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DCA" w:rsidRPr="00427B89" w:rsidRDefault="007F3CB1" w:rsidP="00DF35E9">
      <w:pPr>
        <w:widowControl w:val="0"/>
        <w:tabs>
          <w:tab w:val="right" w:pos="9072"/>
        </w:tabs>
        <w:jc w:val="both"/>
        <w:rPr>
          <w:rFonts w:ascii="Calibri" w:hAnsi="Calibri" w:cs="Calibri"/>
          <w:b/>
          <w:szCs w:val="22"/>
          <w:lang w:val="de-CH"/>
        </w:rPr>
      </w:pPr>
      <w:r>
        <w:rPr>
          <w:rFonts w:cs="Arial"/>
          <w:noProof/>
          <w:szCs w:val="22"/>
          <w:lang w:val="de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1552575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0203" w:rsidRPr="00CA504A" w:rsidRDefault="00BF0203" w:rsidP="002E62E1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CA504A">
                              <w:rPr>
                                <w:b/>
                                <w:sz w:val="144"/>
                                <w:szCs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99.75pt;margin-top:122.25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" stroked="f">
                <v:textbox style="mso-fit-shape-to-text:t">
                  <w:txbxContent>
                    <w:p w:rsidR="00BF0203" w:rsidRPr="00CA504A" w:rsidRDefault="00BF0203" w:rsidP="002E62E1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 w:rsidRPr="00CA504A">
                        <w:rPr>
                          <w:b/>
                          <w:sz w:val="144"/>
                          <w:szCs w:val="1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B1EBD" w:rsidRPr="00821D49">
        <w:rPr>
          <w:rFonts w:cs="Arial"/>
          <w:szCs w:val="22"/>
          <w:lang w:val="de-CH"/>
        </w:rPr>
        <w:fldChar w:fldCharType="begin" w:fldLock="1"/>
      </w:r>
      <w:r w:rsidR="00EB1EBD" w:rsidRPr="00821D49">
        <w:rPr>
          <w:rFonts w:cs="Arial"/>
          <w:szCs w:val="22"/>
          <w:lang w:val="de-CH"/>
        </w:rPr>
        <w:instrText xml:space="preserve"> ADVANCE \y 15</w:instrText>
      </w:r>
      <w:r w:rsidR="00EB1EBD">
        <w:rPr>
          <w:rFonts w:cs="Arial"/>
          <w:szCs w:val="22"/>
          <w:lang w:val="de-CH"/>
        </w:rPr>
        <w:instrText>0</w:instrText>
      </w:r>
      <w:r w:rsidR="00EB1EBD" w:rsidRPr="00821D49">
        <w:rPr>
          <w:rFonts w:cs="Arial"/>
          <w:szCs w:val="22"/>
          <w:lang w:val="de-CH"/>
        </w:rPr>
        <w:instrText xml:space="preserve"> </w:instrText>
      </w:r>
      <w:r w:rsidR="00EB1EBD"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427B89">
        <w:rPr>
          <w:rFonts w:ascii="Calibri" w:hAnsi="Calibri" w:cs="Calibri"/>
          <w:b/>
          <w:szCs w:val="22"/>
          <w:lang w:val="de-CH"/>
        </w:rPr>
        <w:t>Finanzdirektion Uri</w:t>
      </w:r>
      <w:r w:rsidR="0041176C" w:rsidRPr="00427B89">
        <w:rPr>
          <w:rFonts w:ascii="Calibri" w:hAnsi="Calibri" w:cs="Calibri"/>
          <w:b/>
          <w:szCs w:val="22"/>
          <w:lang w:val="de-CH"/>
        </w:rPr>
        <w:tab/>
      </w:r>
      <w:r w:rsidR="0041176C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2D6D06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427B89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November</w:t>
      </w:r>
      <w:r w:rsidR="00DF35E9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 xml:space="preserve"> 201</w:t>
      </w:r>
      <w:r w:rsidR="00427B89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  <w:lang w:val="de-CH"/>
        </w:rPr>
        <w:t>9</w:t>
      </w:r>
    </w:p>
    <w:p w:rsidR="00501E54" w:rsidRPr="00427B89" w:rsidRDefault="00501E54" w:rsidP="00CF5C83">
      <w:pPr>
        <w:widowControl w:val="0"/>
        <w:tabs>
          <w:tab w:val="left" w:pos="5103"/>
        </w:tabs>
        <w:jc w:val="both"/>
        <w:rPr>
          <w:rFonts w:ascii="Calibri" w:hAnsi="Calibri" w:cs="Calibri"/>
          <w:b/>
          <w:szCs w:val="22"/>
          <w:lang w:val="de-CH"/>
        </w:rPr>
      </w:pPr>
      <w:r w:rsidRPr="00427B89">
        <w:rPr>
          <w:rFonts w:ascii="Calibri" w:hAnsi="Calibri" w:cs="Calibri"/>
          <w:b/>
          <w:szCs w:val="22"/>
          <w:lang w:val="de-CH"/>
        </w:rPr>
        <w:t>Direktionssekretariat</w:t>
      </w:r>
    </w:p>
    <w:p w:rsidR="00501E54" w:rsidRPr="00427B89" w:rsidRDefault="00501E54" w:rsidP="00CF5C83">
      <w:pPr>
        <w:widowControl w:val="0"/>
        <w:tabs>
          <w:tab w:val="left" w:pos="5103"/>
        </w:tabs>
        <w:jc w:val="both"/>
        <w:rPr>
          <w:rFonts w:ascii="Calibri" w:hAnsi="Calibri" w:cs="Calibri"/>
          <w:b/>
          <w:szCs w:val="22"/>
          <w:lang w:val="de-CH"/>
        </w:rPr>
      </w:pPr>
      <w:r w:rsidRPr="00427B89">
        <w:rPr>
          <w:rFonts w:ascii="Calibri" w:hAnsi="Calibri" w:cs="Calibri"/>
          <w:b/>
          <w:szCs w:val="22"/>
          <w:lang w:val="de-CH"/>
        </w:rPr>
        <w:t>Heinrich Furrer</w:t>
      </w:r>
    </w:p>
    <w:p w:rsidR="00E76DCA" w:rsidRPr="00427B89" w:rsidRDefault="00B81C41" w:rsidP="00CF5C83">
      <w:pPr>
        <w:widowControl w:val="0"/>
        <w:tabs>
          <w:tab w:val="left" w:pos="5103"/>
        </w:tabs>
        <w:jc w:val="both"/>
        <w:rPr>
          <w:rFonts w:ascii="Calibri" w:hAnsi="Calibri" w:cs="Calibri"/>
          <w:b/>
          <w:szCs w:val="22"/>
          <w:lang w:val="de-CH"/>
        </w:rPr>
      </w:pPr>
      <w:r w:rsidRPr="00427B89">
        <w:rPr>
          <w:rFonts w:ascii="Calibri" w:hAnsi="Calibri" w:cs="Calibri"/>
          <w:b/>
          <w:szCs w:val="22"/>
          <w:lang w:val="de-CH"/>
        </w:rPr>
        <w:t>Klausenstrasse 2</w:t>
      </w:r>
    </w:p>
    <w:p w:rsidR="000F7163" w:rsidRPr="00427B89" w:rsidRDefault="00B81C41" w:rsidP="00427B89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40"/>
          <w:szCs w:val="40"/>
          <w:lang w:val="de-CH"/>
        </w:rPr>
      </w:pPr>
      <w:r w:rsidRPr="00427B89">
        <w:rPr>
          <w:rFonts w:ascii="Calibri" w:hAnsi="Calibri" w:cs="Calibri"/>
          <w:b/>
          <w:szCs w:val="22"/>
          <w:lang w:val="de-CH"/>
        </w:rPr>
        <w:t>6460 Altdorf UR</w:t>
      </w:r>
      <w:r w:rsidR="002A695E" w:rsidRPr="00427B89">
        <w:rPr>
          <w:rFonts w:ascii="Calibri" w:hAnsi="Calibri" w:cs="Calibri"/>
          <w:szCs w:val="22"/>
          <w:lang w:val="de-CH"/>
        </w:rPr>
        <w:br/>
      </w:r>
      <w:r w:rsidR="00EB1EBD" w:rsidRPr="00427B89">
        <w:rPr>
          <w:rFonts w:ascii="Calibri" w:hAnsi="Calibri" w:cs="Calibri"/>
          <w:b/>
          <w:sz w:val="40"/>
          <w:szCs w:val="40"/>
          <w:lang w:val="de-CH"/>
        </w:rPr>
        <w:fldChar w:fldCharType="begin"/>
      </w:r>
      <w:r w:rsidR="00EB1EBD" w:rsidRPr="00427B89">
        <w:rPr>
          <w:rFonts w:ascii="Calibri" w:hAnsi="Calibri" w:cs="Calibri"/>
          <w:b/>
          <w:sz w:val="40"/>
          <w:szCs w:val="40"/>
          <w:lang w:val="de-CH"/>
        </w:rPr>
        <w:instrText xml:space="preserve"> ADVANCE \y 270 </w:instrText>
      </w:r>
      <w:r w:rsidR="00EB1EBD" w:rsidRPr="00427B89">
        <w:rPr>
          <w:rFonts w:ascii="Calibri" w:hAnsi="Calibri" w:cs="Calibri"/>
          <w:b/>
          <w:sz w:val="40"/>
          <w:szCs w:val="40"/>
          <w:lang w:val="de-CH"/>
        </w:rPr>
        <w:fldChar w:fldCharType="end"/>
      </w:r>
      <w:r w:rsidR="000F7163" w:rsidRPr="00427B89">
        <w:rPr>
          <w:rFonts w:ascii="Calibri" w:hAnsi="Calibri" w:cs="Calibri"/>
          <w:b/>
          <w:sz w:val="40"/>
          <w:szCs w:val="40"/>
          <w:lang w:val="de-CH"/>
        </w:rPr>
        <w:t xml:space="preserve">Fragebogen </w:t>
      </w:r>
      <w:r w:rsidR="00174AE4" w:rsidRPr="00427B89">
        <w:rPr>
          <w:rFonts w:ascii="Calibri" w:hAnsi="Calibri" w:cs="Calibri"/>
          <w:b/>
          <w:sz w:val="40"/>
          <w:szCs w:val="40"/>
          <w:lang w:val="de-CH"/>
        </w:rPr>
        <w:t>für die</w:t>
      </w:r>
      <w:r w:rsidR="000F7163" w:rsidRPr="00427B89">
        <w:rPr>
          <w:rFonts w:ascii="Calibri" w:hAnsi="Calibri" w:cs="Calibri"/>
          <w:b/>
          <w:sz w:val="40"/>
          <w:szCs w:val="40"/>
          <w:lang w:val="de-CH"/>
        </w:rPr>
        <w:t xml:space="preserve"> Gemeinde</w:t>
      </w:r>
      <w:r w:rsidR="00174AE4" w:rsidRPr="00427B89">
        <w:rPr>
          <w:rFonts w:ascii="Calibri" w:hAnsi="Calibri" w:cs="Calibri"/>
          <w:b/>
          <w:sz w:val="40"/>
          <w:szCs w:val="40"/>
          <w:lang w:val="de-CH"/>
        </w:rPr>
        <w:t xml:space="preserve">n </w:t>
      </w:r>
    </w:p>
    <w:p w:rsidR="004D38BC" w:rsidRPr="00427B89" w:rsidRDefault="004D38BC" w:rsidP="00427B89">
      <w:pPr>
        <w:widowControl w:val="0"/>
        <w:tabs>
          <w:tab w:val="right" w:pos="9072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bookmarkStart w:id="1" w:name="Text7"/>
    <w:p w:rsidR="001B1744" w:rsidRPr="00427B89" w:rsidRDefault="00E40BB3" w:rsidP="00427B89">
      <w:pPr>
        <w:widowControl w:val="0"/>
        <w:pBdr>
          <w:bottom w:val="single" w:sz="12" w:space="1" w:color="auto"/>
        </w:pBdr>
        <w:tabs>
          <w:tab w:val="left" w:pos="0"/>
        </w:tabs>
        <w:spacing w:line="276" w:lineRule="auto"/>
        <w:rPr>
          <w:rFonts w:ascii="Calibri" w:hAnsi="Calibri" w:cs="Calibri"/>
          <w:sz w:val="28"/>
          <w:szCs w:val="22"/>
          <w:lang w:val="de-CH"/>
        </w:rPr>
      </w:pPr>
      <w:r w:rsidRPr="00427B89">
        <w:rPr>
          <w:rFonts w:ascii="Calibri" w:hAnsi="Calibri" w:cs="Calibri"/>
          <w:sz w:val="28"/>
          <w:szCs w:val="22"/>
          <w:highlight w:val="lightGray"/>
          <w:lang w:val="de-CH"/>
        </w:rPr>
        <w:fldChar w:fldCharType="begin">
          <w:ffData>
            <w:name w:val="Text7"/>
            <w:enabled/>
            <w:calcOnExit w:val="0"/>
            <w:textInput>
              <w:default w:val="Gemeinde: ..."/>
            </w:textInput>
          </w:ffData>
        </w:fldChar>
      </w:r>
      <w:r w:rsidRPr="00427B89">
        <w:rPr>
          <w:rFonts w:ascii="Calibri" w:hAnsi="Calibri" w:cs="Calibri"/>
          <w:sz w:val="28"/>
          <w:szCs w:val="22"/>
          <w:highlight w:val="lightGray"/>
          <w:lang w:val="de-CH"/>
        </w:rPr>
        <w:instrText xml:space="preserve"> FORMTEXT </w:instrText>
      </w:r>
      <w:r w:rsidRPr="00427B89">
        <w:rPr>
          <w:rFonts w:ascii="Calibri" w:hAnsi="Calibri" w:cs="Calibri"/>
          <w:sz w:val="28"/>
          <w:szCs w:val="22"/>
          <w:highlight w:val="lightGray"/>
          <w:lang w:val="de-CH"/>
        </w:rPr>
      </w:r>
      <w:r w:rsidRPr="00427B89">
        <w:rPr>
          <w:rFonts w:ascii="Calibri" w:hAnsi="Calibri" w:cs="Calibri"/>
          <w:sz w:val="28"/>
          <w:szCs w:val="22"/>
          <w:highlight w:val="lightGray"/>
          <w:lang w:val="de-CH"/>
        </w:rPr>
        <w:fldChar w:fldCharType="separate"/>
      </w:r>
      <w:bookmarkStart w:id="2" w:name="_GoBack"/>
      <w:bookmarkEnd w:id="2"/>
      <w:r w:rsidRPr="00427B89">
        <w:rPr>
          <w:rFonts w:ascii="Calibri" w:hAnsi="Calibri" w:cs="Calibri"/>
          <w:noProof/>
          <w:sz w:val="28"/>
          <w:szCs w:val="22"/>
          <w:highlight w:val="lightGray"/>
          <w:lang w:val="de-CH"/>
        </w:rPr>
        <w:t>Gemeinde: ...</w:t>
      </w:r>
      <w:r w:rsidRPr="00427B89">
        <w:rPr>
          <w:rFonts w:ascii="Calibri" w:hAnsi="Calibri" w:cs="Calibri"/>
          <w:sz w:val="28"/>
          <w:szCs w:val="22"/>
          <w:highlight w:val="lightGray"/>
          <w:lang w:val="de-CH"/>
        </w:rPr>
        <w:fldChar w:fldCharType="end"/>
      </w:r>
      <w:bookmarkEnd w:id="1"/>
    </w:p>
    <w:p w:rsidR="001B1744" w:rsidRPr="00427B89" w:rsidRDefault="001B1744" w:rsidP="00427B89">
      <w:pPr>
        <w:widowControl w:val="0"/>
        <w:pBdr>
          <w:top w:val="single" w:sz="4" w:space="1" w:color="auto"/>
        </w:pBdr>
        <w:tabs>
          <w:tab w:val="left" w:pos="5103"/>
        </w:tabs>
        <w:spacing w:line="276" w:lineRule="auto"/>
        <w:rPr>
          <w:rFonts w:ascii="Calibri" w:hAnsi="Calibri" w:cs="Calibri"/>
          <w:b/>
          <w:sz w:val="32"/>
          <w:szCs w:val="32"/>
          <w:lang w:val="de-CH"/>
        </w:rPr>
      </w:pPr>
    </w:p>
    <w:p w:rsidR="001B1744" w:rsidRPr="00427B89" w:rsidRDefault="001B174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427B89">
        <w:rPr>
          <w:rFonts w:ascii="Calibri" w:hAnsi="Calibri" w:cs="Calibri"/>
          <w:b/>
          <w:sz w:val="40"/>
          <w:szCs w:val="40"/>
        </w:rPr>
        <w:t xml:space="preserve">Fragebogen </w:t>
      </w:r>
    </w:p>
    <w:p w:rsidR="001B1744" w:rsidRPr="00427B89" w:rsidRDefault="001B174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0E46BB" w:rsidRPr="00427B89" w:rsidRDefault="001B174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427B89">
        <w:rPr>
          <w:rFonts w:ascii="Calibri" w:hAnsi="Calibri" w:cs="Calibri"/>
          <w:b/>
          <w:sz w:val="40"/>
          <w:szCs w:val="40"/>
        </w:rPr>
        <w:t>zum Wirkungsbericht des Finanz- und Lastenausgleichs zwischen dem Kanton und den Gemeinden 20</w:t>
      </w:r>
      <w:r w:rsidR="00BE7E57">
        <w:rPr>
          <w:rFonts w:ascii="Calibri" w:hAnsi="Calibri" w:cs="Calibri"/>
          <w:b/>
          <w:sz w:val="40"/>
          <w:szCs w:val="40"/>
        </w:rPr>
        <w:t>16</w:t>
      </w:r>
      <w:r w:rsidRPr="00427B89">
        <w:rPr>
          <w:rFonts w:ascii="Calibri" w:hAnsi="Calibri" w:cs="Calibri"/>
          <w:b/>
          <w:sz w:val="40"/>
          <w:szCs w:val="40"/>
        </w:rPr>
        <w:t xml:space="preserve"> bis 20</w:t>
      </w:r>
      <w:r w:rsidR="00BE7E57">
        <w:rPr>
          <w:rFonts w:ascii="Calibri" w:hAnsi="Calibri" w:cs="Calibri"/>
          <w:b/>
          <w:sz w:val="40"/>
          <w:szCs w:val="40"/>
        </w:rPr>
        <w:t>19</w:t>
      </w:r>
      <w:r w:rsidR="00643318" w:rsidRPr="00427B89">
        <w:rPr>
          <w:rFonts w:ascii="Calibri" w:hAnsi="Calibri" w:cs="Calibri"/>
          <w:b/>
          <w:sz w:val="40"/>
          <w:szCs w:val="40"/>
        </w:rPr>
        <w:t xml:space="preserve"> (WB</w:t>
      </w:r>
      <w:r w:rsidR="00643318" w:rsidRPr="00427B89">
        <w:rPr>
          <w:rFonts w:ascii="Calibri" w:hAnsi="Calibri" w:cs="Calibri"/>
          <w:b/>
          <w:sz w:val="40"/>
          <w:szCs w:val="40"/>
          <w:vertAlign w:val="superscript"/>
        </w:rPr>
        <w:t>FiLa</w:t>
      </w:r>
      <w:r w:rsidR="00643318" w:rsidRPr="00427B89">
        <w:rPr>
          <w:rFonts w:ascii="Calibri" w:hAnsi="Calibri" w:cs="Calibri"/>
          <w:b/>
          <w:sz w:val="40"/>
          <w:szCs w:val="40"/>
        </w:rPr>
        <w:t>20</w:t>
      </w:r>
      <w:r w:rsidR="00BE7E57">
        <w:rPr>
          <w:rFonts w:ascii="Calibri" w:hAnsi="Calibri" w:cs="Calibri"/>
          <w:b/>
          <w:sz w:val="40"/>
          <w:szCs w:val="40"/>
        </w:rPr>
        <w:t>20</w:t>
      </w:r>
      <w:r w:rsidR="00643318" w:rsidRPr="00427B89">
        <w:rPr>
          <w:rFonts w:ascii="Calibri" w:hAnsi="Calibri" w:cs="Calibri"/>
          <w:b/>
          <w:sz w:val="40"/>
          <w:szCs w:val="40"/>
        </w:rPr>
        <w:t>)</w:t>
      </w:r>
    </w:p>
    <w:p w:rsidR="001B1744" w:rsidRPr="00427B89" w:rsidRDefault="001B174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  <w:r w:rsidRPr="00427B89">
        <w:rPr>
          <w:rFonts w:ascii="Calibri" w:hAnsi="Calibri" w:cs="Calibri"/>
          <w:b/>
          <w:sz w:val="40"/>
          <w:szCs w:val="40"/>
        </w:rPr>
        <w:t>_________________________________________</w:t>
      </w:r>
      <w:r w:rsidR="002924AA">
        <w:rPr>
          <w:rFonts w:ascii="Calibri" w:hAnsi="Calibri" w:cs="Calibri"/>
          <w:b/>
          <w:sz w:val="40"/>
          <w:szCs w:val="40"/>
        </w:rPr>
        <w:t>____</w:t>
      </w:r>
    </w:p>
    <w:p w:rsidR="001B1744" w:rsidRPr="00427B89" w:rsidRDefault="001B174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427B89" w:rsidRDefault="00446FB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446FBA" w:rsidRPr="00427B89" w:rsidRDefault="00446FB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b/>
          <w:sz w:val="40"/>
          <w:szCs w:val="40"/>
        </w:rPr>
      </w:pPr>
    </w:p>
    <w:p w:rsidR="00C45DF4" w:rsidRDefault="00C45DF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E7E57" w:rsidRDefault="00BE7E5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E7E57" w:rsidRDefault="00BE7E5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E7E57" w:rsidRDefault="00BE7E5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E7E57" w:rsidRDefault="00BE7E5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2924AA" w:rsidRPr="00427B89" w:rsidRDefault="002924A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1E04AC" w:rsidRDefault="00446FB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Altdorf, </w:t>
      </w:r>
      <w:r w:rsidR="00F96B4F">
        <w:rPr>
          <w:rFonts w:ascii="Calibri" w:hAnsi="Calibri" w:cs="Calibri"/>
          <w:szCs w:val="22"/>
        </w:rPr>
        <w:t>14.</w:t>
      </w:r>
      <w:r w:rsidRPr="00427B89">
        <w:rPr>
          <w:rFonts w:ascii="Calibri" w:hAnsi="Calibri" w:cs="Calibri"/>
          <w:szCs w:val="22"/>
        </w:rPr>
        <w:t xml:space="preserve"> </w:t>
      </w:r>
      <w:r w:rsidR="00F96B4F">
        <w:rPr>
          <w:rFonts w:ascii="Calibri" w:hAnsi="Calibri" w:cs="Calibri"/>
          <w:szCs w:val="22"/>
        </w:rPr>
        <w:t>August 2019</w:t>
      </w:r>
    </w:p>
    <w:p w:rsidR="00BE7E57" w:rsidRPr="00427B89" w:rsidRDefault="00BE7E5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23E95" w:rsidRPr="00427B89" w:rsidRDefault="00C16215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</w:pPr>
      <w:r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Pr="00427B89" w:rsidRDefault="00923E95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34620" w:rsidRDefault="0003462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427B89">
        <w:rPr>
          <w:rFonts w:ascii="Calibri" w:hAnsi="Calibri" w:cs="Calibri"/>
          <w:color w:val="000000"/>
        </w:rPr>
        <w:t xml:space="preserve">Gemäss Artikel 37 </w:t>
      </w:r>
      <w:r w:rsidR="00A8704F" w:rsidRPr="00427B89">
        <w:rPr>
          <w:rFonts w:ascii="Calibri" w:hAnsi="Calibri" w:cs="Calibri"/>
          <w:color w:val="000000"/>
        </w:rPr>
        <w:t xml:space="preserve">Finanz- und Lastenausgleichsgesetz </w:t>
      </w:r>
      <w:r w:rsidRPr="00427B89">
        <w:rPr>
          <w:rFonts w:ascii="Calibri" w:hAnsi="Calibri" w:cs="Calibri"/>
          <w:color w:val="000000"/>
        </w:rPr>
        <w:t>FiLaG (RB 3.2131) legt der Regierungsrat dem Landrat alle vier Jahre einen Bericht über den Vollzug und die Wirkung dieses Gesetzes vor.</w:t>
      </w:r>
    </w:p>
    <w:p w:rsidR="00D812A6" w:rsidRPr="00427B89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Default="0003462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427B89">
        <w:rPr>
          <w:rFonts w:ascii="Calibri" w:hAnsi="Calibri" w:cs="Calibri"/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D812A6" w:rsidRPr="00427B89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</w:p>
    <w:p w:rsidR="00034620" w:rsidRDefault="0003462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color w:val="000000"/>
        </w:rPr>
      </w:pPr>
      <w:r w:rsidRPr="00427B89">
        <w:rPr>
          <w:rFonts w:ascii="Calibri" w:hAnsi="Calibri" w:cs="Calibri"/>
          <w:color w:val="000000"/>
        </w:rPr>
        <w:t>Die Gemeinden erstellen im gleichen Zeitraum zuhanden des Regierungsrates den Wirkungsbericht zum Zentrumsleistungsausgleich [WB</w:t>
      </w:r>
      <w:r w:rsidRPr="00427B89">
        <w:rPr>
          <w:rFonts w:ascii="Calibri" w:hAnsi="Calibri" w:cs="Calibri"/>
          <w:color w:val="000000"/>
          <w:vertAlign w:val="superscript"/>
        </w:rPr>
        <w:t>ZL</w:t>
      </w:r>
      <w:r w:rsidRPr="00427B89">
        <w:rPr>
          <w:rFonts w:ascii="Calibri" w:hAnsi="Calibri" w:cs="Calibri"/>
          <w:color w:val="000000"/>
        </w:rPr>
        <w:t xml:space="preserve"> 20</w:t>
      </w:r>
      <w:r w:rsidR="006F4245">
        <w:rPr>
          <w:rFonts w:ascii="Calibri" w:hAnsi="Calibri" w:cs="Calibri"/>
          <w:color w:val="000000"/>
        </w:rPr>
        <w:t>20</w:t>
      </w:r>
      <w:r w:rsidRPr="00427B89">
        <w:rPr>
          <w:rFonts w:ascii="Calibri" w:hAnsi="Calibri" w:cs="Calibri"/>
          <w:color w:val="000000"/>
        </w:rPr>
        <w:t>] (vgl. Art. 26 Abs. 2 FiLaG).</w:t>
      </w:r>
    </w:p>
    <w:p w:rsidR="002743FD" w:rsidRPr="00427B89" w:rsidRDefault="002743FD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AF6382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Um eine umfassende Sicht des Vollzuges, der Zielerfüllung und </w:t>
      </w:r>
      <w:r w:rsidR="00A8704F" w:rsidRPr="00427B89">
        <w:rPr>
          <w:rFonts w:ascii="Calibri" w:hAnsi="Calibri" w:cs="Calibri"/>
          <w:szCs w:val="22"/>
        </w:rPr>
        <w:t xml:space="preserve">der </w:t>
      </w:r>
      <w:r w:rsidRPr="00427B89">
        <w:rPr>
          <w:rFonts w:ascii="Calibri" w:hAnsi="Calibri" w:cs="Calibri"/>
          <w:szCs w:val="22"/>
        </w:rPr>
        <w:t xml:space="preserve">Wirkung des Finanz- und Lastenausgleichs </w:t>
      </w:r>
      <w:r w:rsidR="00F15BD4" w:rsidRPr="00427B89">
        <w:rPr>
          <w:rFonts w:ascii="Calibri" w:hAnsi="Calibri" w:cs="Calibri"/>
          <w:szCs w:val="22"/>
        </w:rPr>
        <w:t xml:space="preserve">FiLa </w:t>
      </w:r>
      <w:r w:rsidRPr="00427B89">
        <w:rPr>
          <w:rFonts w:ascii="Calibri" w:hAnsi="Calibri" w:cs="Calibri"/>
          <w:szCs w:val="22"/>
        </w:rPr>
        <w:t>zu erhalten</w:t>
      </w:r>
      <w:r w:rsidR="009571C2" w:rsidRPr="00427B89">
        <w:rPr>
          <w:rFonts w:ascii="Calibri" w:hAnsi="Calibri" w:cs="Calibri"/>
          <w:szCs w:val="22"/>
        </w:rPr>
        <w:t>,</w:t>
      </w:r>
      <w:r w:rsidRPr="00427B89">
        <w:rPr>
          <w:rFonts w:ascii="Calibri" w:hAnsi="Calibri" w:cs="Calibri"/>
          <w:szCs w:val="22"/>
        </w:rPr>
        <w:t xml:space="preserve"> </w:t>
      </w:r>
      <w:r w:rsidR="001F7100" w:rsidRPr="00427B89">
        <w:rPr>
          <w:rFonts w:ascii="Calibri" w:hAnsi="Calibri" w:cs="Calibri"/>
          <w:szCs w:val="22"/>
        </w:rPr>
        <w:t xml:space="preserve">möchte </w:t>
      </w:r>
      <w:r w:rsidR="00A8704F" w:rsidRPr="00427B89">
        <w:rPr>
          <w:rFonts w:ascii="Calibri" w:hAnsi="Calibri" w:cs="Calibri"/>
          <w:szCs w:val="22"/>
        </w:rPr>
        <w:t xml:space="preserve">die Finanzdirektion </w:t>
      </w:r>
      <w:r w:rsidR="003203D1" w:rsidRPr="00427B89">
        <w:rPr>
          <w:rFonts w:ascii="Calibri" w:hAnsi="Calibri" w:cs="Calibri"/>
          <w:szCs w:val="22"/>
        </w:rPr>
        <w:t xml:space="preserve">auch die Gemeinden, Dritte und die </w:t>
      </w:r>
      <w:r w:rsidR="00F63D3C" w:rsidRPr="00427B89">
        <w:rPr>
          <w:rFonts w:ascii="Calibri" w:hAnsi="Calibri" w:cs="Calibri"/>
          <w:szCs w:val="22"/>
        </w:rPr>
        <w:t>K</w:t>
      </w:r>
      <w:r w:rsidR="003203D1" w:rsidRPr="00427B89">
        <w:rPr>
          <w:rFonts w:ascii="Calibri" w:hAnsi="Calibri" w:cs="Calibri"/>
          <w:szCs w:val="22"/>
        </w:rPr>
        <w:t xml:space="preserve">antonale Verwaltung mittels eines Fragebogens in den Wirkungsbericht mit </w:t>
      </w:r>
      <w:r w:rsidR="00C665A6" w:rsidRPr="00427B89">
        <w:rPr>
          <w:rFonts w:ascii="Calibri" w:hAnsi="Calibri" w:cs="Calibri"/>
          <w:szCs w:val="22"/>
        </w:rPr>
        <w:t>ei</w:t>
      </w:r>
      <w:r w:rsidR="003203D1" w:rsidRPr="00427B89">
        <w:rPr>
          <w:rFonts w:ascii="Calibri" w:hAnsi="Calibri" w:cs="Calibri"/>
          <w:szCs w:val="22"/>
        </w:rPr>
        <w:t>nbez</w:t>
      </w:r>
      <w:r w:rsidR="00A8704F" w:rsidRPr="00427B89">
        <w:rPr>
          <w:rFonts w:ascii="Calibri" w:hAnsi="Calibri" w:cs="Calibri"/>
          <w:szCs w:val="22"/>
        </w:rPr>
        <w:t>iehen</w:t>
      </w:r>
      <w:r w:rsidR="003203D1" w:rsidRPr="00427B89">
        <w:rPr>
          <w:rFonts w:ascii="Calibri" w:hAnsi="Calibri" w:cs="Calibri"/>
          <w:szCs w:val="22"/>
        </w:rPr>
        <w:t>.</w:t>
      </w:r>
    </w:p>
    <w:p w:rsidR="002600BE" w:rsidRDefault="002600BE" w:rsidP="002600BE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2600BE" w:rsidRDefault="002600BE" w:rsidP="002600BE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2743FD">
        <w:rPr>
          <w:rFonts w:ascii="Calibri" w:hAnsi="Calibri" w:cs="Calibri"/>
          <w:szCs w:val="22"/>
        </w:rPr>
        <w:t>Parallel zum WB2020 werden auch die nötigen Änderungen der Rechtsgrundlagen zur Umsetzung der Massnahmen aus der Überarbeitung des Finanz- und Lastenausgleichs vorberei</w:t>
      </w:r>
      <w:r>
        <w:rPr>
          <w:rFonts w:ascii="Calibri" w:hAnsi="Calibri" w:cs="Calibri"/>
          <w:szCs w:val="22"/>
        </w:rPr>
        <w:t xml:space="preserve">tet. Diese Massnahmen wurden in den Jahren </w:t>
      </w:r>
      <w:r w:rsidRPr="002743FD">
        <w:rPr>
          <w:rFonts w:ascii="Calibri" w:hAnsi="Calibri" w:cs="Calibri"/>
          <w:szCs w:val="22"/>
        </w:rPr>
        <w:t xml:space="preserve">2017/2018 zusammen mit den Gemeinden erarbeitet und tragen zur Verbesserung des Systems bei. Sie sind bei der Beantwortung des vorliegenden Fragebogens jedoch nicht mehr aufzuführen. </w:t>
      </w:r>
    </w:p>
    <w:p w:rsidR="00D812A6" w:rsidRPr="00427B89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3203D1" w:rsidRDefault="00E2787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Wir bitten Sie, uns zu unterstützen, den Fragebogen vollständig auszufüllen </w:t>
      </w:r>
      <w:r w:rsidR="00CE79F9" w:rsidRPr="00427B89">
        <w:rPr>
          <w:rFonts w:ascii="Calibri" w:hAnsi="Calibri" w:cs="Calibri"/>
          <w:szCs w:val="22"/>
        </w:rPr>
        <w:t xml:space="preserve">(zutreffendes bitte ankreuzen </w:t>
      </w:r>
      <w:r w:rsidR="00CE79F9" w:rsidRPr="00427B89">
        <w:rPr>
          <w:rFonts w:ascii="Calibri" w:hAnsi="Calibri" w:cs="Calibri"/>
          <w:szCs w:val="22"/>
        </w:rPr>
        <w:sym w:font="Wingdings" w:char="F0FD"/>
      </w:r>
      <w:r w:rsidR="00CE79F9" w:rsidRPr="00427B89">
        <w:rPr>
          <w:rFonts w:ascii="Calibri" w:hAnsi="Calibri" w:cs="Calibri"/>
          <w:szCs w:val="22"/>
        </w:rPr>
        <w:t xml:space="preserve">) </w:t>
      </w:r>
      <w:r w:rsidRPr="00427B89">
        <w:rPr>
          <w:rFonts w:ascii="Calibri" w:hAnsi="Calibri" w:cs="Calibri"/>
          <w:szCs w:val="22"/>
        </w:rPr>
        <w:t>und termingerecht zuzustellen.</w:t>
      </w:r>
    </w:p>
    <w:p w:rsidR="00D812A6" w:rsidRPr="00427B89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D812A6" w:rsidRDefault="005130F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Der Fragebogen </w:t>
      </w:r>
      <w:r w:rsidR="00F63D3C" w:rsidRPr="00427B89">
        <w:rPr>
          <w:rFonts w:ascii="Calibri" w:hAnsi="Calibri" w:cs="Calibri"/>
          <w:b/>
          <w:i/>
          <w:szCs w:val="22"/>
        </w:rPr>
        <w:t xml:space="preserve">„Fragebogen </w:t>
      </w:r>
      <w:r w:rsidR="006040F1" w:rsidRPr="00427B89">
        <w:rPr>
          <w:rFonts w:ascii="Calibri" w:hAnsi="Calibri" w:cs="Calibri"/>
          <w:b/>
          <w:i/>
          <w:szCs w:val="22"/>
        </w:rPr>
        <w:t xml:space="preserve">für die </w:t>
      </w:r>
      <w:r w:rsidR="00F63D3C" w:rsidRPr="00427B89">
        <w:rPr>
          <w:rFonts w:ascii="Calibri" w:hAnsi="Calibri" w:cs="Calibri"/>
          <w:b/>
          <w:i/>
          <w:szCs w:val="22"/>
        </w:rPr>
        <w:t>Gemeinden“</w:t>
      </w:r>
      <w:r w:rsidR="00F63D3C" w:rsidRPr="00427B89">
        <w:rPr>
          <w:rFonts w:ascii="Calibri" w:hAnsi="Calibri" w:cs="Calibri"/>
          <w:szCs w:val="22"/>
        </w:rPr>
        <w:t xml:space="preserve"> </w:t>
      </w:r>
      <w:r w:rsidRPr="00427B89">
        <w:rPr>
          <w:rFonts w:ascii="Calibri" w:hAnsi="Calibri" w:cs="Calibri"/>
          <w:szCs w:val="22"/>
        </w:rPr>
        <w:t xml:space="preserve">kann auch elektronisch </w:t>
      </w:r>
      <w:r w:rsidR="00A94909" w:rsidRPr="00427B89">
        <w:rPr>
          <w:rFonts w:ascii="Calibri" w:hAnsi="Calibri" w:cs="Calibri"/>
          <w:szCs w:val="22"/>
        </w:rPr>
        <w:t xml:space="preserve">(Word) </w:t>
      </w:r>
      <w:r w:rsidR="00B61C95" w:rsidRPr="00427B89">
        <w:rPr>
          <w:rFonts w:ascii="Calibri" w:hAnsi="Calibri" w:cs="Calibri"/>
          <w:szCs w:val="22"/>
        </w:rPr>
        <w:t>a</w:t>
      </w:r>
      <w:r w:rsidRPr="00427B89">
        <w:rPr>
          <w:rFonts w:ascii="Calibri" w:hAnsi="Calibri" w:cs="Calibri"/>
          <w:szCs w:val="22"/>
        </w:rPr>
        <w:t xml:space="preserve">usgefüllt werden. Sie finden </w:t>
      </w:r>
      <w:r w:rsidR="009933E6" w:rsidRPr="00427B89">
        <w:rPr>
          <w:rFonts w:ascii="Calibri" w:hAnsi="Calibri" w:cs="Calibri"/>
          <w:szCs w:val="22"/>
        </w:rPr>
        <w:t>i</w:t>
      </w:r>
      <w:r w:rsidR="00B61C95" w:rsidRPr="00427B89">
        <w:rPr>
          <w:rFonts w:ascii="Calibri" w:hAnsi="Calibri" w:cs="Calibri"/>
          <w:szCs w:val="22"/>
        </w:rPr>
        <w:t>hn unter folgende</w:t>
      </w:r>
      <w:r w:rsidR="000F2CAD" w:rsidRPr="00427B89">
        <w:rPr>
          <w:rFonts w:ascii="Calibri" w:hAnsi="Calibri" w:cs="Calibri"/>
          <w:szCs w:val="22"/>
        </w:rPr>
        <w:t>m</w:t>
      </w:r>
      <w:r w:rsidR="00B61C95" w:rsidRPr="00427B89">
        <w:rPr>
          <w:rFonts w:ascii="Calibri" w:hAnsi="Calibri" w:cs="Calibri"/>
          <w:szCs w:val="22"/>
        </w:rPr>
        <w:t xml:space="preserve"> Link: </w:t>
      </w:r>
    </w:p>
    <w:p w:rsidR="00D812A6" w:rsidRPr="00D812A6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556C27" w:rsidRPr="00427B89" w:rsidRDefault="00255335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hyperlink r:id="rId8" w:history="1">
        <w:r w:rsidR="00AC2C20" w:rsidRPr="00427B89">
          <w:rPr>
            <w:rStyle w:val="Hyperlink"/>
            <w:rFonts w:ascii="Calibri" w:hAnsi="Calibri" w:cs="Calibri"/>
            <w:szCs w:val="22"/>
          </w:rPr>
          <w:t>http://www.ur.ch/de/verwaltung/dienstleistungen/welcome.php?dienst_id=3147&amp;page=7</w:t>
        </w:r>
      </w:hyperlink>
      <w:r w:rsidR="00AC2C20" w:rsidRPr="00427B89">
        <w:rPr>
          <w:rFonts w:ascii="Calibri" w:hAnsi="Calibri" w:cs="Calibri"/>
          <w:szCs w:val="22"/>
        </w:rPr>
        <w:t xml:space="preserve"> </w:t>
      </w:r>
    </w:p>
    <w:p w:rsidR="00AC2C20" w:rsidRDefault="00AC2C2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D812A6" w:rsidRPr="00427B89" w:rsidRDefault="00D812A6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B61C95" w:rsidRPr="00427B89" w:rsidRDefault="00BD539A" w:rsidP="00C766B4">
      <w:pPr>
        <w:tabs>
          <w:tab w:val="left" w:pos="4820"/>
        </w:tabs>
        <w:spacing w:line="276" w:lineRule="auto"/>
        <w:ind w:right="-57"/>
        <w:jc w:val="center"/>
        <w:rPr>
          <w:rFonts w:ascii="Calibri" w:hAnsi="Calibri" w:cs="Calibri"/>
          <w:b/>
          <w:i/>
          <w:szCs w:val="22"/>
          <w:u w:val="single"/>
        </w:rPr>
      </w:pPr>
      <w:r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>=&gt;</w:t>
      </w:r>
      <w:r w:rsidR="00C424F9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 xml:space="preserve"> </w:t>
      </w:r>
      <w:r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 xml:space="preserve"> </w:t>
      </w:r>
      <w:r w:rsidR="00B61C95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 xml:space="preserve">Abgabetermin für den Fragebogen ist der </w:t>
      </w:r>
      <w:r w:rsidR="002743FD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>29</w:t>
      </w:r>
      <w:r w:rsidR="00B61C95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 xml:space="preserve">. </w:t>
      </w:r>
      <w:r w:rsidR="00A81A45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>November</w:t>
      </w:r>
      <w:r w:rsidR="006F6967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 xml:space="preserve"> </w:t>
      </w:r>
      <w:r w:rsidR="00B61C95" w:rsidRPr="00427B89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>201</w:t>
      </w:r>
      <w:r w:rsidR="00A81A45">
        <w:rPr>
          <w:rFonts w:ascii="Calibri" w:hAnsi="Calibri" w:cs="Calibri"/>
          <w:b/>
          <w:i/>
          <w:szCs w:val="22"/>
          <w:u w:val="single"/>
          <w:shd w:val="clear" w:color="auto" w:fill="D9D9D9"/>
        </w:rPr>
        <w:t>9</w:t>
      </w:r>
    </w:p>
    <w:p w:rsidR="001F7100" w:rsidRPr="00427B89" w:rsidRDefault="001F710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56C27" w:rsidRPr="00427B89" w:rsidRDefault="00556C2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9C5B0E" w:rsidRPr="00427B89" w:rsidRDefault="009C5B0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Für </w:t>
      </w:r>
      <w:r w:rsidR="003679C7" w:rsidRPr="00427B89">
        <w:rPr>
          <w:rFonts w:ascii="Calibri" w:hAnsi="Calibri" w:cs="Calibri"/>
          <w:szCs w:val="22"/>
        </w:rPr>
        <w:t xml:space="preserve">allfällige </w:t>
      </w:r>
      <w:r w:rsidRPr="00427B89">
        <w:rPr>
          <w:rFonts w:ascii="Calibri" w:hAnsi="Calibri" w:cs="Calibri"/>
          <w:szCs w:val="22"/>
        </w:rPr>
        <w:t xml:space="preserve">Fragen </w:t>
      </w:r>
      <w:r w:rsidR="003679C7" w:rsidRPr="00427B89">
        <w:rPr>
          <w:rFonts w:ascii="Calibri" w:hAnsi="Calibri" w:cs="Calibri"/>
          <w:szCs w:val="22"/>
        </w:rPr>
        <w:t>zum vorliegenden Fragebogen WB</w:t>
      </w:r>
      <w:r w:rsidR="003679C7" w:rsidRPr="00427B89">
        <w:rPr>
          <w:rFonts w:ascii="Calibri" w:hAnsi="Calibri" w:cs="Calibri"/>
          <w:szCs w:val="22"/>
          <w:vertAlign w:val="superscript"/>
        </w:rPr>
        <w:t>FiLa</w:t>
      </w:r>
      <w:r w:rsidR="003679C7" w:rsidRPr="00427B89">
        <w:rPr>
          <w:rFonts w:ascii="Calibri" w:hAnsi="Calibri" w:cs="Calibri"/>
          <w:szCs w:val="22"/>
        </w:rPr>
        <w:t>20</w:t>
      </w:r>
      <w:r w:rsidR="00A81A45">
        <w:rPr>
          <w:rFonts w:ascii="Calibri" w:hAnsi="Calibri" w:cs="Calibri"/>
          <w:szCs w:val="22"/>
        </w:rPr>
        <w:t>20</w:t>
      </w:r>
      <w:r w:rsidR="003679C7" w:rsidRPr="00427B89">
        <w:rPr>
          <w:rFonts w:ascii="Calibri" w:hAnsi="Calibri" w:cs="Calibri"/>
          <w:szCs w:val="22"/>
        </w:rPr>
        <w:t xml:space="preserve"> </w:t>
      </w:r>
      <w:r w:rsidRPr="00427B89">
        <w:rPr>
          <w:rFonts w:ascii="Calibri" w:hAnsi="Calibri" w:cs="Calibri"/>
          <w:szCs w:val="22"/>
        </w:rPr>
        <w:t xml:space="preserve">steht Ihnen Herr Heinrich Furrer, </w:t>
      </w:r>
      <w:r w:rsidR="00176400" w:rsidRPr="00427B89">
        <w:rPr>
          <w:rFonts w:ascii="Calibri" w:hAnsi="Calibri" w:cs="Calibri"/>
          <w:szCs w:val="22"/>
        </w:rPr>
        <w:t xml:space="preserve">Leiter Dienste, </w:t>
      </w:r>
      <w:r w:rsidRPr="00427B89">
        <w:rPr>
          <w:rFonts w:ascii="Calibri" w:hAnsi="Calibri" w:cs="Calibri"/>
          <w:szCs w:val="22"/>
        </w:rPr>
        <w:t>Finanzdirektion Uri,</w:t>
      </w:r>
      <w:r w:rsidR="00176400" w:rsidRPr="00427B89">
        <w:rPr>
          <w:rFonts w:ascii="Calibri" w:hAnsi="Calibri" w:cs="Calibri"/>
          <w:szCs w:val="22"/>
        </w:rPr>
        <w:t xml:space="preserve"> </w:t>
      </w:r>
      <w:r w:rsidRPr="00427B89">
        <w:rPr>
          <w:rFonts w:ascii="Calibri" w:hAnsi="Calibri" w:cs="Calibri"/>
          <w:szCs w:val="22"/>
        </w:rPr>
        <w:t xml:space="preserve">Tel. 041 875 21 14, E-Mail </w:t>
      </w:r>
      <w:r w:rsidR="00A72C69" w:rsidRPr="00427B89">
        <w:rPr>
          <w:rFonts w:ascii="Calibri" w:hAnsi="Calibri" w:cs="Calibri"/>
          <w:szCs w:val="22"/>
        </w:rPr>
        <w:t> </w:t>
      </w:r>
      <w:hyperlink r:id="rId9" w:history="1">
        <w:r w:rsidRPr="00427B89">
          <w:rPr>
            <w:rStyle w:val="Hyperlink"/>
            <w:rFonts w:ascii="Calibri" w:hAnsi="Calibri" w:cs="Calibri"/>
            <w:szCs w:val="22"/>
          </w:rPr>
          <w:t>heinrich.furrer@ur.ch</w:t>
        </w:r>
      </w:hyperlink>
      <w:r w:rsidRPr="00427B89">
        <w:rPr>
          <w:rFonts w:ascii="Calibri" w:hAnsi="Calibri" w:cs="Calibri"/>
          <w:szCs w:val="22"/>
        </w:rPr>
        <w:t xml:space="preserve"> zur Verfügung.</w:t>
      </w:r>
    </w:p>
    <w:p w:rsidR="00DD43A0" w:rsidRPr="00427B89" w:rsidRDefault="00DD43A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F4C42" w:rsidRPr="00427B89" w:rsidRDefault="009C5B0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 xml:space="preserve">Wir </w:t>
      </w:r>
      <w:r w:rsidR="003679C7" w:rsidRPr="00427B89">
        <w:rPr>
          <w:rFonts w:ascii="Calibri" w:hAnsi="Calibri" w:cs="Calibri"/>
          <w:szCs w:val="22"/>
        </w:rPr>
        <w:t>bitten Sie</w:t>
      </w:r>
      <w:r w:rsidR="000F2CAD" w:rsidRPr="00427B89">
        <w:rPr>
          <w:rFonts w:ascii="Calibri" w:hAnsi="Calibri" w:cs="Calibri"/>
          <w:szCs w:val="22"/>
        </w:rPr>
        <w:t>,</w:t>
      </w:r>
      <w:r w:rsidR="003679C7" w:rsidRPr="00427B89">
        <w:rPr>
          <w:rFonts w:ascii="Calibri" w:hAnsi="Calibri" w:cs="Calibri"/>
          <w:szCs w:val="22"/>
        </w:rPr>
        <w:t xml:space="preserve"> an der Umfrage teilzunehmen, </w:t>
      </w:r>
      <w:r w:rsidRPr="00427B89">
        <w:rPr>
          <w:rFonts w:ascii="Calibri" w:hAnsi="Calibri" w:cs="Calibri"/>
          <w:szCs w:val="22"/>
        </w:rPr>
        <w:t>danken Ih</w:t>
      </w:r>
      <w:r w:rsidR="005F4C42" w:rsidRPr="00427B89">
        <w:rPr>
          <w:rFonts w:ascii="Calibri" w:hAnsi="Calibri" w:cs="Calibri"/>
          <w:szCs w:val="22"/>
        </w:rPr>
        <w:t xml:space="preserve">nen für </w:t>
      </w:r>
      <w:r w:rsidR="00E23E78" w:rsidRPr="00427B89">
        <w:rPr>
          <w:rFonts w:ascii="Calibri" w:hAnsi="Calibri" w:cs="Calibri"/>
          <w:szCs w:val="22"/>
        </w:rPr>
        <w:t>Ihre</w:t>
      </w:r>
      <w:r w:rsidR="005F4C42" w:rsidRPr="00427B89">
        <w:rPr>
          <w:rFonts w:ascii="Calibri" w:hAnsi="Calibri" w:cs="Calibri"/>
          <w:szCs w:val="22"/>
        </w:rPr>
        <w:t xml:space="preserve"> Unterstützung und hoffen auf zahlreiche Rücksendungen</w:t>
      </w:r>
      <w:r w:rsidR="003679C7" w:rsidRPr="00427B89">
        <w:rPr>
          <w:rFonts w:ascii="Calibri" w:hAnsi="Calibri" w:cs="Calibri"/>
          <w:szCs w:val="22"/>
        </w:rPr>
        <w:t xml:space="preserve">. </w:t>
      </w:r>
    </w:p>
    <w:p w:rsidR="009C5B0E" w:rsidRPr="00427B89" w:rsidRDefault="009C5B0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EE2111" w:rsidRPr="00427B89" w:rsidRDefault="00CF371F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427B89">
        <w:rPr>
          <w:rFonts w:ascii="Calibri" w:hAnsi="Calibri" w:cs="Calibri"/>
          <w:szCs w:val="22"/>
        </w:rPr>
        <w:br w:type="page"/>
      </w:r>
      <w:bookmarkStart w:id="3" w:name="_Toc317254576"/>
      <w:r w:rsidR="00EE2111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inanz- und Lastenausgleich</w:t>
      </w:r>
    </w:p>
    <w:p w:rsidR="0067417A" w:rsidRPr="00427B89" w:rsidRDefault="0067417A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723C8B" w:rsidRDefault="00723C8B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2D72B3" w:rsidRPr="00427B89" w:rsidRDefault="002D72B3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67417A" w:rsidRPr="00427B89" w:rsidRDefault="000D5D71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1.1</w:t>
      </w:r>
      <w:r w:rsidRPr="00427B89">
        <w:rPr>
          <w:rFonts w:ascii="Calibri" w:hAnsi="Calibri" w:cs="Calibri"/>
          <w:bCs/>
          <w:szCs w:val="22"/>
        </w:rPr>
        <w:tab/>
      </w:r>
      <w:r w:rsidR="00D75755" w:rsidRPr="00427B89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D75755" w:rsidRPr="00427B89">
        <w:rPr>
          <w:rFonts w:ascii="Calibri" w:hAnsi="Calibri" w:cs="Calibri"/>
          <w:bCs/>
          <w:szCs w:val="22"/>
        </w:rPr>
        <w:t xml:space="preserve"> </w:t>
      </w:r>
      <w:r w:rsidR="00C4559F" w:rsidRPr="00427B89">
        <w:rPr>
          <w:rFonts w:ascii="Calibri" w:hAnsi="Calibri" w:cs="Calibri"/>
          <w:bCs/>
          <w:szCs w:val="22"/>
        </w:rPr>
        <w:t xml:space="preserve">Wie beurteilen Sie die </w:t>
      </w:r>
      <w:r w:rsidR="00EE73C2" w:rsidRPr="00427B89">
        <w:rPr>
          <w:rFonts w:ascii="Calibri" w:hAnsi="Calibri" w:cs="Calibri"/>
          <w:b/>
          <w:bCs/>
          <w:szCs w:val="22"/>
        </w:rPr>
        <w:t>Handhabung</w:t>
      </w:r>
      <w:r w:rsidR="0034779F" w:rsidRPr="00427B89">
        <w:rPr>
          <w:rFonts w:ascii="Calibri" w:hAnsi="Calibri" w:cs="Calibri"/>
          <w:b/>
          <w:bCs/>
          <w:szCs w:val="22"/>
        </w:rPr>
        <w:t xml:space="preserve"> und Verständlichkeit</w:t>
      </w:r>
      <w:r w:rsidR="0034779F" w:rsidRPr="00427B89">
        <w:rPr>
          <w:rFonts w:ascii="Calibri" w:hAnsi="Calibri" w:cs="Calibri"/>
          <w:bCs/>
          <w:szCs w:val="22"/>
        </w:rPr>
        <w:t xml:space="preserve"> de</w:t>
      </w:r>
      <w:r w:rsidR="00A86B22" w:rsidRPr="00427B89">
        <w:rPr>
          <w:rFonts w:ascii="Calibri" w:hAnsi="Calibri" w:cs="Calibri"/>
          <w:bCs/>
          <w:szCs w:val="22"/>
        </w:rPr>
        <w:t>s</w:t>
      </w:r>
      <w:r w:rsidR="0034779F" w:rsidRPr="00427B89">
        <w:rPr>
          <w:rFonts w:ascii="Calibri" w:hAnsi="Calibri" w:cs="Calibri"/>
          <w:bCs/>
          <w:szCs w:val="22"/>
        </w:rPr>
        <w:t xml:space="preserve"> </w:t>
      </w:r>
      <w:r w:rsidR="00C4559F" w:rsidRPr="00427B89">
        <w:rPr>
          <w:rFonts w:ascii="Calibri" w:hAnsi="Calibri" w:cs="Calibri"/>
          <w:b/>
          <w:bCs/>
          <w:i/>
          <w:szCs w:val="22"/>
        </w:rPr>
        <w:t>Erhebungsformular</w:t>
      </w:r>
      <w:r w:rsidR="00A86B22" w:rsidRPr="00427B89">
        <w:rPr>
          <w:rFonts w:ascii="Calibri" w:hAnsi="Calibri" w:cs="Calibri"/>
          <w:b/>
          <w:bCs/>
          <w:i/>
          <w:szCs w:val="22"/>
        </w:rPr>
        <w:t>s</w:t>
      </w:r>
      <w:r w:rsidR="00C4559F" w:rsidRPr="00427B89">
        <w:rPr>
          <w:rFonts w:ascii="Calibri" w:hAnsi="Calibri" w:cs="Calibri"/>
          <w:bCs/>
          <w:szCs w:val="22"/>
        </w:rPr>
        <w:t xml:space="preserve"> d</w:t>
      </w:r>
      <w:r w:rsidR="00A86B22" w:rsidRPr="00427B89">
        <w:rPr>
          <w:rFonts w:ascii="Calibri" w:hAnsi="Calibri" w:cs="Calibri"/>
          <w:bCs/>
          <w:szCs w:val="22"/>
        </w:rPr>
        <w:t>as</w:t>
      </w:r>
      <w:r w:rsidR="00C4559F" w:rsidRPr="00427B89">
        <w:rPr>
          <w:rFonts w:ascii="Calibri" w:hAnsi="Calibri" w:cs="Calibri"/>
          <w:bCs/>
          <w:szCs w:val="22"/>
        </w:rPr>
        <w:t xml:space="preserve"> </w:t>
      </w:r>
      <w:r w:rsidR="0034779F" w:rsidRPr="00427B89">
        <w:rPr>
          <w:rFonts w:ascii="Calibri" w:hAnsi="Calibri" w:cs="Calibri"/>
          <w:bCs/>
          <w:szCs w:val="22"/>
        </w:rPr>
        <w:t xml:space="preserve">wir </w:t>
      </w:r>
      <w:r w:rsidR="00396B62" w:rsidRPr="00427B89">
        <w:rPr>
          <w:rFonts w:ascii="Calibri" w:hAnsi="Calibri" w:cs="Calibri"/>
          <w:bCs/>
          <w:szCs w:val="22"/>
        </w:rPr>
        <w:t xml:space="preserve">den Gemeinden jährlich </w:t>
      </w:r>
      <w:r w:rsidR="00C4559F" w:rsidRPr="00427B89">
        <w:rPr>
          <w:rFonts w:ascii="Calibri" w:hAnsi="Calibri" w:cs="Calibri"/>
          <w:bCs/>
          <w:szCs w:val="22"/>
        </w:rPr>
        <w:t xml:space="preserve">zum Ausfüllen </w:t>
      </w:r>
      <w:r w:rsidR="0034779F" w:rsidRPr="00427B89">
        <w:rPr>
          <w:rFonts w:ascii="Calibri" w:hAnsi="Calibri" w:cs="Calibri"/>
          <w:bCs/>
          <w:szCs w:val="22"/>
        </w:rPr>
        <w:t>zustellen</w:t>
      </w:r>
      <w:r w:rsidR="00A86B22" w:rsidRPr="00427B89">
        <w:rPr>
          <w:rFonts w:ascii="Calibri" w:hAnsi="Calibri" w:cs="Calibri"/>
          <w:bCs/>
          <w:szCs w:val="22"/>
        </w:rPr>
        <w:t xml:space="preserve"> (Bevölkerungszahlen und Steuererträge)</w:t>
      </w:r>
      <w:r w:rsidR="00C4559F" w:rsidRPr="00427B89">
        <w:rPr>
          <w:rFonts w:ascii="Calibri" w:hAnsi="Calibri" w:cs="Calibri"/>
          <w:bCs/>
          <w:szCs w:val="22"/>
        </w:rPr>
        <w:t>?</w:t>
      </w:r>
      <w:r w:rsidR="00EE2111" w:rsidRPr="00427B89">
        <w:rPr>
          <w:rFonts w:ascii="Calibri" w:hAnsi="Calibri" w:cs="Calibri"/>
          <w:bCs/>
          <w:szCs w:val="22"/>
        </w:rPr>
        <w:t xml:space="preserve"> </w:t>
      </w:r>
    </w:p>
    <w:p w:rsidR="009607D0" w:rsidRPr="00427B89" w:rsidRDefault="009607D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03F00" w:rsidRPr="00427B89" w:rsidRDefault="00203F00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6618AD" w:rsidRPr="00427B89">
        <w:rPr>
          <w:rFonts w:ascii="Calibri" w:hAnsi="Calibri" w:cs="Calibri"/>
          <w:i/>
          <w:szCs w:val="22"/>
        </w:rPr>
        <w:t>g</w:t>
      </w:r>
      <w:r w:rsidR="0034779F" w:rsidRPr="00427B89">
        <w:rPr>
          <w:rFonts w:ascii="Calibri" w:hAnsi="Calibri" w:cs="Calibri"/>
          <w:i/>
          <w:szCs w:val="22"/>
        </w:rPr>
        <w:t>ut</w:t>
      </w:r>
      <w:r w:rsidRPr="00427B89">
        <w:rPr>
          <w:rFonts w:ascii="Calibri" w:hAnsi="Calibri" w:cs="Calibri"/>
          <w:i/>
          <w:szCs w:val="22"/>
        </w:rPr>
        <w:tab/>
      </w:r>
      <w:r w:rsidR="0034779F" w:rsidRPr="00427B89">
        <w:rPr>
          <w:rFonts w:ascii="Calibri" w:hAnsi="Calibri" w:cs="Calibri"/>
          <w:i/>
          <w:szCs w:val="22"/>
        </w:rPr>
        <w:t>g</w:t>
      </w:r>
      <w:r w:rsidR="00811B77" w:rsidRPr="00427B89">
        <w:rPr>
          <w:rFonts w:ascii="Calibri" w:hAnsi="Calibri" w:cs="Calibri"/>
          <w:i/>
          <w:szCs w:val="22"/>
        </w:rPr>
        <w:t>enügend</w:t>
      </w:r>
      <w:r w:rsidR="00811B77" w:rsidRPr="00427B89">
        <w:rPr>
          <w:rFonts w:ascii="Calibri" w:hAnsi="Calibri" w:cs="Calibri"/>
          <w:i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un</w:t>
      </w:r>
      <w:r w:rsidR="0034779F" w:rsidRPr="00427B89">
        <w:rPr>
          <w:rFonts w:ascii="Calibri" w:hAnsi="Calibri" w:cs="Calibri"/>
          <w:i/>
          <w:szCs w:val="22"/>
        </w:rPr>
        <w:t>genügend</w:t>
      </w:r>
      <w:r w:rsidR="00154877" w:rsidRPr="00427B89">
        <w:rPr>
          <w:rFonts w:ascii="Calibri" w:hAnsi="Calibri" w:cs="Calibri"/>
          <w:i/>
          <w:szCs w:val="22"/>
        </w:rPr>
        <w:t xml:space="preserve"> </w:t>
      </w:r>
    </w:p>
    <w:p w:rsidR="00203F00" w:rsidRPr="00427B89" w:rsidRDefault="00203F00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bookmarkStart w:id="4" w:name="Kontrollkästchen1"/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bookmarkEnd w:id="4"/>
      <w:r w:rsidR="00EE2111"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"/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bookmarkEnd w:id="5"/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bookmarkEnd w:id="6"/>
    </w:p>
    <w:p w:rsidR="003166BE" w:rsidRPr="00427B89" w:rsidRDefault="003166BE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3166BE" w:rsidRPr="00427B89" w:rsidRDefault="003166BE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ab/>
      </w:r>
      <w:r w:rsidR="00D75755" w:rsidRPr="00427B89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D75755" w:rsidRPr="00427B89">
        <w:rPr>
          <w:rFonts w:ascii="Calibri" w:hAnsi="Calibri" w:cs="Calibri"/>
          <w:bCs/>
          <w:szCs w:val="22"/>
        </w:rPr>
        <w:t xml:space="preserve"> </w:t>
      </w:r>
      <w:r w:rsidRPr="00427B89">
        <w:rPr>
          <w:rFonts w:ascii="Calibri" w:hAnsi="Calibri" w:cs="Calibri"/>
          <w:bCs/>
          <w:szCs w:val="22"/>
        </w:rPr>
        <w:t xml:space="preserve">Wie </w:t>
      </w:r>
      <w:r w:rsidR="00937DE5" w:rsidRPr="00427B89">
        <w:rPr>
          <w:rFonts w:ascii="Calibri" w:hAnsi="Calibri" w:cs="Calibri"/>
          <w:bCs/>
          <w:szCs w:val="22"/>
        </w:rPr>
        <w:t xml:space="preserve">gross ist der </w:t>
      </w:r>
      <w:r w:rsidRPr="00427B89">
        <w:rPr>
          <w:rFonts w:ascii="Calibri" w:hAnsi="Calibri" w:cs="Calibri"/>
          <w:b/>
          <w:bCs/>
          <w:szCs w:val="22"/>
        </w:rPr>
        <w:t>Ressourcenaufwand</w:t>
      </w:r>
      <w:r w:rsidR="00235452" w:rsidRPr="00427B89">
        <w:rPr>
          <w:rFonts w:ascii="Calibri" w:hAnsi="Calibri" w:cs="Calibri"/>
          <w:bCs/>
          <w:szCs w:val="22"/>
        </w:rPr>
        <w:t xml:space="preserve"> den S</w:t>
      </w:r>
      <w:r w:rsidRPr="00427B89">
        <w:rPr>
          <w:rFonts w:ascii="Calibri" w:hAnsi="Calibri" w:cs="Calibri"/>
          <w:bCs/>
          <w:szCs w:val="22"/>
        </w:rPr>
        <w:t xml:space="preserve">ie für das jährliche Ausfüllen des </w:t>
      </w:r>
      <w:r w:rsidRPr="00427B89">
        <w:rPr>
          <w:rFonts w:ascii="Calibri" w:hAnsi="Calibri" w:cs="Calibri"/>
          <w:b/>
          <w:bCs/>
          <w:szCs w:val="22"/>
        </w:rPr>
        <w:t>Erhebungsformulars</w:t>
      </w:r>
      <w:r w:rsidRPr="00427B89">
        <w:rPr>
          <w:rFonts w:ascii="Calibri" w:hAnsi="Calibri" w:cs="Calibri"/>
          <w:bCs/>
          <w:szCs w:val="22"/>
        </w:rPr>
        <w:t xml:space="preserve"> betreiben? </w:t>
      </w:r>
    </w:p>
    <w:p w:rsidR="003166BE" w:rsidRPr="00427B89" w:rsidRDefault="003166B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166BE" w:rsidRPr="00427B89" w:rsidRDefault="003166BE" w:rsidP="00427B89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i/>
          <w:szCs w:val="22"/>
        </w:rPr>
        <w:tab/>
        <w:t>&gt; 8 Stunden</w:t>
      </w:r>
      <w:r w:rsidRPr="00427B89">
        <w:rPr>
          <w:rFonts w:ascii="Calibri" w:hAnsi="Calibri" w:cs="Calibri"/>
          <w:i/>
          <w:szCs w:val="22"/>
        </w:rPr>
        <w:tab/>
        <w:t>&lt; 8 Std. aber &gt; 4 Std.</w:t>
      </w:r>
      <w:r w:rsidRPr="00427B89">
        <w:rPr>
          <w:rFonts w:ascii="Calibri" w:hAnsi="Calibri" w:cs="Calibri"/>
          <w:i/>
          <w:szCs w:val="22"/>
        </w:rPr>
        <w:tab/>
        <w:t>&lt; 4 Std.</w:t>
      </w:r>
      <w:r w:rsidRPr="00427B89">
        <w:rPr>
          <w:rFonts w:ascii="Calibri" w:hAnsi="Calibri" w:cs="Calibri"/>
          <w:i/>
          <w:szCs w:val="22"/>
        </w:rPr>
        <w:tab/>
        <w:t xml:space="preserve">keinen Aufwand </w:t>
      </w:r>
    </w:p>
    <w:p w:rsidR="003166BE" w:rsidRDefault="003166BE" w:rsidP="00427B89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6"/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bookmarkEnd w:id="7"/>
    </w:p>
    <w:p w:rsidR="002E1BA8" w:rsidRDefault="002E1BA8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D72B3" w:rsidRPr="00427B89" w:rsidRDefault="002D72B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1.</w:t>
      </w:r>
      <w:r w:rsidR="00A42950" w:rsidRPr="00427B89">
        <w:rPr>
          <w:rFonts w:ascii="Calibri" w:hAnsi="Calibri" w:cs="Calibri"/>
          <w:bCs/>
          <w:szCs w:val="22"/>
        </w:rPr>
        <w:t>2</w:t>
      </w:r>
      <w:r w:rsidRPr="00427B89">
        <w:rPr>
          <w:rFonts w:ascii="Calibri" w:hAnsi="Calibri" w:cs="Calibri"/>
          <w:bCs/>
          <w:szCs w:val="22"/>
        </w:rPr>
        <w:tab/>
      </w:r>
      <w:r w:rsidR="00A42950" w:rsidRPr="00427B89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A42950" w:rsidRPr="00427B89">
        <w:rPr>
          <w:rFonts w:ascii="Calibri" w:hAnsi="Calibri" w:cs="Calibri"/>
          <w:bCs/>
          <w:szCs w:val="22"/>
        </w:rPr>
        <w:t xml:space="preserve"> </w:t>
      </w:r>
      <w:r w:rsidR="00FB2503" w:rsidRPr="00427B89">
        <w:rPr>
          <w:rFonts w:ascii="Calibri" w:hAnsi="Calibri" w:cs="Calibri"/>
          <w:bCs/>
          <w:szCs w:val="22"/>
        </w:rPr>
        <w:t xml:space="preserve">Mit dem </w:t>
      </w:r>
      <w:r w:rsidR="00EE73C2" w:rsidRPr="00427B89">
        <w:rPr>
          <w:rFonts w:ascii="Calibri" w:hAnsi="Calibri" w:cs="Calibri"/>
          <w:bCs/>
          <w:szCs w:val="22"/>
        </w:rPr>
        <w:t>System der</w:t>
      </w:r>
      <w:r w:rsidR="00EE73C2" w:rsidRPr="00427B89">
        <w:rPr>
          <w:rFonts w:ascii="Calibri" w:hAnsi="Calibri" w:cs="Calibri"/>
          <w:b/>
          <w:bCs/>
          <w:szCs w:val="22"/>
        </w:rPr>
        <w:t xml:space="preserve"> jährlichen à-Konto-Zahlungen und Schlussabrechnung</w:t>
      </w:r>
      <w:r w:rsidR="00EE73C2" w:rsidRPr="00427B89">
        <w:rPr>
          <w:rFonts w:ascii="Calibri" w:hAnsi="Calibri" w:cs="Calibri"/>
          <w:bCs/>
          <w:szCs w:val="22"/>
        </w:rPr>
        <w:t xml:space="preserve"> </w:t>
      </w:r>
      <w:r w:rsidR="00FB2503" w:rsidRPr="00427B89">
        <w:rPr>
          <w:rFonts w:ascii="Calibri" w:hAnsi="Calibri" w:cs="Calibri"/>
          <w:bCs/>
          <w:szCs w:val="22"/>
        </w:rPr>
        <w:t xml:space="preserve">sind </w:t>
      </w:r>
      <w:r w:rsidR="00811B77" w:rsidRPr="00427B89">
        <w:rPr>
          <w:rFonts w:ascii="Calibri" w:hAnsi="Calibri" w:cs="Calibri"/>
          <w:bCs/>
          <w:szCs w:val="22"/>
        </w:rPr>
        <w:t xml:space="preserve">wir </w:t>
      </w:r>
      <w:r w:rsidR="00EE73C2" w:rsidRPr="00427B89">
        <w:rPr>
          <w:rFonts w:ascii="Calibri" w:hAnsi="Calibri" w:cs="Calibri"/>
          <w:bCs/>
          <w:szCs w:val="22"/>
        </w:rPr>
        <w:t>…</w:t>
      </w:r>
      <w:r w:rsidRPr="00427B89">
        <w:rPr>
          <w:rFonts w:ascii="Calibri" w:hAnsi="Calibri" w:cs="Calibri"/>
          <w:bCs/>
          <w:szCs w:val="22"/>
        </w:rPr>
        <w:t xml:space="preserve"> </w:t>
      </w:r>
    </w:p>
    <w:p w:rsidR="000D5D71" w:rsidRPr="00427B89" w:rsidRDefault="000D5D71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 xml:space="preserve">sehr </w:t>
      </w:r>
      <w:r w:rsidR="006810D3" w:rsidRPr="00427B89">
        <w:rPr>
          <w:rFonts w:ascii="Calibri" w:hAnsi="Calibri" w:cs="Calibri"/>
          <w:i/>
          <w:szCs w:val="22"/>
        </w:rPr>
        <w:t>zufrieden</w:t>
      </w:r>
      <w:r w:rsidRPr="00427B89">
        <w:rPr>
          <w:rFonts w:ascii="Calibri" w:hAnsi="Calibri" w:cs="Calibri"/>
          <w:i/>
          <w:szCs w:val="22"/>
        </w:rPr>
        <w:tab/>
      </w:r>
      <w:r w:rsidR="006810D3" w:rsidRPr="00427B89">
        <w:rPr>
          <w:rFonts w:ascii="Calibri" w:hAnsi="Calibri" w:cs="Calibri"/>
          <w:i/>
          <w:szCs w:val="22"/>
        </w:rPr>
        <w:t>zufrieden</w:t>
      </w:r>
      <w:r w:rsidRPr="00427B89">
        <w:rPr>
          <w:rFonts w:ascii="Calibri" w:hAnsi="Calibri" w:cs="Calibri"/>
          <w:i/>
          <w:szCs w:val="22"/>
        </w:rPr>
        <w:tab/>
        <w:t>un</w:t>
      </w:r>
      <w:r w:rsidR="006810D3" w:rsidRPr="00427B89">
        <w:rPr>
          <w:rFonts w:ascii="Calibri" w:hAnsi="Calibri" w:cs="Calibri"/>
          <w:i/>
          <w:szCs w:val="22"/>
        </w:rPr>
        <w:t>zufrieden</w:t>
      </w:r>
      <w:r w:rsidR="00FD02E9" w:rsidRPr="00427B89">
        <w:rPr>
          <w:rFonts w:ascii="Calibri" w:hAnsi="Calibri" w:cs="Calibri"/>
          <w:i/>
          <w:szCs w:val="22"/>
        </w:rPr>
        <w:t xml:space="preserve"> </w:t>
      </w:r>
    </w:p>
    <w:p w:rsidR="00247287" w:rsidRPr="00427B89" w:rsidRDefault="000D5D7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247287" w:rsidRPr="00427B89" w:rsidRDefault="00247287" w:rsidP="00427B89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0D5D71" w:rsidRPr="00427B89" w:rsidRDefault="000D5D71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ab/>
      </w:r>
      <w:r w:rsidR="00A42950" w:rsidRPr="00427B89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A42950" w:rsidRPr="00427B89">
        <w:rPr>
          <w:rFonts w:ascii="Calibri" w:hAnsi="Calibri" w:cs="Calibri"/>
          <w:bCs/>
          <w:szCs w:val="22"/>
        </w:rPr>
        <w:t xml:space="preserve"> </w:t>
      </w:r>
      <w:r w:rsidR="00E2472B" w:rsidRPr="00427B89">
        <w:rPr>
          <w:rFonts w:ascii="Calibri" w:hAnsi="Calibri" w:cs="Calibri"/>
          <w:bCs/>
          <w:szCs w:val="22"/>
        </w:rPr>
        <w:t xml:space="preserve">Mit dem </w:t>
      </w:r>
      <w:r w:rsidR="00E2472B" w:rsidRPr="00427B89">
        <w:rPr>
          <w:rFonts w:ascii="Calibri" w:hAnsi="Calibri" w:cs="Calibri"/>
          <w:b/>
          <w:bCs/>
          <w:szCs w:val="22"/>
        </w:rPr>
        <w:t>Zeitpunkt der jährlichen Ein-</w:t>
      </w:r>
      <w:r w:rsidR="00FB2503" w:rsidRPr="00427B89">
        <w:rPr>
          <w:rFonts w:ascii="Calibri" w:hAnsi="Calibri" w:cs="Calibri"/>
          <w:b/>
          <w:bCs/>
          <w:szCs w:val="22"/>
        </w:rPr>
        <w:t xml:space="preserve"> bzw. Ausz</w:t>
      </w:r>
      <w:r w:rsidR="00E2472B" w:rsidRPr="00427B89">
        <w:rPr>
          <w:rFonts w:ascii="Calibri" w:hAnsi="Calibri" w:cs="Calibri"/>
          <w:b/>
          <w:bCs/>
          <w:szCs w:val="22"/>
        </w:rPr>
        <w:t>ahlungen</w:t>
      </w:r>
      <w:r w:rsidR="00E2472B" w:rsidRPr="00427B89">
        <w:rPr>
          <w:rFonts w:ascii="Calibri" w:hAnsi="Calibri" w:cs="Calibri"/>
          <w:bCs/>
          <w:szCs w:val="22"/>
        </w:rPr>
        <w:t xml:space="preserve"> </w:t>
      </w:r>
      <w:r w:rsidR="00FB2503" w:rsidRPr="00427B89">
        <w:rPr>
          <w:rFonts w:ascii="Calibri" w:hAnsi="Calibri" w:cs="Calibri"/>
          <w:bCs/>
          <w:szCs w:val="22"/>
        </w:rPr>
        <w:t xml:space="preserve">- </w:t>
      </w:r>
      <w:r w:rsidR="00E2472B" w:rsidRPr="00427B89">
        <w:rPr>
          <w:rFonts w:ascii="Calibri" w:hAnsi="Calibri" w:cs="Calibri"/>
          <w:bCs/>
          <w:szCs w:val="22"/>
        </w:rPr>
        <w:t xml:space="preserve">Ende März bzw. Ende September </w:t>
      </w:r>
      <w:r w:rsidR="00FB2503" w:rsidRPr="00427B89">
        <w:rPr>
          <w:rFonts w:ascii="Calibri" w:hAnsi="Calibri" w:cs="Calibri"/>
          <w:bCs/>
          <w:szCs w:val="22"/>
        </w:rPr>
        <w:t xml:space="preserve">- </w:t>
      </w:r>
      <w:r w:rsidR="00E2472B" w:rsidRPr="00427B89">
        <w:rPr>
          <w:rFonts w:ascii="Calibri" w:hAnsi="Calibri" w:cs="Calibri"/>
          <w:bCs/>
          <w:szCs w:val="22"/>
        </w:rPr>
        <w:t>s</w:t>
      </w:r>
      <w:r w:rsidRPr="00427B89">
        <w:rPr>
          <w:rFonts w:ascii="Calibri" w:hAnsi="Calibri" w:cs="Calibri"/>
          <w:bCs/>
          <w:szCs w:val="22"/>
        </w:rPr>
        <w:t xml:space="preserve">ind </w:t>
      </w:r>
      <w:r w:rsidR="00FB2503" w:rsidRPr="00427B89">
        <w:rPr>
          <w:rFonts w:ascii="Calibri" w:hAnsi="Calibri" w:cs="Calibri"/>
          <w:bCs/>
          <w:szCs w:val="22"/>
        </w:rPr>
        <w:t>wir</w:t>
      </w:r>
      <w:r w:rsidR="00E2472B" w:rsidRPr="00427B89">
        <w:rPr>
          <w:rFonts w:ascii="Calibri" w:hAnsi="Calibri" w:cs="Calibri"/>
          <w:bCs/>
          <w:szCs w:val="22"/>
        </w:rPr>
        <w:t xml:space="preserve"> … </w:t>
      </w:r>
    </w:p>
    <w:p w:rsidR="000D5D71" w:rsidRPr="00427B89" w:rsidRDefault="000D5D71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sehr zufrieden</w:t>
      </w:r>
      <w:r w:rsidRPr="00427B89">
        <w:rPr>
          <w:rFonts w:ascii="Calibri" w:hAnsi="Calibri" w:cs="Calibri"/>
          <w:i/>
          <w:szCs w:val="22"/>
        </w:rPr>
        <w:tab/>
        <w:t>zufrieden</w:t>
      </w:r>
      <w:r w:rsidRPr="00427B89">
        <w:rPr>
          <w:rFonts w:ascii="Calibri" w:hAnsi="Calibri" w:cs="Calibri"/>
          <w:i/>
          <w:szCs w:val="22"/>
        </w:rPr>
        <w:tab/>
        <w:t>unzufrieden</w:t>
      </w:r>
      <w:r w:rsidR="00D01F2C" w:rsidRPr="00427B89">
        <w:rPr>
          <w:rFonts w:ascii="Calibri" w:hAnsi="Calibri" w:cs="Calibri"/>
          <w:i/>
          <w:szCs w:val="22"/>
        </w:rPr>
        <w:t xml:space="preserve"> </w:t>
      </w:r>
    </w:p>
    <w:p w:rsidR="000D5D71" w:rsidRPr="00427B89" w:rsidRDefault="000D5D71" w:rsidP="00427B8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62084A" w:rsidRDefault="0062084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D72B3" w:rsidRPr="00427B89" w:rsidRDefault="002D72B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1.</w:t>
      </w:r>
      <w:r w:rsidR="00293D7C" w:rsidRPr="00427B89">
        <w:rPr>
          <w:rFonts w:ascii="Calibri" w:hAnsi="Calibri" w:cs="Calibri"/>
          <w:bCs/>
          <w:szCs w:val="22"/>
        </w:rPr>
        <w:t>3</w:t>
      </w:r>
      <w:r w:rsidRPr="00427B89">
        <w:rPr>
          <w:rFonts w:ascii="Calibri" w:hAnsi="Calibri" w:cs="Calibri"/>
          <w:bCs/>
          <w:szCs w:val="22"/>
        </w:rPr>
        <w:tab/>
      </w:r>
      <w:r w:rsidR="00860E9B" w:rsidRPr="00427B89">
        <w:rPr>
          <w:rFonts w:ascii="Calibri" w:hAnsi="Calibri" w:cs="Calibri"/>
          <w:bCs/>
          <w:szCs w:val="22"/>
        </w:rPr>
        <w:t xml:space="preserve">Der Kanton stellt Ihnen </w:t>
      </w:r>
      <w:r w:rsidR="00860E9B" w:rsidRPr="00427B89">
        <w:rPr>
          <w:rFonts w:ascii="Calibri" w:hAnsi="Calibri" w:cs="Calibri"/>
          <w:b/>
          <w:bCs/>
          <w:i/>
          <w:szCs w:val="22"/>
        </w:rPr>
        <w:t>diverse Unterlagen</w:t>
      </w:r>
      <w:r w:rsidR="00860E9B" w:rsidRPr="00427B89">
        <w:rPr>
          <w:rFonts w:ascii="Calibri" w:hAnsi="Calibri" w:cs="Calibri"/>
          <w:bCs/>
          <w:szCs w:val="22"/>
        </w:rPr>
        <w:t xml:space="preserve"> </w:t>
      </w:r>
      <w:r w:rsidRPr="00427B89">
        <w:rPr>
          <w:rFonts w:ascii="Calibri" w:hAnsi="Calibri" w:cs="Calibri"/>
          <w:bCs/>
          <w:szCs w:val="22"/>
        </w:rPr>
        <w:t>(</w:t>
      </w:r>
      <w:r w:rsidR="009353E8" w:rsidRPr="00427B89">
        <w:rPr>
          <w:rFonts w:ascii="Calibri" w:hAnsi="Calibri" w:cs="Calibri"/>
          <w:bCs/>
          <w:szCs w:val="22"/>
        </w:rPr>
        <w:t>Regierungsbeschlü</w:t>
      </w:r>
      <w:r w:rsidR="009B1BB9" w:rsidRPr="00427B89">
        <w:rPr>
          <w:rFonts w:ascii="Calibri" w:hAnsi="Calibri" w:cs="Calibri"/>
          <w:bCs/>
          <w:szCs w:val="22"/>
        </w:rPr>
        <w:t>ss</w:t>
      </w:r>
      <w:r w:rsidR="009353E8" w:rsidRPr="00427B89">
        <w:rPr>
          <w:rFonts w:ascii="Calibri" w:hAnsi="Calibri" w:cs="Calibri"/>
          <w:bCs/>
          <w:szCs w:val="22"/>
        </w:rPr>
        <w:t>e</w:t>
      </w:r>
      <w:r w:rsidR="009B1BB9" w:rsidRPr="00427B89">
        <w:rPr>
          <w:rFonts w:ascii="Calibri" w:hAnsi="Calibri" w:cs="Calibri"/>
          <w:bCs/>
          <w:szCs w:val="22"/>
        </w:rPr>
        <w:t xml:space="preserve">, </w:t>
      </w:r>
      <w:r w:rsidRPr="00427B89">
        <w:rPr>
          <w:rFonts w:ascii="Calibri" w:hAnsi="Calibri" w:cs="Calibri"/>
          <w:bCs/>
          <w:szCs w:val="22"/>
        </w:rPr>
        <w:t>Bericht</w:t>
      </w:r>
      <w:r w:rsidR="009353E8" w:rsidRPr="00427B89">
        <w:rPr>
          <w:rFonts w:ascii="Calibri" w:hAnsi="Calibri" w:cs="Calibri"/>
          <w:bCs/>
          <w:szCs w:val="22"/>
        </w:rPr>
        <w:t>e</w:t>
      </w:r>
      <w:r w:rsidRPr="00427B89">
        <w:rPr>
          <w:rFonts w:ascii="Calibri" w:hAnsi="Calibri" w:cs="Calibri"/>
          <w:bCs/>
          <w:szCs w:val="22"/>
        </w:rPr>
        <w:t>, Berechnung</w:t>
      </w:r>
      <w:r w:rsidR="009353E8" w:rsidRPr="00427B89">
        <w:rPr>
          <w:rFonts w:ascii="Calibri" w:hAnsi="Calibri" w:cs="Calibri"/>
          <w:bCs/>
          <w:szCs w:val="22"/>
        </w:rPr>
        <w:t>en</w:t>
      </w:r>
      <w:r w:rsidRPr="00427B89">
        <w:rPr>
          <w:rFonts w:ascii="Calibri" w:hAnsi="Calibri" w:cs="Calibri"/>
          <w:bCs/>
          <w:szCs w:val="22"/>
        </w:rPr>
        <w:t>, Statistik</w:t>
      </w:r>
      <w:r w:rsidR="009B1BB9" w:rsidRPr="00427B89">
        <w:rPr>
          <w:rFonts w:ascii="Calibri" w:hAnsi="Calibri" w:cs="Calibri"/>
          <w:bCs/>
          <w:szCs w:val="22"/>
        </w:rPr>
        <w:t>en</w:t>
      </w:r>
      <w:r w:rsidRPr="00427B89">
        <w:rPr>
          <w:rFonts w:ascii="Calibri" w:hAnsi="Calibri" w:cs="Calibri"/>
          <w:bCs/>
          <w:szCs w:val="22"/>
        </w:rPr>
        <w:t xml:space="preserve">, Infoschreiben etc.) </w:t>
      </w:r>
      <w:r w:rsidR="006A3905" w:rsidRPr="00427B89">
        <w:rPr>
          <w:rFonts w:ascii="Calibri" w:hAnsi="Calibri" w:cs="Calibri"/>
          <w:bCs/>
          <w:szCs w:val="22"/>
        </w:rPr>
        <w:t xml:space="preserve">für den FiLa </w:t>
      </w:r>
      <w:r w:rsidR="00860E9B" w:rsidRPr="00427B89">
        <w:rPr>
          <w:rFonts w:ascii="Calibri" w:hAnsi="Calibri" w:cs="Calibri"/>
          <w:bCs/>
          <w:szCs w:val="22"/>
        </w:rPr>
        <w:t xml:space="preserve">zur Verfügung. </w:t>
      </w:r>
      <w:r w:rsidR="00FB2503" w:rsidRPr="00427B89">
        <w:rPr>
          <w:rFonts w:ascii="Calibri" w:hAnsi="Calibri" w:cs="Calibri"/>
          <w:bCs/>
          <w:szCs w:val="22"/>
        </w:rPr>
        <w:t xml:space="preserve">Die Unterlagen </w:t>
      </w:r>
      <w:r w:rsidR="009B1BB9" w:rsidRPr="00427B89">
        <w:rPr>
          <w:rFonts w:ascii="Calibri" w:hAnsi="Calibri" w:cs="Calibri"/>
          <w:bCs/>
          <w:szCs w:val="22"/>
        </w:rPr>
        <w:t xml:space="preserve">und Informationen </w:t>
      </w:r>
      <w:r w:rsidR="006A3905" w:rsidRPr="00427B89">
        <w:rPr>
          <w:rFonts w:ascii="Calibri" w:hAnsi="Calibri" w:cs="Calibri"/>
          <w:bCs/>
          <w:szCs w:val="22"/>
        </w:rPr>
        <w:t xml:space="preserve">zum FiLa </w:t>
      </w:r>
      <w:r w:rsidR="00FB2503" w:rsidRPr="00427B89">
        <w:rPr>
          <w:rFonts w:ascii="Calibri" w:hAnsi="Calibri" w:cs="Calibri"/>
          <w:bCs/>
          <w:szCs w:val="22"/>
        </w:rPr>
        <w:t>find</w:t>
      </w:r>
      <w:r w:rsidR="00860E9B" w:rsidRPr="00427B89">
        <w:rPr>
          <w:rFonts w:ascii="Calibri" w:hAnsi="Calibri" w:cs="Calibri"/>
          <w:bCs/>
          <w:szCs w:val="22"/>
        </w:rPr>
        <w:t xml:space="preserve">en </w:t>
      </w:r>
      <w:r w:rsidR="00FB2503" w:rsidRPr="00427B89">
        <w:rPr>
          <w:rFonts w:ascii="Calibri" w:hAnsi="Calibri" w:cs="Calibri"/>
          <w:bCs/>
          <w:szCs w:val="22"/>
        </w:rPr>
        <w:t xml:space="preserve">wir </w:t>
      </w:r>
      <w:r w:rsidR="00860E9B" w:rsidRPr="00427B89">
        <w:rPr>
          <w:rFonts w:ascii="Calibri" w:hAnsi="Calibri" w:cs="Calibri"/>
          <w:bCs/>
          <w:szCs w:val="22"/>
        </w:rPr>
        <w:t xml:space="preserve">… </w:t>
      </w:r>
    </w:p>
    <w:p w:rsidR="000D5D71" w:rsidRPr="00427B89" w:rsidRDefault="000D5D71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860E9B" w:rsidRPr="00427B89">
        <w:rPr>
          <w:rFonts w:ascii="Calibri" w:hAnsi="Calibri" w:cs="Calibri"/>
          <w:i/>
          <w:szCs w:val="22"/>
        </w:rPr>
        <w:t>gut</w:t>
      </w:r>
      <w:r w:rsidRPr="00427B89">
        <w:rPr>
          <w:rFonts w:ascii="Calibri" w:hAnsi="Calibri" w:cs="Calibri"/>
          <w:i/>
          <w:szCs w:val="22"/>
        </w:rPr>
        <w:tab/>
      </w:r>
      <w:r w:rsidR="00860E9B" w:rsidRPr="00427B89">
        <w:rPr>
          <w:rFonts w:ascii="Calibri" w:hAnsi="Calibri" w:cs="Calibri"/>
          <w:i/>
          <w:szCs w:val="22"/>
        </w:rPr>
        <w:t>genügend</w:t>
      </w:r>
      <w:r w:rsidRPr="00427B89">
        <w:rPr>
          <w:rFonts w:ascii="Calibri" w:hAnsi="Calibri" w:cs="Calibri"/>
          <w:i/>
          <w:szCs w:val="22"/>
        </w:rPr>
        <w:tab/>
        <w:t>un</w:t>
      </w:r>
      <w:r w:rsidR="00860E9B" w:rsidRPr="00427B89">
        <w:rPr>
          <w:rFonts w:ascii="Calibri" w:hAnsi="Calibri" w:cs="Calibri"/>
          <w:i/>
          <w:szCs w:val="22"/>
        </w:rPr>
        <w:t>genügen</w:t>
      </w:r>
      <w:r w:rsidR="00154877" w:rsidRPr="00427B89">
        <w:rPr>
          <w:rFonts w:ascii="Calibri" w:hAnsi="Calibri" w:cs="Calibri"/>
          <w:i/>
          <w:szCs w:val="22"/>
        </w:rPr>
        <w:t>d</w:t>
      </w:r>
    </w:p>
    <w:p w:rsidR="000D5D71" w:rsidRPr="00427B89" w:rsidRDefault="000D5D71" w:rsidP="00427B8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62084A" w:rsidRDefault="0062084A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D72B3" w:rsidRPr="00427B89" w:rsidRDefault="002D72B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1.</w:t>
      </w:r>
      <w:r w:rsidR="005240EE" w:rsidRPr="00427B89">
        <w:rPr>
          <w:rFonts w:ascii="Calibri" w:hAnsi="Calibri" w:cs="Calibri"/>
          <w:bCs/>
          <w:szCs w:val="22"/>
        </w:rPr>
        <w:t>4</w:t>
      </w:r>
      <w:r w:rsidRPr="00427B89">
        <w:rPr>
          <w:rFonts w:ascii="Calibri" w:hAnsi="Calibri" w:cs="Calibri"/>
          <w:bCs/>
          <w:szCs w:val="22"/>
        </w:rPr>
        <w:tab/>
      </w:r>
      <w:r w:rsidR="00794C29" w:rsidRPr="00427B89">
        <w:rPr>
          <w:rFonts w:ascii="Calibri" w:hAnsi="Calibri" w:cs="Calibri"/>
          <w:bCs/>
          <w:szCs w:val="22"/>
        </w:rPr>
        <w:t xml:space="preserve">Welche </w:t>
      </w:r>
      <w:r w:rsidR="009A2CE2" w:rsidRPr="00427B89">
        <w:rPr>
          <w:rFonts w:ascii="Calibri" w:hAnsi="Calibri" w:cs="Calibri"/>
          <w:bCs/>
          <w:szCs w:val="22"/>
        </w:rPr>
        <w:t xml:space="preserve">allgemeine </w:t>
      </w:r>
      <w:r w:rsidR="00FB2503" w:rsidRPr="00427B89">
        <w:rPr>
          <w:rFonts w:ascii="Calibri" w:hAnsi="Calibri" w:cs="Calibri"/>
          <w:b/>
          <w:bCs/>
          <w:i/>
          <w:szCs w:val="22"/>
        </w:rPr>
        <w:t>Gesamtnote</w:t>
      </w:r>
      <w:r w:rsidR="00FB2503" w:rsidRPr="00427B89">
        <w:rPr>
          <w:rFonts w:ascii="Calibri" w:hAnsi="Calibri" w:cs="Calibri"/>
          <w:bCs/>
          <w:szCs w:val="22"/>
        </w:rPr>
        <w:t xml:space="preserve"> </w:t>
      </w:r>
      <w:r w:rsidR="00794C29" w:rsidRPr="00427B89">
        <w:rPr>
          <w:rFonts w:ascii="Calibri" w:hAnsi="Calibri" w:cs="Calibri"/>
          <w:bCs/>
          <w:szCs w:val="22"/>
        </w:rPr>
        <w:t>1 bis 6 (1 schlechteste Note</w:t>
      </w:r>
      <w:r w:rsidR="00F94DA4" w:rsidRPr="00427B89">
        <w:rPr>
          <w:rFonts w:ascii="Calibri" w:hAnsi="Calibri" w:cs="Calibri"/>
          <w:bCs/>
          <w:szCs w:val="22"/>
        </w:rPr>
        <w:t xml:space="preserve"> </w:t>
      </w:r>
      <w:r w:rsidR="00794C29" w:rsidRPr="00427B89">
        <w:rPr>
          <w:rFonts w:ascii="Calibri" w:hAnsi="Calibri" w:cs="Calibri"/>
          <w:bCs/>
          <w:szCs w:val="22"/>
        </w:rPr>
        <w:t xml:space="preserve">/ 6 beste Note) würden Sie dem </w:t>
      </w:r>
      <w:r w:rsidR="004C1AA7" w:rsidRPr="00427B89">
        <w:rPr>
          <w:rFonts w:ascii="Calibri" w:hAnsi="Calibri" w:cs="Calibri"/>
          <w:bCs/>
          <w:szCs w:val="22"/>
        </w:rPr>
        <w:t>K</w:t>
      </w:r>
      <w:r w:rsidR="00794C29" w:rsidRPr="00427B89">
        <w:rPr>
          <w:rFonts w:ascii="Calibri" w:hAnsi="Calibri" w:cs="Calibri"/>
          <w:bCs/>
          <w:szCs w:val="22"/>
        </w:rPr>
        <w:t xml:space="preserve">anton </w:t>
      </w:r>
      <w:r w:rsidR="00FB2503" w:rsidRPr="00427B89">
        <w:rPr>
          <w:rFonts w:ascii="Calibri" w:hAnsi="Calibri" w:cs="Calibri"/>
          <w:bCs/>
          <w:szCs w:val="22"/>
        </w:rPr>
        <w:t xml:space="preserve">für den </w:t>
      </w:r>
      <w:r w:rsidR="00FB2503" w:rsidRPr="00427B89">
        <w:rPr>
          <w:rFonts w:ascii="Calibri" w:hAnsi="Calibri" w:cs="Calibri"/>
          <w:b/>
          <w:bCs/>
          <w:i/>
          <w:szCs w:val="22"/>
        </w:rPr>
        <w:t>Vollzug</w:t>
      </w:r>
      <w:r w:rsidR="00FB2503" w:rsidRPr="00427B89">
        <w:rPr>
          <w:rFonts w:ascii="Calibri" w:hAnsi="Calibri" w:cs="Calibri"/>
          <w:bCs/>
          <w:szCs w:val="22"/>
        </w:rPr>
        <w:t xml:space="preserve"> des FiLa </w:t>
      </w:r>
      <w:r w:rsidR="004C1AA7" w:rsidRPr="00427B89">
        <w:rPr>
          <w:rFonts w:ascii="Calibri" w:hAnsi="Calibri" w:cs="Calibri"/>
          <w:bCs/>
          <w:szCs w:val="22"/>
        </w:rPr>
        <w:t>erteilen</w:t>
      </w:r>
      <w:r w:rsidR="00794C29" w:rsidRPr="00427B89">
        <w:rPr>
          <w:rFonts w:ascii="Calibri" w:hAnsi="Calibri" w:cs="Calibri"/>
          <w:bCs/>
          <w:szCs w:val="22"/>
        </w:rPr>
        <w:t xml:space="preserve">? </w:t>
      </w:r>
    </w:p>
    <w:p w:rsidR="000D5D71" w:rsidRPr="00427B89" w:rsidRDefault="000D5D71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D5D71" w:rsidRPr="00427B89" w:rsidRDefault="000D5D71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4C1AA7" w:rsidRPr="00427B89">
        <w:rPr>
          <w:rFonts w:ascii="Calibri" w:hAnsi="Calibri" w:cs="Calibri"/>
          <w:i/>
          <w:szCs w:val="22"/>
        </w:rPr>
        <w:t>1</w:t>
      </w:r>
      <w:r w:rsidR="004C1AA7" w:rsidRPr="00427B89">
        <w:rPr>
          <w:rFonts w:ascii="Calibri" w:hAnsi="Calibri" w:cs="Calibri"/>
          <w:i/>
          <w:szCs w:val="22"/>
        </w:rPr>
        <w:tab/>
      </w:r>
      <w:r w:rsidR="002170AA" w:rsidRPr="00427B89">
        <w:rPr>
          <w:rFonts w:ascii="Calibri" w:hAnsi="Calibri" w:cs="Calibri"/>
          <w:i/>
          <w:szCs w:val="22"/>
        </w:rPr>
        <w:t>1.5</w:t>
      </w:r>
      <w:r w:rsidR="002170AA" w:rsidRPr="00427B89">
        <w:rPr>
          <w:rFonts w:ascii="Calibri" w:hAnsi="Calibri" w:cs="Calibri"/>
          <w:i/>
          <w:szCs w:val="22"/>
        </w:rPr>
        <w:tab/>
        <w:t>2</w:t>
      </w:r>
      <w:r w:rsidR="002170AA" w:rsidRPr="00427B89">
        <w:rPr>
          <w:rFonts w:ascii="Calibri" w:hAnsi="Calibri" w:cs="Calibri"/>
          <w:i/>
          <w:szCs w:val="22"/>
        </w:rPr>
        <w:tab/>
        <w:t>2.5</w:t>
      </w:r>
      <w:r w:rsidR="002170AA" w:rsidRPr="00427B89">
        <w:rPr>
          <w:rFonts w:ascii="Calibri" w:hAnsi="Calibri" w:cs="Calibri"/>
          <w:i/>
          <w:szCs w:val="22"/>
        </w:rPr>
        <w:tab/>
        <w:t>3</w:t>
      </w:r>
      <w:r w:rsidR="002170AA" w:rsidRPr="00427B89">
        <w:rPr>
          <w:rFonts w:ascii="Calibri" w:hAnsi="Calibri" w:cs="Calibri"/>
          <w:i/>
          <w:szCs w:val="22"/>
        </w:rPr>
        <w:tab/>
      </w:r>
      <w:r w:rsidR="004C1AA7" w:rsidRPr="00427B89">
        <w:rPr>
          <w:rFonts w:ascii="Calibri" w:hAnsi="Calibri" w:cs="Calibri"/>
          <w:i/>
          <w:szCs w:val="22"/>
        </w:rPr>
        <w:t>3.5</w:t>
      </w:r>
      <w:r w:rsidR="002170AA" w:rsidRPr="00427B89">
        <w:rPr>
          <w:rFonts w:ascii="Calibri" w:hAnsi="Calibri" w:cs="Calibri"/>
          <w:i/>
          <w:szCs w:val="22"/>
        </w:rPr>
        <w:tab/>
        <w:t>4</w:t>
      </w:r>
      <w:r w:rsidR="002170AA" w:rsidRPr="00427B89">
        <w:rPr>
          <w:rFonts w:ascii="Calibri" w:hAnsi="Calibri" w:cs="Calibri"/>
          <w:i/>
          <w:szCs w:val="22"/>
        </w:rPr>
        <w:tab/>
        <w:t>4.5</w:t>
      </w:r>
      <w:r w:rsidR="002170AA" w:rsidRPr="00427B89">
        <w:rPr>
          <w:rFonts w:ascii="Calibri" w:hAnsi="Calibri" w:cs="Calibri"/>
          <w:i/>
          <w:szCs w:val="22"/>
        </w:rPr>
        <w:tab/>
        <w:t>5</w:t>
      </w:r>
      <w:r w:rsidR="002170AA" w:rsidRPr="00427B89">
        <w:rPr>
          <w:rFonts w:ascii="Calibri" w:hAnsi="Calibri" w:cs="Calibri"/>
          <w:i/>
          <w:szCs w:val="22"/>
        </w:rPr>
        <w:tab/>
        <w:t>5.5</w:t>
      </w:r>
      <w:r w:rsidR="002170AA" w:rsidRPr="00427B89">
        <w:rPr>
          <w:rFonts w:ascii="Calibri" w:hAnsi="Calibri" w:cs="Calibri"/>
          <w:i/>
          <w:szCs w:val="22"/>
        </w:rPr>
        <w:tab/>
      </w:r>
      <w:r w:rsidR="004C1AA7" w:rsidRPr="00427B89">
        <w:rPr>
          <w:rFonts w:ascii="Calibri" w:hAnsi="Calibri" w:cs="Calibri"/>
          <w:i/>
          <w:szCs w:val="22"/>
        </w:rPr>
        <w:t>6</w:t>
      </w:r>
    </w:p>
    <w:p w:rsidR="000D5D71" w:rsidRPr="00427B89" w:rsidRDefault="004C1AA7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4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8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5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9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0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7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1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8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2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9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3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0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4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1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5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2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6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3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7"/>
      <w:r w:rsidR="002170AA" w:rsidRPr="00427B89">
        <w:rPr>
          <w:rFonts w:ascii="Calibri" w:hAnsi="Calibri" w:cs="Calibri"/>
          <w:szCs w:val="22"/>
        </w:rPr>
        <w:tab/>
      </w:r>
      <w:r w:rsidR="002170AA" w:rsidRPr="00427B89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4"/>
      <w:r w:rsidR="002170AA"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="002170AA" w:rsidRPr="00427B89">
        <w:rPr>
          <w:rFonts w:ascii="Calibri" w:hAnsi="Calibri" w:cs="Calibri"/>
          <w:szCs w:val="22"/>
        </w:rPr>
        <w:fldChar w:fldCharType="end"/>
      </w:r>
      <w:bookmarkEnd w:id="18"/>
    </w:p>
    <w:p w:rsidR="00C27632" w:rsidRDefault="00C27632" w:rsidP="00427B89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32A4D" w:rsidRPr="00427B89" w:rsidRDefault="00EC1118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5"/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bookmarkEnd w:id="19"/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="00E661DA" w:rsidRPr="00427B89">
        <w:rPr>
          <w:rFonts w:ascii="Calibri" w:hAnsi="Calibri" w:cs="Calibri"/>
          <w:szCs w:val="22"/>
        </w:rPr>
        <w:t>Ku</w:t>
      </w:r>
      <w:r w:rsidR="00247650" w:rsidRPr="00427B89">
        <w:rPr>
          <w:rFonts w:ascii="Calibri" w:hAnsi="Calibri" w:cs="Calibri"/>
          <w:szCs w:val="22"/>
        </w:rPr>
        <w:t>r</w:t>
      </w:r>
      <w:r w:rsidR="00E661DA" w:rsidRPr="00427B89">
        <w:rPr>
          <w:rFonts w:ascii="Calibri" w:hAnsi="Calibri" w:cs="Calibri"/>
          <w:szCs w:val="22"/>
        </w:rPr>
        <w:t>zbe</w:t>
      </w:r>
      <w:r w:rsidR="00032A4D" w:rsidRPr="00427B89">
        <w:rPr>
          <w:rFonts w:ascii="Calibri" w:hAnsi="Calibri" w:cs="Calibri"/>
          <w:szCs w:val="22"/>
        </w:rPr>
        <w:t>merkungen</w:t>
      </w:r>
      <w:r w:rsidRPr="00427B89">
        <w:rPr>
          <w:rFonts w:ascii="Calibri" w:hAnsi="Calibri" w:cs="Calibri"/>
          <w:szCs w:val="22"/>
        </w:rPr>
        <w:t xml:space="preserve"> zum Vollzug siehe am Schluss des Fragebogens</w:t>
      </w:r>
      <w:r w:rsidR="00D92ECF" w:rsidRPr="00427B89">
        <w:rPr>
          <w:rFonts w:ascii="Calibri" w:hAnsi="Calibri" w:cs="Calibri"/>
          <w:szCs w:val="22"/>
        </w:rPr>
        <w:t xml:space="preserve"> </w:t>
      </w:r>
      <w:r w:rsidR="00D92ECF" w:rsidRPr="00427B89">
        <w:rPr>
          <w:rFonts w:ascii="Calibri" w:hAnsi="Calibri" w:cs="Calibri"/>
          <w:i/>
          <w:sz w:val="20"/>
          <w:u w:val="single"/>
        </w:rPr>
        <w:t>(nur elektronisch)</w:t>
      </w:r>
    </w:p>
    <w:p w:rsidR="00EC1118" w:rsidRPr="00427B89" w:rsidRDefault="00EC1118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  <w:t>Bemerkungen zum Vollzug siehe separate</w:t>
      </w:r>
      <w:r w:rsidR="00D92ECF" w:rsidRPr="00427B89">
        <w:rPr>
          <w:rFonts w:ascii="Calibri" w:hAnsi="Calibri" w:cs="Calibri"/>
          <w:szCs w:val="22"/>
        </w:rPr>
        <w:t>s</w:t>
      </w:r>
      <w:r w:rsidRPr="00427B89">
        <w:rPr>
          <w:rFonts w:ascii="Calibri" w:hAnsi="Calibri" w:cs="Calibri"/>
          <w:szCs w:val="22"/>
        </w:rPr>
        <w:t xml:space="preserve"> Schreiben</w:t>
      </w:r>
      <w:r w:rsidR="00D92ECF" w:rsidRPr="00427B89">
        <w:rPr>
          <w:rFonts w:ascii="Calibri" w:hAnsi="Calibri" w:cs="Calibri"/>
          <w:szCs w:val="22"/>
        </w:rPr>
        <w:t xml:space="preserve"> </w:t>
      </w:r>
    </w:p>
    <w:p w:rsidR="00EC1118" w:rsidRDefault="00EC1118" w:rsidP="00427B89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  <w:t>Keine Bemerkungen zum Vollzug</w:t>
      </w:r>
      <w:r w:rsidR="00D92ECF" w:rsidRPr="00427B89">
        <w:rPr>
          <w:rFonts w:ascii="Calibri" w:hAnsi="Calibri" w:cs="Calibri"/>
          <w:szCs w:val="22"/>
        </w:rPr>
        <w:t xml:space="preserve"> </w:t>
      </w:r>
    </w:p>
    <w:p w:rsidR="00C31707" w:rsidRPr="00C31707" w:rsidRDefault="00C31707" w:rsidP="00427B89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C31707" w:rsidRDefault="00C31707" w:rsidP="00427B89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804692" w:rsidRPr="00427B89" w:rsidRDefault="00804692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7194E" w:rsidRPr="00427B89" w:rsidRDefault="006A42B1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427B89">
        <w:rPr>
          <w:rFonts w:ascii="Calibri" w:hAnsi="Calibri" w:cs="Calibri"/>
          <w:szCs w:val="22"/>
        </w:rPr>
        <w:br w:type="page"/>
      </w:r>
      <w:r w:rsidR="0007194E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 xml:space="preserve">2. </w:t>
      </w:r>
      <w:r w:rsidR="00AF422A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Ziele des </w:t>
      </w:r>
      <w:r w:rsidR="0007194E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427B89" w:rsidRDefault="0007194E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723C8B" w:rsidRDefault="00723C8B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07194E" w:rsidRPr="00427B89" w:rsidRDefault="00916A6E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2</w:t>
      </w:r>
      <w:r w:rsidR="0007194E" w:rsidRPr="00427B89">
        <w:rPr>
          <w:rFonts w:ascii="Calibri" w:hAnsi="Calibri" w:cs="Calibri"/>
          <w:bCs/>
          <w:szCs w:val="22"/>
        </w:rPr>
        <w:t>.</w:t>
      </w:r>
      <w:r w:rsidR="006A4F13" w:rsidRPr="00427B89">
        <w:rPr>
          <w:rFonts w:ascii="Calibri" w:hAnsi="Calibri" w:cs="Calibri"/>
          <w:bCs/>
          <w:szCs w:val="22"/>
        </w:rPr>
        <w:t>1</w:t>
      </w:r>
      <w:r w:rsidR="0007194E" w:rsidRPr="00427B89">
        <w:rPr>
          <w:rFonts w:ascii="Calibri" w:hAnsi="Calibri" w:cs="Calibri"/>
          <w:bCs/>
          <w:szCs w:val="22"/>
        </w:rPr>
        <w:t>.</w:t>
      </w:r>
      <w:r w:rsidR="0007194E" w:rsidRPr="00427B89">
        <w:rPr>
          <w:rFonts w:ascii="Calibri" w:hAnsi="Calibri" w:cs="Calibri"/>
          <w:bCs/>
          <w:szCs w:val="22"/>
        </w:rPr>
        <w:tab/>
      </w:r>
      <w:r w:rsidR="000C69E2" w:rsidRPr="00427B89">
        <w:rPr>
          <w:rFonts w:ascii="Calibri" w:hAnsi="Calibri" w:cs="Calibri"/>
          <w:bCs/>
          <w:szCs w:val="22"/>
        </w:rPr>
        <w:t>Wurde während der Wirkungsperiode 20</w:t>
      </w:r>
      <w:r w:rsidR="006F6967" w:rsidRPr="00427B89">
        <w:rPr>
          <w:rFonts w:ascii="Calibri" w:hAnsi="Calibri" w:cs="Calibri"/>
          <w:bCs/>
          <w:szCs w:val="22"/>
        </w:rPr>
        <w:t>1</w:t>
      </w:r>
      <w:r w:rsidR="00BB78E8">
        <w:rPr>
          <w:rFonts w:ascii="Calibri" w:hAnsi="Calibri" w:cs="Calibri"/>
          <w:bCs/>
          <w:szCs w:val="22"/>
        </w:rPr>
        <w:t>6</w:t>
      </w:r>
      <w:r w:rsidR="000C69E2" w:rsidRPr="00427B89">
        <w:rPr>
          <w:rFonts w:ascii="Calibri" w:hAnsi="Calibri" w:cs="Calibri"/>
          <w:bCs/>
          <w:szCs w:val="22"/>
        </w:rPr>
        <w:t xml:space="preserve"> bis 201</w:t>
      </w:r>
      <w:r w:rsidR="00BB78E8">
        <w:rPr>
          <w:rFonts w:ascii="Calibri" w:hAnsi="Calibri" w:cs="Calibri"/>
          <w:bCs/>
          <w:szCs w:val="22"/>
        </w:rPr>
        <w:t>9</w:t>
      </w:r>
      <w:r w:rsidR="000C69E2" w:rsidRPr="00427B89">
        <w:rPr>
          <w:rFonts w:ascii="Calibri" w:hAnsi="Calibri" w:cs="Calibri"/>
          <w:bCs/>
          <w:szCs w:val="22"/>
        </w:rPr>
        <w:t xml:space="preserve"> die </w:t>
      </w:r>
      <w:r w:rsidR="000C69E2" w:rsidRPr="00427B89">
        <w:rPr>
          <w:rFonts w:ascii="Calibri" w:hAnsi="Calibri" w:cs="Calibri"/>
          <w:b/>
          <w:bCs/>
          <w:szCs w:val="22"/>
        </w:rPr>
        <w:t>finanzielle Selbständigkeit und Selbstverantwortung</w:t>
      </w:r>
      <w:r w:rsidR="000C69E2" w:rsidRPr="00427B89">
        <w:rPr>
          <w:rFonts w:ascii="Calibri" w:hAnsi="Calibri" w:cs="Calibri"/>
          <w:bCs/>
          <w:szCs w:val="22"/>
        </w:rPr>
        <w:t xml:space="preserve"> innerhalb Ihrer Gemeinde … </w:t>
      </w:r>
    </w:p>
    <w:p w:rsidR="0007194E" w:rsidRPr="00427B89" w:rsidRDefault="0007194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7194E" w:rsidRPr="00427B89" w:rsidRDefault="0007194E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0C69E2" w:rsidRPr="00427B89">
        <w:rPr>
          <w:rFonts w:ascii="Calibri" w:hAnsi="Calibri" w:cs="Calibri"/>
          <w:i/>
          <w:szCs w:val="22"/>
        </w:rPr>
        <w:t>gestärkt</w:t>
      </w:r>
      <w:r w:rsidRPr="00427B89">
        <w:rPr>
          <w:rFonts w:ascii="Calibri" w:hAnsi="Calibri" w:cs="Calibri"/>
          <w:i/>
          <w:szCs w:val="22"/>
        </w:rPr>
        <w:tab/>
      </w:r>
      <w:r w:rsidR="000C69E2" w:rsidRPr="00427B89">
        <w:rPr>
          <w:rFonts w:ascii="Calibri" w:hAnsi="Calibri" w:cs="Calibri"/>
          <w:i/>
          <w:szCs w:val="22"/>
        </w:rPr>
        <w:t>blieb unverändert</w:t>
      </w:r>
      <w:r w:rsidRPr="00427B89">
        <w:rPr>
          <w:rFonts w:ascii="Calibri" w:hAnsi="Calibri" w:cs="Calibri"/>
          <w:i/>
          <w:szCs w:val="22"/>
        </w:rPr>
        <w:tab/>
      </w:r>
      <w:r w:rsidR="000C69E2" w:rsidRPr="00427B89">
        <w:rPr>
          <w:rFonts w:ascii="Calibri" w:hAnsi="Calibri" w:cs="Calibri"/>
          <w:i/>
          <w:szCs w:val="22"/>
        </w:rPr>
        <w:t>geschwächt</w:t>
      </w:r>
    </w:p>
    <w:p w:rsidR="0007194E" w:rsidRPr="00427B89" w:rsidRDefault="0007194E" w:rsidP="00427B8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AD491F" w:rsidRDefault="00AD491F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7194E" w:rsidRPr="00427B89" w:rsidRDefault="000C69E2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2</w:t>
      </w:r>
      <w:r w:rsidR="00AD491F" w:rsidRPr="00427B89">
        <w:rPr>
          <w:rFonts w:ascii="Calibri" w:hAnsi="Calibri" w:cs="Calibri"/>
          <w:bCs/>
          <w:szCs w:val="22"/>
        </w:rPr>
        <w:t>.2.</w:t>
      </w:r>
      <w:r w:rsidR="0007194E" w:rsidRPr="00427B89">
        <w:rPr>
          <w:rFonts w:ascii="Calibri" w:hAnsi="Calibri" w:cs="Calibri"/>
          <w:bCs/>
          <w:szCs w:val="22"/>
        </w:rPr>
        <w:tab/>
      </w:r>
      <w:r w:rsidRPr="00427B89">
        <w:rPr>
          <w:rFonts w:ascii="Calibri" w:hAnsi="Calibri" w:cs="Calibri"/>
          <w:bCs/>
          <w:szCs w:val="22"/>
        </w:rPr>
        <w:t xml:space="preserve">Sind Sie der Meinung, dass bei </w:t>
      </w:r>
      <w:r w:rsidRPr="00427B89">
        <w:rPr>
          <w:rFonts w:ascii="Calibri" w:hAnsi="Calibri" w:cs="Calibri"/>
          <w:b/>
          <w:bCs/>
          <w:szCs w:val="22"/>
        </w:rPr>
        <w:t>Ihrer Gemeinde</w:t>
      </w:r>
      <w:r w:rsidRPr="00427B89">
        <w:rPr>
          <w:rFonts w:ascii="Calibri" w:hAnsi="Calibri" w:cs="Calibri"/>
          <w:bCs/>
          <w:szCs w:val="22"/>
        </w:rPr>
        <w:t xml:space="preserve"> die </w:t>
      </w:r>
      <w:r w:rsidRPr="00427B89">
        <w:rPr>
          <w:rFonts w:ascii="Calibri" w:hAnsi="Calibri" w:cs="Calibri"/>
          <w:b/>
          <w:bCs/>
          <w:szCs w:val="22"/>
        </w:rPr>
        <w:t>minimale Ausstattung mit finanziellen Ressourcen</w:t>
      </w:r>
      <w:r w:rsidRPr="00427B89">
        <w:rPr>
          <w:rFonts w:ascii="Calibri" w:hAnsi="Calibri" w:cs="Calibri"/>
          <w:bCs/>
          <w:szCs w:val="22"/>
        </w:rPr>
        <w:t xml:space="preserve"> durch den FiLa gewährleistet ist? </w:t>
      </w:r>
    </w:p>
    <w:p w:rsidR="0007194E" w:rsidRPr="00427B89" w:rsidRDefault="0007194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7194E" w:rsidRPr="00427B89" w:rsidRDefault="0007194E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0C69E2" w:rsidRPr="00427B89">
        <w:rPr>
          <w:rFonts w:ascii="Calibri" w:hAnsi="Calibri" w:cs="Calibri"/>
          <w:szCs w:val="22"/>
        </w:rPr>
        <w:tab/>
      </w:r>
      <w:r w:rsidR="000C69E2" w:rsidRPr="00427B89">
        <w:rPr>
          <w:rFonts w:ascii="Calibri" w:hAnsi="Calibri" w:cs="Calibri"/>
          <w:i/>
          <w:szCs w:val="22"/>
        </w:rPr>
        <w:t>ja</w:t>
      </w:r>
      <w:r w:rsidRPr="00427B89">
        <w:rPr>
          <w:rFonts w:ascii="Calibri" w:hAnsi="Calibri" w:cs="Calibri"/>
          <w:i/>
          <w:szCs w:val="22"/>
        </w:rPr>
        <w:tab/>
      </w:r>
      <w:r w:rsidR="000C69E2" w:rsidRPr="00427B89">
        <w:rPr>
          <w:rFonts w:ascii="Calibri" w:hAnsi="Calibri" w:cs="Calibri"/>
          <w:i/>
          <w:szCs w:val="22"/>
        </w:rPr>
        <w:tab/>
        <w:t>nein</w:t>
      </w:r>
    </w:p>
    <w:p w:rsidR="0007194E" w:rsidRPr="00427B89" w:rsidRDefault="0007194E" w:rsidP="00427B89">
      <w:pPr>
        <w:pBdr>
          <w:bottom w:val="single" w:sz="6" w:space="1" w:color="auto"/>
        </w:pBd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0C69E2"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BA4E1C" w:rsidRDefault="00BA4E1C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A4E1C" w:rsidRPr="00427B89" w:rsidRDefault="00BA4E1C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2.</w:t>
      </w:r>
      <w:r w:rsidR="005D7C5F" w:rsidRPr="00427B89">
        <w:rPr>
          <w:rFonts w:ascii="Calibri" w:hAnsi="Calibri" w:cs="Calibri"/>
          <w:bCs/>
          <w:szCs w:val="22"/>
        </w:rPr>
        <w:t>3</w:t>
      </w:r>
      <w:r w:rsidRPr="00427B89">
        <w:rPr>
          <w:rFonts w:ascii="Calibri" w:hAnsi="Calibri" w:cs="Calibri"/>
          <w:bCs/>
          <w:szCs w:val="22"/>
        </w:rPr>
        <w:tab/>
      </w:r>
      <w:r w:rsidR="002E7FCD" w:rsidRPr="00427B89">
        <w:rPr>
          <w:rFonts w:ascii="Calibri" w:hAnsi="Calibri" w:cs="Calibri"/>
          <w:b/>
          <w:bCs/>
          <w:i/>
          <w:szCs w:val="22"/>
          <w:u w:val="single"/>
        </w:rPr>
        <w:t>A):</w:t>
      </w:r>
      <w:r w:rsidR="002E7FCD" w:rsidRPr="00427B89">
        <w:rPr>
          <w:rFonts w:ascii="Calibri" w:hAnsi="Calibri" w:cs="Calibri"/>
          <w:bCs/>
          <w:szCs w:val="22"/>
        </w:rPr>
        <w:t xml:space="preserve"> </w:t>
      </w:r>
      <w:r w:rsidR="005D7C5F" w:rsidRPr="00427B89">
        <w:rPr>
          <w:rFonts w:ascii="Calibri" w:hAnsi="Calibri" w:cs="Calibri"/>
          <w:bCs/>
          <w:szCs w:val="22"/>
        </w:rPr>
        <w:t xml:space="preserve">Sind Sie der Meinung, dass </w:t>
      </w:r>
      <w:r w:rsidR="005D7C5F" w:rsidRPr="00427B89">
        <w:rPr>
          <w:rFonts w:ascii="Calibri" w:hAnsi="Calibri" w:cs="Calibri"/>
          <w:b/>
          <w:bCs/>
          <w:szCs w:val="22"/>
        </w:rPr>
        <w:t>Ihre Gemeinde</w:t>
      </w:r>
      <w:r w:rsidR="005D7C5F" w:rsidRPr="00427B89">
        <w:rPr>
          <w:rFonts w:ascii="Calibri" w:hAnsi="Calibri" w:cs="Calibri"/>
          <w:bCs/>
          <w:szCs w:val="22"/>
        </w:rPr>
        <w:t xml:space="preserve"> einen </w:t>
      </w:r>
      <w:r w:rsidR="005D7C5F" w:rsidRPr="00427B89">
        <w:rPr>
          <w:rFonts w:ascii="Calibri" w:hAnsi="Calibri" w:cs="Calibri"/>
          <w:b/>
          <w:bCs/>
          <w:szCs w:val="22"/>
        </w:rPr>
        <w:t>angemessenen Ausgleich übermässiger finanzieller Lasten im Bevölkerungslastenausgleich</w:t>
      </w:r>
      <w:r w:rsidR="005D7C5F" w:rsidRPr="00427B89">
        <w:rPr>
          <w:rFonts w:ascii="Calibri" w:hAnsi="Calibri" w:cs="Calibri"/>
          <w:bCs/>
          <w:szCs w:val="22"/>
        </w:rPr>
        <w:t xml:space="preserve"> erhält?</w:t>
      </w:r>
      <w:r w:rsidRPr="00427B89">
        <w:rPr>
          <w:rFonts w:ascii="Calibri" w:hAnsi="Calibri" w:cs="Calibri"/>
          <w:bCs/>
          <w:szCs w:val="22"/>
        </w:rPr>
        <w:t xml:space="preserve"> </w:t>
      </w:r>
    </w:p>
    <w:p w:rsidR="00BA4E1C" w:rsidRPr="00427B89" w:rsidRDefault="00BA4E1C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BA4E1C" w:rsidRPr="00427B89" w:rsidRDefault="00BA4E1C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ja</w:t>
      </w:r>
      <w:r w:rsidRPr="00427B89">
        <w:rPr>
          <w:rFonts w:ascii="Calibri" w:hAnsi="Calibri" w:cs="Calibri"/>
          <w:i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ab/>
        <w:t>nein</w:t>
      </w:r>
    </w:p>
    <w:p w:rsidR="00B9346C" w:rsidRPr="00427B89" w:rsidRDefault="00BA4E1C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6A4F13" w:rsidRPr="00427B89" w:rsidRDefault="006A4F13" w:rsidP="00427B89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6A4F13" w:rsidRPr="00427B89" w:rsidRDefault="006A4F13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ab/>
      </w:r>
      <w:r w:rsidR="002E7FCD" w:rsidRPr="00427B89">
        <w:rPr>
          <w:rFonts w:ascii="Calibri" w:hAnsi="Calibri" w:cs="Calibri"/>
          <w:b/>
          <w:bCs/>
          <w:i/>
          <w:szCs w:val="22"/>
          <w:u w:val="single"/>
        </w:rPr>
        <w:t>B):</w:t>
      </w:r>
      <w:r w:rsidR="002E7FCD" w:rsidRPr="00427B89">
        <w:rPr>
          <w:rFonts w:ascii="Calibri" w:hAnsi="Calibri" w:cs="Calibri"/>
          <w:bCs/>
          <w:szCs w:val="22"/>
        </w:rPr>
        <w:t xml:space="preserve"> </w:t>
      </w:r>
      <w:r w:rsidRPr="00427B89">
        <w:rPr>
          <w:rFonts w:ascii="Calibri" w:hAnsi="Calibri" w:cs="Calibri"/>
          <w:bCs/>
          <w:szCs w:val="22"/>
        </w:rPr>
        <w:t xml:space="preserve">Sind Sie der Meinung, dass </w:t>
      </w:r>
      <w:r w:rsidRPr="00427B89">
        <w:rPr>
          <w:rFonts w:ascii="Calibri" w:hAnsi="Calibri" w:cs="Calibri"/>
          <w:b/>
          <w:bCs/>
          <w:szCs w:val="22"/>
        </w:rPr>
        <w:t>Ihre Gemeinde</w:t>
      </w:r>
      <w:r w:rsidRPr="00427B89">
        <w:rPr>
          <w:rFonts w:ascii="Calibri" w:hAnsi="Calibri" w:cs="Calibri"/>
          <w:bCs/>
          <w:szCs w:val="22"/>
        </w:rPr>
        <w:t xml:space="preserve"> einen </w:t>
      </w:r>
      <w:r w:rsidRPr="00427B89">
        <w:rPr>
          <w:rFonts w:ascii="Calibri" w:hAnsi="Calibri" w:cs="Calibri"/>
          <w:b/>
          <w:bCs/>
          <w:szCs w:val="22"/>
        </w:rPr>
        <w:t>angemessenen Ausgleich übermässiger finanzieller Lasten im Landschaftslastenausgleich</w:t>
      </w:r>
      <w:r w:rsidRPr="00427B89">
        <w:rPr>
          <w:rFonts w:ascii="Calibri" w:hAnsi="Calibri" w:cs="Calibri"/>
          <w:bCs/>
          <w:szCs w:val="22"/>
        </w:rPr>
        <w:t xml:space="preserve"> erhält? </w:t>
      </w:r>
    </w:p>
    <w:p w:rsidR="006A4F13" w:rsidRPr="00427B89" w:rsidRDefault="006A4F1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A4F13" w:rsidRPr="00427B89" w:rsidRDefault="006A4F13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ja</w:t>
      </w:r>
      <w:r w:rsidRPr="00427B89">
        <w:rPr>
          <w:rFonts w:ascii="Calibri" w:hAnsi="Calibri" w:cs="Calibri"/>
          <w:i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ab/>
        <w:t>nein</w:t>
      </w:r>
    </w:p>
    <w:p w:rsidR="006A4F13" w:rsidRPr="00427B89" w:rsidRDefault="006A4F13" w:rsidP="00427B89">
      <w:pPr>
        <w:pBdr>
          <w:bottom w:val="single" w:sz="6" w:space="1" w:color="auto"/>
        </w:pBd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6A4F13" w:rsidRDefault="006A4F13" w:rsidP="00427B89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C31707" w:rsidRPr="00427B89" w:rsidRDefault="00C31707" w:rsidP="00427B89">
      <w:pP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07194E" w:rsidRPr="00427B89" w:rsidRDefault="006A4F13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2</w:t>
      </w:r>
      <w:r w:rsidR="0007194E" w:rsidRPr="00427B89">
        <w:rPr>
          <w:rFonts w:ascii="Calibri" w:hAnsi="Calibri" w:cs="Calibri"/>
          <w:bCs/>
          <w:szCs w:val="22"/>
        </w:rPr>
        <w:t>.4</w:t>
      </w:r>
      <w:r w:rsidR="0007194E" w:rsidRPr="00427B89">
        <w:rPr>
          <w:rFonts w:ascii="Calibri" w:hAnsi="Calibri" w:cs="Calibri"/>
          <w:bCs/>
          <w:szCs w:val="22"/>
        </w:rPr>
        <w:tab/>
        <w:t xml:space="preserve">Welche </w:t>
      </w:r>
      <w:r w:rsidR="00E4377E" w:rsidRPr="00427B89">
        <w:rPr>
          <w:rFonts w:ascii="Calibri" w:hAnsi="Calibri" w:cs="Calibri"/>
          <w:bCs/>
          <w:szCs w:val="22"/>
        </w:rPr>
        <w:t xml:space="preserve">allgemeine </w:t>
      </w:r>
      <w:r w:rsidR="0007194E" w:rsidRPr="00427B89">
        <w:rPr>
          <w:rFonts w:ascii="Calibri" w:hAnsi="Calibri" w:cs="Calibri"/>
          <w:b/>
          <w:bCs/>
          <w:i/>
          <w:szCs w:val="22"/>
        </w:rPr>
        <w:t>Gesamtnote</w:t>
      </w:r>
      <w:r w:rsidR="0007194E" w:rsidRPr="00427B89">
        <w:rPr>
          <w:rFonts w:ascii="Calibri" w:hAnsi="Calibri" w:cs="Calibri"/>
          <w:bCs/>
          <w:szCs w:val="22"/>
        </w:rPr>
        <w:t xml:space="preserve"> 1 bis 6 (1 schlechteste Note</w:t>
      </w:r>
      <w:r w:rsidR="00E04EE1" w:rsidRPr="00427B89">
        <w:rPr>
          <w:rFonts w:ascii="Calibri" w:hAnsi="Calibri" w:cs="Calibri"/>
          <w:bCs/>
          <w:szCs w:val="22"/>
        </w:rPr>
        <w:t xml:space="preserve"> </w:t>
      </w:r>
      <w:r w:rsidR="0007194E" w:rsidRPr="00427B89">
        <w:rPr>
          <w:rFonts w:ascii="Calibri" w:hAnsi="Calibri" w:cs="Calibri"/>
          <w:bCs/>
          <w:szCs w:val="22"/>
        </w:rPr>
        <w:t xml:space="preserve">/ 6 beste Note) würden Sie </w:t>
      </w:r>
      <w:r w:rsidR="0074304F" w:rsidRPr="00427B89">
        <w:rPr>
          <w:rFonts w:ascii="Calibri" w:hAnsi="Calibri" w:cs="Calibri"/>
          <w:bCs/>
          <w:szCs w:val="22"/>
        </w:rPr>
        <w:t xml:space="preserve">für die </w:t>
      </w:r>
      <w:r w:rsidR="005C0F22" w:rsidRPr="00427B89">
        <w:rPr>
          <w:rFonts w:ascii="Calibri" w:hAnsi="Calibri" w:cs="Calibri"/>
          <w:bCs/>
          <w:szCs w:val="22"/>
        </w:rPr>
        <w:t>Ziele</w:t>
      </w:r>
      <w:r w:rsidR="0074304F" w:rsidRPr="00427B89">
        <w:rPr>
          <w:rFonts w:ascii="Calibri" w:hAnsi="Calibri" w:cs="Calibri"/>
          <w:bCs/>
          <w:szCs w:val="22"/>
        </w:rPr>
        <w:t xml:space="preserve">rfüllung </w:t>
      </w:r>
      <w:r w:rsidR="00E4377E" w:rsidRPr="00427B89">
        <w:rPr>
          <w:rFonts w:ascii="Calibri" w:hAnsi="Calibri" w:cs="Calibri"/>
          <w:bCs/>
          <w:szCs w:val="22"/>
        </w:rPr>
        <w:t xml:space="preserve">des FiLa </w:t>
      </w:r>
      <w:r w:rsidR="0074304F" w:rsidRPr="00427B89">
        <w:rPr>
          <w:rFonts w:ascii="Calibri" w:hAnsi="Calibri" w:cs="Calibri"/>
          <w:bCs/>
          <w:szCs w:val="22"/>
        </w:rPr>
        <w:t>in der Wirkungsperiode 20</w:t>
      </w:r>
      <w:r w:rsidR="006F6967" w:rsidRPr="00427B89">
        <w:rPr>
          <w:rFonts w:ascii="Calibri" w:hAnsi="Calibri" w:cs="Calibri"/>
          <w:bCs/>
          <w:szCs w:val="22"/>
        </w:rPr>
        <w:t>1</w:t>
      </w:r>
      <w:r w:rsidR="00BB78E8">
        <w:rPr>
          <w:rFonts w:ascii="Calibri" w:hAnsi="Calibri" w:cs="Calibri"/>
          <w:bCs/>
          <w:szCs w:val="22"/>
        </w:rPr>
        <w:t>6</w:t>
      </w:r>
      <w:r w:rsidR="0074304F" w:rsidRPr="00427B89">
        <w:rPr>
          <w:rFonts w:ascii="Calibri" w:hAnsi="Calibri" w:cs="Calibri"/>
          <w:bCs/>
          <w:szCs w:val="22"/>
        </w:rPr>
        <w:t xml:space="preserve"> </w:t>
      </w:r>
      <w:r w:rsidR="005C0F22" w:rsidRPr="00427B89">
        <w:rPr>
          <w:rFonts w:ascii="Calibri" w:hAnsi="Calibri" w:cs="Calibri"/>
          <w:bCs/>
          <w:szCs w:val="22"/>
        </w:rPr>
        <w:t>bis</w:t>
      </w:r>
      <w:r w:rsidR="0074304F" w:rsidRPr="00427B89">
        <w:rPr>
          <w:rFonts w:ascii="Calibri" w:hAnsi="Calibri" w:cs="Calibri"/>
          <w:bCs/>
          <w:szCs w:val="22"/>
        </w:rPr>
        <w:t xml:space="preserve"> 201</w:t>
      </w:r>
      <w:r w:rsidR="00BB78E8">
        <w:rPr>
          <w:rFonts w:ascii="Calibri" w:hAnsi="Calibri" w:cs="Calibri"/>
          <w:bCs/>
          <w:szCs w:val="22"/>
        </w:rPr>
        <w:t>9</w:t>
      </w:r>
      <w:r w:rsidR="0074304F" w:rsidRPr="00427B89">
        <w:rPr>
          <w:rFonts w:ascii="Calibri" w:hAnsi="Calibri" w:cs="Calibri"/>
          <w:bCs/>
          <w:szCs w:val="22"/>
        </w:rPr>
        <w:t xml:space="preserve"> </w:t>
      </w:r>
      <w:r w:rsidR="0007194E" w:rsidRPr="00427B89">
        <w:rPr>
          <w:rFonts w:ascii="Calibri" w:hAnsi="Calibri" w:cs="Calibri"/>
          <w:bCs/>
          <w:szCs w:val="22"/>
        </w:rPr>
        <w:t xml:space="preserve">erteilen? </w:t>
      </w:r>
    </w:p>
    <w:p w:rsidR="0007194E" w:rsidRPr="00427B89" w:rsidRDefault="0007194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7194E" w:rsidRPr="00427B89" w:rsidRDefault="0007194E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1</w:t>
      </w:r>
      <w:r w:rsidRPr="00427B89">
        <w:rPr>
          <w:rFonts w:ascii="Calibri" w:hAnsi="Calibri" w:cs="Calibri"/>
          <w:i/>
          <w:szCs w:val="22"/>
        </w:rPr>
        <w:tab/>
        <w:t>1.5</w:t>
      </w:r>
      <w:r w:rsidRPr="00427B89">
        <w:rPr>
          <w:rFonts w:ascii="Calibri" w:hAnsi="Calibri" w:cs="Calibri"/>
          <w:i/>
          <w:szCs w:val="22"/>
        </w:rPr>
        <w:tab/>
        <w:t>2</w:t>
      </w:r>
      <w:r w:rsidRPr="00427B89">
        <w:rPr>
          <w:rFonts w:ascii="Calibri" w:hAnsi="Calibri" w:cs="Calibri"/>
          <w:i/>
          <w:szCs w:val="22"/>
        </w:rPr>
        <w:tab/>
        <w:t>2.5</w:t>
      </w:r>
      <w:r w:rsidRPr="00427B89">
        <w:rPr>
          <w:rFonts w:ascii="Calibri" w:hAnsi="Calibri" w:cs="Calibri"/>
          <w:i/>
          <w:szCs w:val="22"/>
        </w:rPr>
        <w:tab/>
        <w:t>3</w:t>
      </w:r>
      <w:r w:rsidRPr="00427B89">
        <w:rPr>
          <w:rFonts w:ascii="Calibri" w:hAnsi="Calibri" w:cs="Calibri"/>
          <w:i/>
          <w:szCs w:val="22"/>
        </w:rPr>
        <w:tab/>
        <w:t>3.5</w:t>
      </w:r>
      <w:r w:rsidRPr="00427B89">
        <w:rPr>
          <w:rFonts w:ascii="Calibri" w:hAnsi="Calibri" w:cs="Calibri"/>
          <w:i/>
          <w:szCs w:val="22"/>
        </w:rPr>
        <w:tab/>
        <w:t>4</w:t>
      </w:r>
      <w:r w:rsidRPr="00427B89">
        <w:rPr>
          <w:rFonts w:ascii="Calibri" w:hAnsi="Calibri" w:cs="Calibri"/>
          <w:i/>
          <w:szCs w:val="22"/>
        </w:rPr>
        <w:tab/>
        <w:t>4.5</w:t>
      </w:r>
      <w:r w:rsidRPr="00427B89">
        <w:rPr>
          <w:rFonts w:ascii="Calibri" w:hAnsi="Calibri" w:cs="Calibri"/>
          <w:i/>
          <w:szCs w:val="22"/>
        </w:rPr>
        <w:tab/>
        <w:t>5</w:t>
      </w:r>
      <w:r w:rsidRPr="00427B89">
        <w:rPr>
          <w:rFonts w:ascii="Calibri" w:hAnsi="Calibri" w:cs="Calibri"/>
          <w:i/>
          <w:szCs w:val="22"/>
        </w:rPr>
        <w:tab/>
        <w:t>5.5</w:t>
      </w:r>
      <w:r w:rsidRPr="00427B89">
        <w:rPr>
          <w:rFonts w:ascii="Calibri" w:hAnsi="Calibri" w:cs="Calibri"/>
          <w:i/>
          <w:szCs w:val="22"/>
        </w:rPr>
        <w:tab/>
        <w:t>6</w:t>
      </w:r>
    </w:p>
    <w:p w:rsidR="0007194E" w:rsidRPr="00427B89" w:rsidRDefault="0007194E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07194E" w:rsidRDefault="0007194E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7194E" w:rsidRPr="00427B89" w:rsidRDefault="0007194E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="00E661DA" w:rsidRPr="00427B89">
        <w:rPr>
          <w:rFonts w:ascii="Calibri" w:hAnsi="Calibri" w:cs="Calibri"/>
          <w:szCs w:val="22"/>
        </w:rPr>
        <w:t>Kurzb</w:t>
      </w:r>
      <w:r w:rsidRPr="00427B89">
        <w:rPr>
          <w:rFonts w:ascii="Calibri" w:hAnsi="Calibri" w:cs="Calibri"/>
          <w:szCs w:val="22"/>
        </w:rPr>
        <w:t>emerkungen zu</w:t>
      </w:r>
      <w:r w:rsidR="0074304F" w:rsidRPr="00427B89">
        <w:rPr>
          <w:rFonts w:ascii="Calibri" w:hAnsi="Calibri" w:cs="Calibri"/>
          <w:szCs w:val="22"/>
        </w:rPr>
        <w:t xml:space="preserve"> den Zielen </w:t>
      </w:r>
      <w:r w:rsidRPr="00427B89">
        <w:rPr>
          <w:rFonts w:ascii="Calibri" w:hAnsi="Calibri" w:cs="Calibri"/>
          <w:szCs w:val="22"/>
        </w:rPr>
        <w:t>siehe am Schluss des Fragebogens</w:t>
      </w:r>
      <w:r w:rsidR="0074304F" w:rsidRPr="00427B89">
        <w:rPr>
          <w:rFonts w:ascii="Calibri" w:hAnsi="Calibri" w:cs="Calibri"/>
          <w:szCs w:val="22"/>
        </w:rPr>
        <w:t xml:space="preserve"> </w:t>
      </w:r>
      <w:r w:rsidR="006E4F8F" w:rsidRPr="00427B89">
        <w:rPr>
          <w:rFonts w:ascii="Calibri" w:hAnsi="Calibri" w:cs="Calibri"/>
          <w:i/>
          <w:sz w:val="20"/>
          <w:u w:val="single"/>
        </w:rPr>
        <w:t>(nur elektronisch)</w:t>
      </w:r>
    </w:p>
    <w:p w:rsidR="0007194E" w:rsidRPr="00427B89" w:rsidRDefault="0007194E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  <w:t>Bemerkungen zu</w:t>
      </w:r>
      <w:r w:rsidR="0074304F" w:rsidRPr="00427B89">
        <w:rPr>
          <w:rFonts w:ascii="Calibri" w:hAnsi="Calibri" w:cs="Calibri"/>
          <w:szCs w:val="22"/>
        </w:rPr>
        <w:t xml:space="preserve"> </w:t>
      </w:r>
      <w:r w:rsidR="00E23E78" w:rsidRPr="00427B89">
        <w:rPr>
          <w:rFonts w:ascii="Calibri" w:hAnsi="Calibri" w:cs="Calibri"/>
          <w:szCs w:val="22"/>
        </w:rPr>
        <w:t>de</w:t>
      </w:r>
      <w:r w:rsidR="006E4F8F" w:rsidRPr="00427B89">
        <w:rPr>
          <w:rFonts w:ascii="Calibri" w:hAnsi="Calibri" w:cs="Calibri"/>
          <w:szCs w:val="22"/>
        </w:rPr>
        <w:t xml:space="preserve">n Zielen </w:t>
      </w:r>
      <w:r w:rsidRPr="00427B89">
        <w:rPr>
          <w:rFonts w:ascii="Calibri" w:hAnsi="Calibri" w:cs="Calibri"/>
          <w:szCs w:val="22"/>
        </w:rPr>
        <w:t>siehe separate</w:t>
      </w:r>
      <w:r w:rsidR="006E4F8F" w:rsidRPr="00427B89">
        <w:rPr>
          <w:rFonts w:ascii="Calibri" w:hAnsi="Calibri" w:cs="Calibri"/>
          <w:szCs w:val="22"/>
        </w:rPr>
        <w:t>s</w:t>
      </w:r>
      <w:r w:rsidRPr="00427B89">
        <w:rPr>
          <w:rFonts w:ascii="Calibri" w:hAnsi="Calibri" w:cs="Calibri"/>
          <w:szCs w:val="22"/>
        </w:rPr>
        <w:t xml:space="preserve"> Schreiben</w:t>
      </w:r>
      <w:r w:rsidR="0074304F" w:rsidRPr="00427B89">
        <w:rPr>
          <w:rFonts w:ascii="Calibri" w:hAnsi="Calibri" w:cs="Calibri"/>
          <w:szCs w:val="22"/>
        </w:rPr>
        <w:t xml:space="preserve"> </w:t>
      </w:r>
    </w:p>
    <w:p w:rsidR="0007194E" w:rsidRPr="00427B89" w:rsidRDefault="0007194E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  <w:t>Keine Bemerkungen zu</w:t>
      </w:r>
      <w:r w:rsidR="0074304F" w:rsidRPr="00427B89">
        <w:rPr>
          <w:rFonts w:ascii="Calibri" w:hAnsi="Calibri" w:cs="Calibri"/>
          <w:szCs w:val="22"/>
        </w:rPr>
        <w:t xml:space="preserve"> den Zielen </w:t>
      </w:r>
    </w:p>
    <w:p w:rsidR="00F570D4" w:rsidRDefault="00F570D4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C31707" w:rsidRPr="00427B89" w:rsidRDefault="00C31707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F570D4" w:rsidRPr="00427B89" w:rsidRDefault="00F570D4" w:rsidP="00427B89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A3EA7" w:rsidRPr="00427B89" w:rsidRDefault="0007194E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427B89">
        <w:rPr>
          <w:rFonts w:ascii="Calibri" w:hAnsi="Calibri" w:cs="Calibri"/>
          <w:szCs w:val="22"/>
        </w:rPr>
        <w:br w:type="page"/>
      </w:r>
      <w:r w:rsidR="000A3EA7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3. Wirkung</w:t>
      </w:r>
      <w:r w:rsidR="00EE3A10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en des Finanz-und Lastenausgleichs</w:t>
      </w:r>
    </w:p>
    <w:p w:rsidR="000A3EA7" w:rsidRPr="00427B89" w:rsidRDefault="000A3EA7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A3EA7" w:rsidRDefault="000A3EA7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892799" w:rsidRPr="00427B89" w:rsidRDefault="00892799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 w:val="8"/>
          <w:szCs w:val="8"/>
        </w:rPr>
      </w:pPr>
    </w:p>
    <w:p w:rsidR="000A3EA7" w:rsidRPr="00427B89" w:rsidRDefault="000A3EA7" w:rsidP="00427B89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427B89">
        <w:rPr>
          <w:rFonts w:ascii="Calibri" w:hAnsi="Calibri" w:cs="Calibri"/>
          <w:bCs/>
          <w:szCs w:val="22"/>
        </w:rPr>
        <w:t>3.1</w:t>
      </w:r>
      <w:r w:rsidRPr="00427B89">
        <w:rPr>
          <w:rFonts w:ascii="Calibri" w:hAnsi="Calibri" w:cs="Calibri"/>
          <w:bCs/>
          <w:szCs w:val="22"/>
        </w:rPr>
        <w:tab/>
      </w:r>
      <w:r w:rsidRPr="00427B89">
        <w:rPr>
          <w:rFonts w:ascii="Calibri" w:hAnsi="Calibri" w:cs="Calibri"/>
          <w:bCs/>
          <w:i/>
          <w:szCs w:val="22"/>
        </w:rPr>
        <w:t xml:space="preserve">Der FiLa </w:t>
      </w:r>
      <w:r w:rsidR="0067192E" w:rsidRPr="00427B89">
        <w:rPr>
          <w:rFonts w:ascii="Calibri" w:hAnsi="Calibri" w:cs="Calibri"/>
          <w:bCs/>
          <w:i/>
          <w:szCs w:val="22"/>
        </w:rPr>
        <w:t>hat zum Ziel</w:t>
      </w:r>
      <w:r w:rsidRPr="00427B89">
        <w:rPr>
          <w:rFonts w:ascii="Calibri" w:hAnsi="Calibri" w:cs="Calibri"/>
          <w:bCs/>
          <w:i/>
          <w:szCs w:val="22"/>
        </w:rPr>
        <w:t xml:space="preserve"> die </w:t>
      </w:r>
      <w:r w:rsidRPr="00427B89">
        <w:rPr>
          <w:rFonts w:ascii="Calibri" w:hAnsi="Calibri" w:cs="Calibri"/>
          <w:b/>
          <w:bCs/>
          <w:i/>
          <w:szCs w:val="22"/>
        </w:rPr>
        <w:t>Aufgabenteilung</w:t>
      </w:r>
      <w:r w:rsidRPr="00427B89">
        <w:rPr>
          <w:rFonts w:ascii="Calibri" w:hAnsi="Calibri" w:cs="Calibri"/>
          <w:bCs/>
          <w:i/>
          <w:szCs w:val="22"/>
        </w:rPr>
        <w:t xml:space="preserve"> zwischen dem Kanton und den G</w:t>
      </w:r>
      <w:r w:rsidR="0067192E" w:rsidRPr="00427B89">
        <w:rPr>
          <w:rFonts w:ascii="Calibri" w:hAnsi="Calibri" w:cs="Calibri"/>
          <w:bCs/>
          <w:i/>
          <w:szCs w:val="22"/>
        </w:rPr>
        <w:t>e</w:t>
      </w:r>
      <w:r w:rsidRPr="00427B89">
        <w:rPr>
          <w:rFonts w:ascii="Calibri" w:hAnsi="Calibri" w:cs="Calibri"/>
          <w:bCs/>
          <w:i/>
          <w:szCs w:val="22"/>
        </w:rPr>
        <w:t>mei</w:t>
      </w:r>
      <w:r w:rsidR="0067192E" w:rsidRPr="00427B89">
        <w:rPr>
          <w:rFonts w:ascii="Calibri" w:hAnsi="Calibri" w:cs="Calibri"/>
          <w:bCs/>
          <w:i/>
          <w:szCs w:val="22"/>
        </w:rPr>
        <w:t>n</w:t>
      </w:r>
      <w:r w:rsidRPr="00427B89">
        <w:rPr>
          <w:rFonts w:ascii="Calibri" w:hAnsi="Calibri" w:cs="Calibri"/>
          <w:bCs/>
          <w:i/>
          <w:szCs w:val="22"/>
        </w:rPr>
        <w:t>de</w:t>
      </w:r>
      <w:r w:rsidR="0067192E" w:rsidRPr="00427B89">
        <w:rPr>
          <w:rFonts w:ascii="Calibri" w:hAnsi="Calibri" w:cs="Calibri"/>
          <w:bCs/>
          <w:i/>
          <w:szCs w:val="22"/>
        </w:rPr>
        <w:t>n</w:t>
      </w:r>
      <w:r w:rsidRPr="00427B89">
        <w:rPr>
          <w:rFonts w:ascii="Calibri" w:hAnsi="Calibri" w:cs="Calibri"/>
          <w:bCs/>
          <w:i/>
          <w:szCs w:val="22"/>
        </w:rPr>
        <w:t xml:space="preserve"> </w:t>
      </w:r>
      <w:r w:rsidR="0067192E" w:rsidRPr="00427B89">
        <w:rPr>
          <w:rFonts w:ascii="Calibri" w:hAnsi="Calibri" w:cs="Calibri"/>
          <w:bCs/>
          <w:i/>
          <w:szCs w:val="22"/>
        </w:rPr>
        <w:t xml:space="preserve">zu </w:t>
      </w:r>
      <w:r w:rsidRPr="00427B89">
        <w:rPr>
          <w:rFonts w:ascii="Calibri" w:hAnsi="Calibri" w:cs="Calibri"/>
          <w:b/>
          <w:bCs/>
          <w:i/>
          <w:szCs w:val="22"/>
        </w:rPr>
        <w:t>optimieren</w:t>
      </w:r>
      <w:r w:rsidRPr="00427B89">
        <w:rPr>
          <w:rFonts w:ascii="Calibri" w:hAnsi="Calibri" w:cs="Calibri"/>
          <w:bCs/>
          <w:i/>
          <w:szCs w:val="22"/>
        </w:rPr>
        <w:t>.</w:t>
      </w:r>
    </w:p>
    <w:p w:rsidR="00740064" w:rsidRPr="00427B89" w:rsidRDefault="00740064" w:rsidP="00427B89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0A3EA7" w:rsidRPr="00427B89" w:rsidRDefault="000A3EA7" w:rsidP="00427B89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 xml:space="preserve">Ist Ihrer Meinung nach mit </w:t>
      </w:r>
      <w:r w:rsidR="0067192E" w:rsidRPr="00427B89">
        <w:rPr>
          <w:rFonts w:ascii="Calibri" w:hAnsi="Calibri" w:cs="Calibri"/>
          <w:bCs/>
          <w:szCs w:val="22"/>
        </w:rPr>
        <w:t>E</w:t>
      </w:r>
      <w:r w:rsidRPr="00427B89">
        <w:rPr>
          <w:rFonts w:ascii="Calibri" w:hAnsi="Calibri" w:cs="Calibri"/>
          <w:bCs/>
          <w:szCs w:val="22"/>
        </w:rPr>
        <w:t>inführung des FiLa per 01. Januar 2008 die Aufgabenteilung zwischen dem Kanton und ihrer Gemeinde …</w:t>
      </w:r>
    </w:p>
    <w:p w:rsidR="000A3EA7" w:rsidRPr="00427B89" w:rsidRDefault="000A3EA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A3EA7" w:rsidRPr="00427B89" w:rsidRDefault="000A3EA7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67192E" w:rsidRPr="00427B89">
        <w:rPr>
          <w:rFonts w:ascii="Calibri" w:hAnsi="Calibri" w:cs="Calibri"/>
          <w:i/>
          <w:szCs w:val="22"/>
        </w:rPr>
        <w:t>besser geregelt</w:t>
      </w:r>
      <w:r w:rsidRPr="00427B89">
        <w:rPr>
          <w:rFonts w:ascii="Calibri" w:hAnsi="Calibri" w:cs="Calibri"/>
          <w:i/>
          <w:szCs w:val="22"/>
        </w:rPr>
        <w:t xml:space="preserve"> (optimiert)</w:t>
      </w:r>
      <w:r w:rsidRPr="00427B89">
        <w:rPr>
          <w:rFonts w:ascii="Calibri" w:hAnsi="Calibri" w:cs="Calibri"/>
          <w:i/>
          <w:szCs w:val="22"/>
        </w:rPr>
        <w:tab/>
      </w:r>
      <w:r w:rsidR="0067192E" w:rsidRPr="00427B89">
        <w:rPr>
          <w:rFonts w:ascii="Calibri" w:hAnsi="Calibri" w:cs="Calibri"/>
          <w:i/>
          <w:szCs w:val="22"/>
        </w:rPr>
        <w:t>unverändert</w:t>
      </w:r>
      <w:r w:rsidRPr="00427B89">
        <w:rPr>
          <w:rFonts w:ascii="Calibri" w:hAnsi="Calibri" w:cs="Calibri"/>
          <w:i/>
          <w:szCs w:val="22"/>
        </w:rPr>
        <w:tab/>
      </w:r>
      <w:r w:rsidR="0067192E" w:rsidRPr="00427B89">
        <w:rPr>
          <w:rFonts w:ascii="Calibri" w:hAnsi="Calibri" w:cs="Calibri"/>
          <w:i/>
          <w:szCs w:val="22"/>
        </w:rPr>
        <w:t>hat sich verschlechtert</w:t>
      </w:r>
    </w:p>
    <w:p w:rsidR="000A3EA7" w:rsidRPr="00427B89" w:rsidRDefault="000A3EA7" w:rsidP="00427B8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0A3EA7" w:rsidRDefault="000A3EA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76A43" w:rsidRPr="00427B89" w:rsidRDefault="00276A4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AB2365" w:rsidRPr="00427B89" w:rsidRDefault="00BF44DD" w:rsidP="00427B89">
      <w:pPr>
        <w:spacing w:line="276" w:lineRule="auto"/>
        <w:ind w:left="709" w:right="-57" w:hanging="709"/>
        <w:rPr>
          <w:rFonts w:ascii="Calibri" w:hAnsi="Calibri" w:cs="Calibri"/>
          <w:bCs/>
          <w:i/>
          <w:szCs w:val="22"/>
        </w:rPr>
      </w:pPr>
      <w:r w:rsidRPr="00427B89">
        <w:rPr>
          <w:rFonts w:ascii="Calibri" w:hAnsi="Calibri" w:cs="Calibri"/>
          <w:bCs/>
          <w:szCs w:val="22"/>
        </w:rPr>
        <w:t>3</w:t>
      </w:r>
      <w:r w:rsidR="000A3EA7" w:rsidRPr="00427B89">
        <w:rPr>
          <w:rFonts w:ascii="Calibri" w:hAnsi="Calibri" w:cs="Calibri"/>
          <w:bCs/>
          <w:szCs w:val="22"/>
        </w:rPr>
        <w:t>.2</w:t>
      </w:r>
      <w:r w:rsidR="000A3EA7" w:rsidRPr="00427B89">
        <w:rPr>
          <w:rFonts w:ascii="Calibri" w:hAnsi="Calibri" w:cs="Calibri"/>
          <w:bCs/>
          <w:szCs w:val="22"/>
        </w:rPr>
        <w:tab/>
      </w:r>
      <w:r w:rsidR="00AB2365" w:rsidRPr="00427B89">
        <w:rPr>
          <w:rFonts w:ascii="Calibri" w:hAnsi="Calibri" w:cs="Calibri"/>
          <w:bCs/>
          <w:i/>
          <w:szCs w:val="22"/>
        </w:rPr>
        <w:t xml:space="preserve">Durch die Aufgabenentflechtung sollte die gewünschte </w:t>
      </w:r>
      <w:r w:rsidR="00AB2365" w:rsidRPr="00427B89">
        <w:rPr>
          <w:rFonts w:ascii="Calibri" w:hAnsi="Calibri" w:cs="Calibri"/>
          <w:b/>
          <w:bCs/>
          <w:i/>
          <w:szCs w:val="22"/>
        </w:rPr>
        <w:t>Umwandlung</w:t>
      </w:r>
      <w:r w:rsidR="00AB2365" w:rsidRPr="00427B89">
        <w:rPr>
          <w:rFonts w:ascii="Calibri" w:hAnsi="Calibri" w:cs="Calibri"/>
          <w:bCs/>
          <w:i/>
          <w:szCs w:val="22"/>
        </w:rPr>
        <w:t xml:space="preserve"> von zweckgebundenen bzw. ausgabenabhängigen </w:t>
      </w:r>
      <w:r w:rsidR="00AB2365" w:rsidRPr="00427B89">
        <w:rPr>
          <w:rFonts w:ascii="Calibri" w:hAnsi="Calibri" w:cs="Calibri"/>
          <w:b/>
          <w:bCs/>
          <w:i/>
          <w:szCs w:val="22"/>
        </w:rPr>
        <w:t>in nicht zweckgebundene Mittel</w:t>
      </w:r>
      <w:r w:rsidR="00AB2365" w:rsidRPr="00427B89">
        <w:rPr>
          <w:rFonts w:ascii="Calibri" w:hAnsi="Calibri" w:cs="Calibri"/>
          <w:bCs/>
          <w:i/>
          <w:szCs w:val="22"/>
        </w:rPr>
        <w:t xml:space="preserve"> erreicht werden und somit auch die </w:t>
      </w:r>
      <w:r w:rsidR="00AB2365" w:rsidRPr="00427B89">
        <w:rPr>
          <w:rFonts w:ascii="Calibri" w:hAnsi="Calibri" w:cs="Calibri"/>
          <w:b/>
          <w:bCs/>
          <w:i/>
          <w:szCs w:val="22"/>
        </w:rPr>
        <w:t xml:space="preserve">Handlungsspielräume </w:t>
      </w:r>
      <w:r w:rsidR="00AB2365" w:rsidRPr="00427B89">
        <w:rPr>
          <w:rFonts w:ascii="Calibri" w:hAnsi="Calibri" w:cs="Calibri"/>
          <w:bCs/>
          <w:i/>
          <w:szCs w:val="22"/>
        </w:rPr>
        <w:t xml:space="preserve">der Gemeinden </w:t>
      </w:r>
      <w:r w:rsidR="00AB2365" w:rsidRPr="00427B89">
        <w:rPr>
          <w:rFonts w:ascii="Calibri" w:hAnsi="Calibri" w:cs="Calibri"/>
          <w:b/>
          <w:bCs/>
          <w:i/>
          <w:szCs w:val="22"/>
        </w:rPr>
        <w:t>vergrössern</w:t>
      </w:r>
      <w:r w:rsidR="00AB2365" w:rsidRPr="00427B89">
        <w:rPr>
          <w:rFonts w:ascii="Calibri" w:hAnsi="Calibri" w:cs="Calibri"/>
          <w:bCs/>
          <w:i/>
          <w:szCs w:val="22"/>
        </w:rPr>
        <w:t>.</w:t>
      </w:r>
    </w:p>
    <w:p w:rsidR="00740064" w:rsidRPr="00427B89" w:rsidRDefault="00740064" w:rsidP="00427B89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0A3EA7" w:rsidRPr="00427B89" w:rsidRDefault="003D5D6F" w:rsidP="00427B89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/>
          <w:bCs/>
          <w:i/>
          <w:szCs w:val="22"/>
          <w:u w:val="single"/>
        </w:rPr>
        <w:t>A):</w:t>
      </w:r>
      <w:r w:rsidRPr="00427B89">
        <w:rPr>
          <w:rFonts w:ascii="Calibri" w:hAnsi="Calibri" w:cs="Calibri"/>
          <w:bCs/>
          <w:szCs w:val="22"/>
        </w:rPr>
        <w:t xml:space="preserve"> </w:t>
      </w:r>
      <w:r w:rsidR="00385EA0" w:rsidRPr="00427B89">
        <w:rPr>
          <w:rFonts w:ascii="Calibri" w:hAnsi="Calibri" w:cs="Calibri"/>
          <w:bCs/>
          <w:szCs w:val="22"/>
        </w:rPr>
        <w:t xml:space="preserve">Wurde Ihrer Meinung nach </w:t>
      </w:r>
      <w:r w:rsidR="00AB2365" w:rsidRPr="00427B89">
        <w:rPr>
          <w:rFonts w:ascii="Calibri" w:hAnsi="Calibri" w:cs="Calibri"/>
          <w:bCs/>
          <w:szCs w:val="22"/>
        </w:rPr>
        <w:t xml:space="preserve">die gewünschte Umwandlung von zweckgebundenen bzw. ausgabenabhängigen in nicht zweckgebundene Mittel </w:t>
      </w:r>
      <w:r w:rsidR="00385EA0" w:rsidRPr="00427B89">
        <w:rPr>
          <w:rFonts w:ascii="Calibri" w:hAnsi="Calibri" w:cs="Calibri"/>
          <w:bCs/>
          <w:szCs w:val="22"/>
        </w:rPr>
        <w:t xml:space="preserve">in Ihrer Gemeinde erreicht? </w:t>
      </w:r>
    </w:p>
    <w:p w:rsidR="000A3EA7" w:rsidRPr="00427B89" w:rsidRDefault="000A3EA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A3EA7" w:rsidRPr="00427B89" w:rsidRDefault="000A3EA7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="00385EA0" w:rsidRPr="00427B89">
        <w:rPr>
          <w:rFonts w:ascii="Calibri" w:hAnsi="Calibri" w:cs="Calibri"/>
          <w:i/>
          <w:szCs w:val="22"/>
        </w:rPr>
        <w:t>ja</w:t>
      </w:r>
      <w:r w:rsidRPr="00427B89">
        <w:rPr>
          <w:rFonts w:ascii="Calibri" w:hAnsi="Calibri" w:cs="Calibri"/>
          <w:i/>
          <w:szCs w:val="22"/>
        </w:rPr>
        <w:tab/>
      </w:r>
      <w:r w:rsidR="00385EA0" w:rsidRPr="00427B89">
        <w:rPr>
          <w:rFonts w:ascii="Calibri" w:hAnsi="Calibri" w:cs="Calibri"/>
          <w:i/>
          <w:szCs w:val="22"/>
        </w:rPr>
        <w:t>keine Veränderung</w:t>
      </w:r>
      <w:r w:rsidR="009E036E" w:rsidRPr="00427B89">
        <w:rPr>
          <w:rFonts w:ascii="Calibri" w:hAnsi="Calibri" w:cs="Calibri"/>
          <w:i/>
          <w:szCs w:val="22"/>
        </w:rPr>
        <w:t xml:space="preserve"> feststellbar</w:t>
      </w:r>
      <w:r w:rsidRPr="00427B89">
        <w:rPr>
          <w:rFonts w:ascii="Calibri" w:hAnsi="Calibri" w:cs="Calibri"/>
          <w:i/>
          <w:szCs w:val="22"/>
        </w:rPr>
        <w:tab/>
      </w:r>
      <w:r w:rsidR="00385EA0" w:rsidRPr="00427B89">
        <w:rPr>
          <w:rFonts w:ascii="Calibri" w:hAnsi="Calibri" w:cs="Calibri"/>
          <w:i/>
          <w:szCs w:val="22"/>
        </w:rPr>
        <w:t>nein</w:t>
      </w:r>
    </w:p>
    <w:p w:rsidR="000A3EA7" w:rsidRPr="00427B89" w:rsidRDefault="000A3EA7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740064" w:rsidRPr="00427B89" w:rsidRDefault="00740064" w:rsidP="00427B89">
      <w:pPr>
        <w:spacing w:line="276" w:lineRule="auto"/>
        <w:ind w:left="709" w:right="-57" w:hanging="709"/>
        <w:rPr>
          <w:rFonts w:ascii="Calibri" w:hAnsi="Calibri" w:cs="Calibri"/>
          <w:bCs/>
          <w:i/>
          <w:sz w:val="8"/>
          <w:szCs w:val="8"/>
        </w:rPr>
      </w:pPr>
    </w:p>
    <w:p w:rsidR="000A3EA7" w:rsidRPr="00427B89" w:rsidRDefault="003D5D6F" w:rsidP="00427B89">
      <w:pPr>
        <w:spacing w:line="276" w:lineRule="auto"/>
        <w:ind w:left="709" w:right="-57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/>
          <w:bCs/>
          <w:i/>
          <w:szCs w:val="22"/>
          <w:u w:val="single"/>
        </w:rPr>
        <w:t>B):</w:t>
      </w:r>
      <w:r w:rsidRPr="00427B89">
        <w:rPr>
          <w:rFonts w:ascii="Calibri" w:hAnsi="Calibri" w:cs="Calibri"/>
          <w:bCs/>
          <w:szCs w:val="22"/>
        </w:rPr>
        <w:t xml:space="preserve"> </w:t>
      </w:r>
      <w:r w:rsidR="00F8294C" w:rsidRPr="00427B89">
        <w:rPr>
          <w:rFonts w:ascii="Calibri" w:hAnsi="Calibri" w:cs="Calibri"/>
          <w:bCs/>
          <w:szCs w:val="22"/>
        </w:rPr>
        <w:t>Wurde</w:t>
      </w:r>
      <w:r w:rsidR="00224232" w:rsidRPr="00427B89">
        <w:rPr>
          <w:rFonts w:ascii="Calibri" w:hAnsi="Calibri" w:cs="Calibri"/>
          <w:bCs/>
          <w:szCs w:val="22"/>
        </w:rPr>
        <w:t>n</w:t>
      </w:r>
      <w:r w:rsidR="00F8294C" w:rsidRPr="00427B89">
        <w:rPr>
          <w:rFonts w:ascii="Calibri" w:hAnsi="Calibri" w:cs="Calibri"/>
          <w:bCs/>
          <w:szCs w:val="22"/>
        </w:rPr>
        <w:t xml:space="preserve"> </w:t>
      </w:r>
      <w:r w:rsidR="00490304" w:rsidRPr="00427B89">
        <w:rPr>
          <w:rFonts w:ascii="Calibri" w:hAnsi="Calibri" w:cs="Calibri"/>
          <w:bCs/>
          <w:szCs w:val="22"/>
        </w:rPr>
        <w:t xml:space="preserve">Ihrer Meinung nach </w:t>
      </w:r>
      <w:r w:rsidR="00F8294C" w:rsidRPr="00427B89">
        <w:rPr>
          <w:rFonts w:ascii="Calibri" w:hAnsi="Calibri" w:cs="Calibri"/>
          <w:bCs/>
          <w:szCs w:val="22"/>
        </w:rPr>
        <w:t xml:space="preserve">bei </w:t>
      </w:r>
      <w:r w:rsidR="00E23E78" w:rsidRPr="00427B89">
        <w:rPr>
          <w:rFonts w:ascii="Calibri" w:hAnsi="Calibri" w:cs="Calibri"/>
          <w:bCs/>
          <w:szCs w:val="22"/>
        </w:rPr>
        <w:t>Ihrer</w:t>
      </w:r>
      <w:r w:rsidR="00385EA0" w:rsidRPr="00427B89">
        <w:rPr>
          <w:rFonts w:ascii="Calibri" w:hAnsi="Calibri" w:cs="Calibri"/>
          <w:bCs/>
          <w:szCs w:val="22"/>
        </w:rPr>
        <w:t xml:space="preserve"> Gemeinde durch die Aufgabenentflechtung </w:t>
      </w:r>
      <w:r w:rsidR="00E92DFC" w:rsidRPr="00427B89">
        <w:rPr>
          <w:rFonts w:ascii="Calibri" w:hAnsi="Calibri" w:cs="Calibri"/>
          <w:bCs/>
          <w:szCs w:val="22"/>
        </w:rPr>
        <w:t>Ihr</w:t>
      </w:r>
      <w:r w:rsidR="00024EB8" w:rsidRPr="00427B89">
        <w:rPr>
          <w:rFonts w:ascii="Calibri" w:hAnsi="Calibri" w:cs="Calibri"/>
          <w:bCs/>
          <w:szCs w:val="22"/>
        </w:rPr>
        <w:t>e</w:t>
      </w:r>
      <w:r w:rsidR="00E92DFC" w:rsidRPr="00427B89">
        <w:rPr>
          <w:rFonts w:ascii="Calibri" w:hAnsi="Calibri" w:cs="Calibri"/>
          <w:bCs/>
          <w:szCs w:val="22"/>
        </w:rPr>
        <w:t xml:space="preserve"> </w:t>
      </w:r>
      <w:r w:rsidR="00024EB8" w:rsidRPr="00427B89">
        <w:rPr>
          <w:rFonts w:ascii="Calibri" w:hAnsi="Calibri" w:cs="Calibri"/>
          <w:bCs/>
          <w:szCs w:val="22"/>
        </w:rPr>
        <w:t>H</w:t>
      </w:r>
      <w:r w:rsidR="00E92DFC" w:rsidRPr="00427B89">
        <w:rPr>
          <w:rFonts w:ascii="Calibri" w:hAnsi="Calibri" w:cs="Calibri"/>
          <w:bCs/>
          <w:szCs w:val="22"/>
        </w:rPr>
        <w:t xml:space="preserve">andlungsspielräume … </w:t>
      </w:r>
    </w:p>
    <w:p w:rsidR="000A3EA7" w:rsidRPr="00427B89" w:rsidRDefault="000A3EA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92DFC" w:rsidRPr="00427B89" w:rsidRDefault="00E92DFC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vergrössert</w:t>
      </w:r>
      <w:r w:rsidRPr="00427B89">
        <w:rPr>
          <w:rFonts w:ascii="Calibri" w:hAnsi="Calibri" w:cs="Calibri"/>
          <w:i/>
          <w:szCs w:val="22"/>
        </w:rPr>
        <w:tab/>
        <w:t>blieb</w:t>
      </w:r>
      <w:r w:rsidR="001D2B2A" w:rsidRPr="00427B89">
        <w:rPr>
          <w:rFonts w:ascii="Calibri" w:hAnsi="Calibri" w:cs="Calibri"/>
          <w:i/>
          <w:szCs w:val="22"/>
        </w:rPr>
        <w:t>en</w:t>
      </w:r>
      <w:r w:rsidRPr="00427B89">
        <w:rPr>
          <w:rFonts w:ascii="Calibri" w:hAnsi="Calibri" w:cs="Calibri"/>
          <w:i/>
          <w:szCs w:val="22"/>
        </w:rPr>
        <w:t xml:space="preserve"> unverändert</w:t>
      </w:r>
      <w:r w:rsidRPr="00427B89">
        <w:rPr>
          <w:rFonts w:ascii="Calibri" w:hAnsi="Calibri" w:cs="Calibri"/>
          <w:i/>
          <w:szCs w:val="22"/>
        </w:rPr>
        <w:tab/>
      </w:r>
      <w:r w:rsidR="00EB00B0" w:rsidRPr="00427B89">
        <w:rPr>
          <w:rFonts w:ascii="Calibri" w:hAnsi="Calibri" w:cs="Calibri"/>
          <w:i/>
          <w:szCs w:val="22"/>
        </w:rPr>
        <w:t xml:space="preserve">haben </w:t>
      </w:r>
      <w:r w:rsidRPr="00427B89">
        <w:rPr>
          <w:rFonts w:ascii="Calibri" w:hAnsi="Calibri" w:cs="Calibri"/>
          <w:i/>
          <w:szCs w:val="22"/>
        </w:rPr>
        <w:t>sich verkleinert</w:t>
      </w:r>
    </w:p>
    <w:p w:rsidR="00E92DFC" w:rsidRPr="00427B89" w:rsidRDefault="00E92DFC" w:rsidP="00427B8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036E8C" w:rsidRDefault="00036E8C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76A43" w:rsidRPr="00427B89" w:rsidRDefault="00276A43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36E8C" w:rsidRPr="00427B89" w:rsidRDefault="00036E8C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3.3</w:t>
      </w:r>
      <w:r w:rsidRPr="00427B89">
        <w:rPr>
          <w:rFonts w:ascii="Calibri" w:hAnsi="Calibri" w:cs="Calibri"/>
          <w:bCs/>
          <w:szCs w:val="22"/>
        </w:rPr>
        <w:tab/>
        <w:t xml:space="preserve">Gibt es Bereiche bei denen </w:t>
      </w:r>
      <w:r w:rsidR="003E5CA1" w:rsidRPr="00427B89">
        <w:rPr>
          <w:rFonts w:ascii="Calibri" w:hAnsi="Calibri" w:cs="Calibri"/>
          <w:bCs/>
          <w:szCs w:val="22"/>
        </w:rPr>
        <w:t xml:space="preserve">die gewählte </w:t>
      </w:r>
      <w:r w:rsidR="003E5CA1" w:rsidRPr="00427B89">
        <w:rPr>
          <w:rFonts w:ascii="Calibri" w:hAnsi="Calibri" w:cs="Calibri"/>
          <w:b/>
          <w:bCs/>
          <w:szCs w:val="22"/>
        </w:rPr>
        <w:t>Aufgabenteilung</w:t>
      </w:r>
      <w:r w:rsidR="003E5CA1" w:rsidRPr="00427B89">
        <w:rPr>
          <w:rFonts w:ascii="Calibri" w:hAnsi="Calibri" w:cs="Calibri"/>
          <w:bCs/>
          <w:szCs w:val="22"/>
        </w:rPr>
        <w:t xml:space="preserve"> zwischen ihrer Gem</w:t>
      </w:r>
      <w:r w:rsidR="00BB6D3A" w:rsidRPr="00427B89">
        <w:rPr>
          <w:rFonts w:ascii="Calibri" w:hAnsi="Calibri" w:cs="Calibri"/>
          <w:bCs/>
          <w:szCs w:val="22"/>
        </w:rPr>
        <w:t>e</w:t>
      </w:r>
      <w:r w:rsidR="003E5CA1" w:rsidRPr="00427B89">
        <w:rPr>
          <w:rFonts w:ascii="Calibri" w:hAnsi="Calibri" w:cs="Calibri"/>
          <w:bCs/>
          <w:szCs w:val="22"/>
        </w:rPr>
        <w:t xml:space="preserve">inde und dem Kanton nicht </w:t>
      </w:r>
      <w:r w:rsidR="003E5CA1" w:rsidRPr="00427B89">
        <w:rPr>
          <w:rFonts w:ascii="Calibri" w:hAnsi="Calibri" w:cs="Calibri"/>
          <w:b/>
          <w:bCs/>
          <w:szCs w:val="22"/>
        </w:rPr>
        <w:t>zweckmässig</w:t>
      </w:r>
      <w:r w:rsidR="003E5CA1" w:rsidRPr="00427B89">
        <w:rPr>
          <w:rFonts w:ascii="Calibri" w:hAnsi="Calibri" w:cs="Calibri"/>
          <w:bCs/>
          <w:szCs w:val="22"/>
        </w:rPr>
        <w:t xml:space="preserve"> </w:t>
      </w:r>
      <w:r w:rsidR="00B333D6" w:rsidRPr="00427B89">
        <w:rPr>
          <w:rFonts w:ascii="Calibri" w:hAnsi="Calibri" w:cs="Calibri"/>
          <w:bCs/>
          <w:szCs w:val="22"/>
        </w:rPr>
        <w:t>sind</w:t>
      </w:r>
      <w:r w:rsidR="003E5CA1" w:rsidRPr="00427B89">
        <w:rPr>
          <w:rFonts w:ascii="Calibri" w:hAnsi="Calibri" w:cs="Calibri"/>
          <w:bCs/>
          <w:szCs w:val="22"/>
        </w:rPr>
        <w:t>?</w:t>
      </w:r>
      <w:r w:rsidRPr="00427B89">
        <w:rPr>
          <w:rFonts w:ascii="Calibri" w:hAnsi="Calibri" w:cs="Calibri"/>
          <w:bCs/>
          <w:szCs w:val="22"/>
        </w:rPr>
        <w:t xml:space="preserve"> </w:t>
      </w:r>
    </w:p>
    <w:p w:rsidR="00036E8C" w:rsidRPr="00427B89" w:rsidRDefault="00036E8C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E5CA1" w:rsidRPr="00427B89" w:rsidRDefault="003E5CA1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ja</w:t>
      </w:r>
      <w:r w:rsidRPr="00427B89">
        <w:rPr>
          <w:rFonts w:ascii="Calibri" w:hAnsi="Calibri" w:cs="Calibri"/>
          <w:i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ab/>
        <w:t>nein</w:t>
      </w:r>
    </w:p>
    <w:p w:rsidR="003E5CA1" w:rsidRPr="00427B89" w:rsidRDefault="003E5CA1" w:rsidP="00427B89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3E5CA1" w:rsidRPr="00427B89" w:rsidRDefault="003E5CA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3E5CA1" w:rsidRPr="00427B89" w:rsidRDefault="003E5CA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b/>
          <w:szCs w:val="22"/>
        </w:rPr>
        <w:t>Wenn ja</w:t>
      </w:r>
      <w:r w:rsidRPr="00427B89">
        <w:rPr>
          <w:rFonts w:ascii="Calibri" w:hAnsi="Calibri" w:cs="Calibri"/>
          <w:szCs w:val="22"/>
        </w:rPr>
        <w:t xml:space="preserve">, </w:t>
      </w:r>
      <w:r w:rsidRPr="00427B89">
        <w:rPr>
          <w:rFonts w:ascii="Calibri" w:hAnsi="Calibri" w:cs="Calibri"/>
          <w:i/>
          <w:szCs w:val="22"/>
          <w:u w:val="single"/>
        </w:rPr>
        <w:t>welche</w:t>
      </w:r>
      <w:r w:rsidR="00CE185A" w:rsidRPr="00427B89">
        <w:rPr>
          <w:rFonts w:ascii="Calibri" w:hAnsi="Calibri" w:cs="Calibri"/>
          <w:i/>
          <w:szCs w:val="22"/>
          <w:u w:val="single"/>
        </w:rPr>
        <w:t>r</w:t>
      </w:r>
      <w:r w:rsidRPr="00427B89">
        <w:rPr>
          <w:rFonts w:ascii="Calibri" w:hAnsi="Calibri" w:cs="Calibri"/>
          <w:szCs w:val="22"/>
        </w:rPr>
        <w:t xml:space="preserve"> </w:t>
      </w:r>
      <w:r w:rsidR="005035B8" w:rsidRPr="00427B89">
        <w:rPr>
          <w:rFonts w:ascii="Calibri" w:hAnsi="Calibri" w:cs="Calibri"/>
          <w:szCs w:val="22"/>
        </w:rPr>
        <w:t xml:space="preserve">(Bereich) </w:t>
      </w:r>
      <w:r w:rsidRPr="00427B89">
        <w:rPr>
          <w:rFonts w:ascii="Calibri" w:hAnsi="Calibri" w:cs="Calibri"/>
          <w:szCs w:val="22"/>
        </w:rPr>
        <w:t xml:space="preserve">und </w:t>
      </w:r>
      <w:r w:rsidRPr="00427B89">
        <w:rPr>
          <w:rFonts w:ascii="Calibri" w:hAnsi="Calibri" w:cs="Calibri"/>
          <w:i/>
          <w:szCs w:val="22"/>
          <w:u w:val="single"/>
        </w:rPr>
        <w:t>was</w:t>
      </w:r>
      <w:r w:rsidRPr="00427B89">
        <w:rPr>
          <w:rFonts w:ascii="Calibri" w:hAnsi="Calibri" w:cs="Calibri"/>
          <w:szCs w:val="22"/>
        </w:rPr>
        <w:t xml:space="preserve"> </w:t>
      </w:r>
      <w:r w:rsidR="005035B8" w:rsidRPr="00427B89">
        <w:rPr>
          <w:rFonts w:ascii="Calibri" w:hAnsi="Calibri" w:cs="Calibri"/>
          <w:szCs w:val="22"/>
        </w:rPr>
        <w:t xml:space="preserve">(gewünschte Änderung) </w:t>
      </w:r>
      <w:r w:rsidRPr="00427B89">
        <w:rPr>
          <w:rFonts w:ascii="Calibri" w:hAnsi="Calibri" w:cs="Calibri"/>
          <w:szCs w:val="22"/>
        </w:rPr>
        <w:t xml:space="preserve">sollte </w:t>
      </w:r>
      <w:r w:rsidRPr="00427B89">
        <w:rPr>
          <w:rFonts w:ascii="Calibri" w:hAnsi="Calibri" w:cs="Calibri"/>
          <w:i/>
          <w:szCs w:val="22"/>
          <w:u w:val="single"/>
        </w:rPr>
        <w:t>warum</w:t>
      </w:r>
      <w:r w:rsidRPr="00427B89">
        <w:rPr>
          <w:rFonts w:ascii="Calibri" w:hAnsi="Calibri" w:cs="Calibri"/>
          <w:szCs w:val="22"/>
        </w:rPr>
        <w:t xml:space="preserve"> </w:t>
      </w:r>
      <w:r w:rsidR="005035B8" w:rsidRPr="00427B89">
        <w:rPr>
          <w:rFonts w:ascii="Calibri" w:hAnsi="Calibri" w:cs="Calibri"/>
          <w:szCs w:val="22"/>
        </w:rPr>
        <w:t xml:space="preserve">(Kurzbegründung) </w:t>
      </w:r>
      <w:r w:rsidRPr="00427B89">
        <w:rPr>
          <w:rFonts w:ascii="Calibri" w:hAnsi="Calibri" w:cs="Calibri"/>
          <w:szCs w:val="22"/>
        </w:rPr>
        <w:t xml:space="preserve">geändert werden? </w:t>
      </w:r>
    </w:p>
    <w:p w:rsidR="003E5CA1" w:rsidRPr="00427B89" w:rsidRDefault="003E5CA1" w:rsidP="00427B89">
      <w:pPr>
        <w:tabs>
          <w:tab w:val="center" w:pos="1701"/>
          <w:tab w:val="center" w:pos="4536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C735BC" w:rsidRPr="00427B89" w:rsidTr="007569D4">
        <w:tc>
          <w:tcPr>
            <w:tcW w:w="2875" w:type="dxa"/>
            <w:shd w:val="clear" w:color="auto" w:fill="D9D9D9"/>
          </w:tcPr>
          <w:p w:rsidR="00C735BC" w:rsidRPr="00427B89" w:rsidRDefault="00C735BC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Bereich</w:t>
            </w:r>
            <w:r w:rsidR="007A7896"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 xml:space="preserve"> 1</w:t>
            </w: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:</w:t>
            </w:r>
          </w:p>
        </w:tc>
        <w:tc>
          <w:tcPr>
            <w:tcW w:w="2875" w:type="dxa"/>
            <w:shd w:val="clear" w:color="auto" w:fill="D9D9D9"/>
          </w:tcPr>
          <w:p w:rsidR="00C735BC" w:rsidRPr="00427B89" w:rsidRDefault="005035B8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g</w:t>
            </w:r>
            <w:r w:rsidR="00C735BC"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ewünschte Änderung:</w:t>
            </w:r>
          </w:p>
        </w:tc>
        <w:tc>
          <w:tcPr>
            <w:tcW w:w="2875" w:type="dxa"/>
            <w:shd w:val="clear" w:color="auto" w:fill="D9D9D9"/>
          </w:tcPr>
          <w:p w:rsidR="00C735BC" w:rsidRPr="00427B89" w:rsidRDefault="00C735BC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9F2034" w:rsidRPr="00427B89" w:rsidTr="007569D4">
        <w:tc>
          <w:tcPr>
            <w:tcW w:w="2875" w:type="dxa"/>
            <w:shd w:val="clear" w:color="auto" w:fill="auto"/>
          </w:tcPr>
          <w:p w:rsidR="009F2034" w:rsidRPr="00427B89" w:rsidRDefault="00574B38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9F2034" w:rsidRPr="00427B89" w:rsidRDefault="009F203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9F2034" w:rsidRPr="00427B89" w:rsidRDefault="009F203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4D7904" w:rsidRPr="00427B89" w:rsidTr="007569D4"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5035B8" w:rsidRPr="00427B89" w:rsidRDefault="005035B8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5B653A" w:rsidRPr="00427B89" w:rsidTr="007569D4"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5B653A" w:rsidRPr="00427B89" w:rsidTr="007569D4"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4D7904" w:rsidRPr="00427B89" w:rsidTr="007569D4"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5B653A" w:rsidRPr="00427B89" w:rsidRDefault="005B653A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5B653A" w:rsidRPr="00427B89" w:rsidTr="007569D4"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Bereich 3:</w:t>
            </w:r>
          </w:p>
        </w:tc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b/>
                <w:i/>
                <w:szCs w:val="22"/>
                <w:u w:val="single"/>
              </w:rPr>
            </w:pPr>
            <w:r w:rsidRPr="00427B89">
              <w:rPr>
                <w:rFonts w:ascii="Calibri" w:hAnsi="Calibri" w:cs="Calibri"/>
                <w:b/>
                <w:i/>
                <w:szCs w:val="22"/>
                <w:u w:val="single"/>
              </w:rPr>
              <w:t>Kurzbegründung:</w:t>
            </w:r>
          </w:p>
        </w:tc>
      </w:tr>
      <w:tr w:rsidR="005B653A" w:rsidRPr="00427B89" w:rsidTr="007569D4"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427B89" w:rsidRDefault="005B653A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  <w:r w:rsidRPr="00427B89">
              <w:rPr>
                <w:rFonts w:ascii="Calibri" w:hAnsi="Calibri" w:cs="Calibri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27B89">
              <w:rPr>
                <w:rFonts w:ascii="Calibri" w:hAnsi="Calibri" w:cs="Calibri"/>
                <w:szCs w:val="22"/>
              </w:rPr>
              <w:instrText xml:space="preserve"> FORMTEXT </w:instrText>
            </w:r>
            <w:r w:rsidRPr="00427B89">
              <w:rPr>
                <w:rFonts w:ascii="Calibri" w:hAnsi="Calibri" w:cs="Calibri"/>
                <w:szCs w:val="22"/>
              </w:rPr>
            </w:r>
            <w:r w:rsidRPr="00427B89">
              <w:rPr>
                <w:rFonts w:ascii="Calibri" w:hAnsi="Calibri" w:cs="Calibri"/>
                <w:szCs w:val="22"/>
              </w:rPr>
              <w:fldChar w:fldCharType="separate"/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noProof/>
                <w:szCs w:val="22"/>
              </w:rPr>
              <w:t> </w:t>
            </w:r>
            <w:r w:rsidRPr="00427B89">
              <w:rPr>
                <w:rFonts w:ascii="Calibri" w:hAnsi="Calibri" w:cs="Calibri"/>
                <w:szCs w:val="22"/>
              </w:rPr>
              <w:fldChar w:fldCharType="end"/>
            </w:r>
          </w:p>
        </w:tc>
      </w:tr>
      <w:tr w:rsidR="004D7904" w:rsidRPr="00427B89" w:rsidTr="007569D4"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left="142"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427B89" w:rsidRDefault="004D7904" w:rsidP="00427B89">
            <w:pPr>
              <w:tabs>
                <w:tab w:val="center" w:pos="1701"/>
                <w:tab w:val="center" w:pos="4536"/>
                <w:tab w:val="center" w:pos="7371"/>
              </w:tabs>
              <w:spacing w:line="276" w:lineRule="auto"/>
              <w:ind w:right="-57"/>
              <w:rPr>
                <w:rFonts w:ascii="Calibri" w:hAnsi="Calibri" w:cs="Calibri"/>
                <w:szCs w:val="22"/>
              </w:rPr>
            </w:pPr>
          </w:p>
        </w:tc>
      </w:tr>
    </w:tbl>
    <w:p w:rsidR="00665D04" w:rsidRPr="00427B89" w:rsidRDefault="00665D04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665D04" w:rsidRPr="00427B89" w:rsidRDefault="00665D04" w:rsidP="00427B89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  <w:t xml:space="preserve">Zusätzliche Bereiche siehe separates Schreiben </w:t>
      </w:r>
    </w:p>
    <w:p w:rsidR="005B653A" w:rsidRPr="00427B89" w:rsidRDefault="005B653A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5035B8" w:rsidRPr="00427B89" w:rsidRDefault="005035B8" w:rsidP="00427B89">
      <w:pPr>
        <w:pBdr>
          <w:top w:val="single" w:sz="4" w:space="1" w:color="auto"/>
        </w:pBdr>
        <w:spacing w:line="276" w:lineRule="auto"/>
        <w:ind w:left="709" w:right="-57" w:hanging="709"/>
        <w:rPr>
          <w:rFonts w:ascii="Calibri" w:hAnsi="Calibri" w:cs="Calibri"/>
          <w:bCs/>
          <w:sz w:val="8"/>
          <w:szCs w:val="8"/>
        </w:rPr>
      </w:pPr>
    </w:p>
    <w:p w:rsidR="000A3EA7" w:rsidRPr="00427B89" w:rsidRDefault="00036E8C" w:rsidP="00427B89">
      <w:pPr>
        <w:spacing w:line="276" w:lineRule="auto"/>
        <w:ind w:left="709" w:right="-57" w:hanging="709"/>
        <w:rPr>
          <w:rFonts w:ascii="Calibri" w:hAnsi="Calibri" w:cs="Calibri"/>
          <w:bCs/>
          <w:szCs w:val="22"/>
        </w:rPr>
      </w:pPr>
      <w:r w:rsidRPr="00427B89">
        <w:rPr>
          <w:rFonts w:ascii="Calibri" w:hAnsi="Calibri" w:cs="Calibri"/>
          <w:bCs/>
          <w:szCs w:val="22"/>
        </w:rPr>
        <w:t>3</w:t>
      </w:r>
      <w:r w:rsidR="000A3EA7" w:rsidRPr="00427B89">
        <w:rPr>
          <w:rFonts w:ascii="Calibri" w:hAnsi="Calibri" w:cs="Calibri"/>
          <w:bCs/>
          <w:szCs w:val="22"/>
        </w:rPr>
        <w:t>.4</w:t>
      </w:r>
      <w:r w:rsidR="000A3EA7" w:rsidRPr="00427B89">
        <w:rPr>
          <w:rFonts w:ascii="Calibri" w:hAnsi="Calibri" w:cs="Calibri"/>
          <w:bCs/>
          <w:szCs w:val="22"/>
        </w:rPr>
        <w:tab/>
        <w:t xml:space="preserve">Welche </w:t>
      </w:r>
      <w:r w:rsidR="000A3EA7" w:rsidRPr="00427B89">
        <w:rPr>
          <w:rFonts w:ascii="Calibri" w:hAnsi="Calibri" w:cs="Calibri"/>
          <w:b/>
          <w:bCs/>
          <w:i/>
          <w:szCs w:val="22"/>
        </w:rPr>
        <w:t>Gesamtnote</w:t>
      </w:r>
      <w:r w:rsidR="000A3EA7" w:rsidRPr="00427B89">
        <w:rPr>
          <w:rFonts w:ascii="Calibri" w:hAnsi="Calibri" w:cs="Calibri"/>
          <w:bCs/>
          <w:szCs w:val="22"/>
        </w:rPr>
        <w:t xml:space="preserve"> 1 bis 6 (1 schlechteste Note</w:t>
      </w:r>
      <w:r w:rsidR="00FE03FF" w:rsidRPr="00427B89">
        <w:rPr>
          <w:rFonts w:ascii="Calibri" w:hAnsi="Calibri" w:cs="Calibri"/>
          <w:bCs/>
          <w:szCs w:val="22"/>
        </w:rPr>
        <w:t xml:space="preserve"> </w:t>
      </w:r>
      <w:r w:rsidR="000A3EA7" w:rsidRPr="00427B89">
        <w:rPr>
          <w:rFonts w:ascii="Calibri" w:hAnsi="Calibri" w:cs="Calibri"/>
          <w:bCs/>
          <w:szCs w:val="22"/>
        </w:rPr>
        <w:t xml:space="preserve">/ 6 beste Note) würden Sie für die </w:t>
      </w:r>
      <w:r w:rsidR="00C45DF4" w:rsidRPr="00427B89">
        <w:rPr>
          <w:rFonts w:ascii="Calibri" w:hAnsi="Calibri" w:cs="Calibri"/>
          <w:bCs/>
          <w:szCs w:val="22"/>
        </w:rPr>
        <w:t xml:space="preserve">Wirkung des FiLa </w:t>
      </w:r>
      <w:r w:rsidR="000A3EA7" w:rsidRPr="00427B89">
        <w:rPr>
          <w:rFonts w:ascii="Calibri" w:hAnsi="Calibri" w:cs="Calibri"/>
          <w:bCs/>
          <w:szCs w:val="22"/>
        </w:rPr>
        <w:t>in der Wirkungsperiode 20</w:t>
      </w:r>
      <w:r w:rsidR="006F6967" w:rsidRPr="00427B89">
        <w:rPr>
          <w:rFonts w:ascii="Calibri" w:hAnsi="Calibri" w:cs="Calibri"/>
          <w:bCs/>
          <w:szCs w:val="22"/>
        </w:rPr>
        <w:t>1</w:t>
      </w:r>
      <w:r w:rsidR="00276A43">
        <w:rPr>
          <w:rFonts w:ascii="Calibri" w:hAnsi="Calibri" w:cs="Calibri"/>
          <w:bCs/>
          <w:szCs w:val="22"/>
        </w:rPr>
        <w:t>6</w:t>
      </w:r>
      <w:r w:rsidR="000A3EA7" w:rsidRPr="00427B89">
        <w:rPr>
          <w:rFonts w:ascii="Calibri" w:hAnsi="Calibri" w:cs="Calibri"/>
          <w:bCs/>
          <w:szCs w:val="22"/>
        </w:rPr>
        <w:t xml:space="preserve"> - 201</w:t>
      </w:r>
      <w:r w:rsidR="00276A43">
        <w:rPr>
          <w:rFonts w:ascii="Calibri" w:hAnsi="Calibri" w:cs="Calibri"/>
          <w:bCs/>
          <w:szCs w:val="22"/>
        </w:rPr>
        <w:t>9</w:t>
      </w:r>
      <w:r w:rsidR="000A3EA7" w:rsidRPr="00427B89">
        <w:rPr>
          <w:rFonts w:ascii="Calibri" w:hAnsi="Calibri" w:cs="Calibri"/>
          <w:bCs/>
          <w:szCs w:val="22"/>
        </w:rPr>
        <w:t xml:space="preserve"> erteilen? </w:t>
      </w:r>
    </w:p>
    <w:p w:rsidR="000A3EA7" w:rsidRPr="00427B89" w:rsidRDefault="000A3EA7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0A3EA7" w:rsidRPr="00427B89" w:rsidRDefault="000A3EA7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i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i/>
          <w:szCs w:val="22"/>
        </w:rPr>
        <w:t>1.0</w:t>
      </w:r>
      <w:r w:rsidRPr="00427B89">
        <w:rPr>
          <w:rFonts w:ascii="Calibri" w:hAnsi="Calibri" w:cs="Calibri"/>
          <w:i/>
          <w:szCs w:val="22"/>
        </w:rPr>
        <w:tab/>
        <w:t>1.5</w:t>
      </w:r>
      <w:r w:rsidRPr="00427B89">
        <w:rPr>
          <w:rFonts w:ascii="Calibri" w:hAnsi="Calibri" w:cs="Calibri"/>
          <w:i/>
          <w:szCs w:val="22"/>
        </w:rPr>
        <w:tab/>
        <w:t>2.0</w:t>
      </w:r>
      <w:r w:rsidRPr="00427B89">
        <w:rPr>
          <w:rFonts w:ascii="Calibri" w:hAnsi="Calibri" w:cs="Calibri"/>
          <w:i/>
          <w:szCs w:val="22"/>
        </w:rPr>
        <w:tab/>
        <w:t>2.5</w:t>
      </w:r>
      <w:r w:rsidRPr="00427B89">
        <w:rPr>
          <w:rFonts w:ascii="Calibri" w:hAnsi="Calibri" w:cs="Calibri"/>
          <w:i/>
          <w:szCs w:val="22"/>
        </w:rPr>
        <w:tab/>
        <w:t>3.0</w:t>
      </w:r>
      <w:r w:rsidRPr="00427B89">
        <w:rPr>
          <w:rFonts w:ascii="Calibri" w:hAnsi="Calibri" w:cs="Calibri"/>
          <w:i/>
          <w:szCs w:val="22"/>
        </w:rPr>
        <w:tab/>
        <w:t>3.5</w:t>
      </w:r>
      <w:r w:rsidRPr="00427B89">
        <w:rPr>
          <w:rFonts w:ascii="Calibri" w:hAnsi="Calibri" w:cs="Calibri"/>
          <w:i/>
          <w:szCs w:val="22"/>
        </w:rPr>
        <w:tab/>
        <w:t>4.0</w:t>
      </w:r>
      <w:r w:rsidRPr="00427B89">
        <w:rPr>
          <w:rFonts w:ascii="Calibri" w:hAnsi="Calibri" w:cs="Calibri"/>
          <w:i/>
          <w:szCs w:val="22"/>
        </w:rPr>
        <w:tab/>
        <w:t>4.5</w:t>
      </w:r>
      <w:r w:rsidRPr="00427B89">
        <w:rPr>
          <w:rFonts w:ascii="Calibri" w:hAnsi="Calibri" w:cs="Calibri"/>
          <w:i/>
          <w:szCs w:val="22"/>
        </w:rPr>
        <w:tab/>
        <w:t>5.0</w:t>
      </w:r>
      <w:r w:rsidRPr="00427B89">
        <w:rPr>
          <w:rFonts w:ascii="Calibri" w:hAnsi="Calibri" w:cs="Calibri"/>
          <w:i/>
          <w:szCs w:val="22"/>
        </w:rPr>
        <w:tab/>
        <w:t>5.5</w:t>
      </w:r>
      <w:r w:rsidRPr="00427B89">
        <w:rPr>
          <w:rFonts w:ascii="Calibri" w:hAnsi="Calibri" w:cs="Calibri"/>
          <w:i/>
          <w:szCs w:val="22"/>
        </w:rPr>
        <w:tab/>
        <w:t>6</w:t>
      </w:r>
    </w:p>
    <w:p w:rsidR="000A3EA7" w:rsidRPr="00427B89" w:rsidRDefault="000A3EA7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</w:p>
    <w:p w:rsidR="00ED1AE8" w:rsidRDefault="00ED1AE8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76A43" w:rsidRPr="00427B89" w:rsidRDefault="00276A43" w:rsidP="00427B8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D1AE8" w:rsidRPr="00427B89" w:rsidRDefault="00ED1AE8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left="709" w:right="-57" w:hanging="709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</w:r>
      <w:r w:rsidR="00E661DA" w:rsidRPr="00427B89">
        <w:rPr>
          <w:rFonts w:ascii="Calibri" w:hAnsi="Calibri" w:cs="Calibri"/>
          <w:szCs w:val="22"/>
        </w:rPr>
        <w:t>Kurzb</w:t>
      </w:r>
      <w:r w:rsidRPr="00427B89">
        <w:rPr>
          <w:rFonts w:ascii="Calibri" w:hAnsi="Calibri" w:cs="Calibri"/>
          <w:szCs w:val="22"/>
        </w:rPr>
        <w:t xml:space="preserve">emerkungen zu den </w:t>
      </w:r>
      <w:r w:rsidR="009C2FDB" w:rsidRPr="00427B89">
        <w:rPr>
          <w:rFonts w:ascii="Calibri" w:hAnsi="Calibri" w:cs="Calibri"/>
          <w:szCs w:val="22"/>
        </w:rPr>
        <w:t xml:space="preserve">Wirkungen </w:t>
      </w:r>
      <w:r w:rsidRPr="00427B89">
        <w:rPr>
          <w:rFonts w:ascii="Calibri" w:hAnsi="Calibri" w:cs="Calibri"/>
          <w:szCs w:val="22"/>
        </w:rPr>
        <w:t xml:space="preserve">siehe am Schluss des Fragebogens </w:t>
      </w:r>
      <w:r w:rsidR="002627B6" w:rsidRPr="00427B89">
        <w:rPr>
          <w:rFonts w:ascii="Calibri" w:hAnsi="Calibri" w:cs="Calibri"/>
          <w:i/>
          <w:sz w:val="18"/>
          <w:szCs w:val="18"/>
          <w:u w:val="single"/>
        </w:rPr>
        <w:t>(</w:t>
      </w:r>
      <w:r w:rsidR="009432E7" w:rsidRPr="00427B89">
        <w:rPr>
          <w:rFonts w:ascii="Calibri" w:hAnsi="Calibri" w:cs="Calibri"/>
          <w:i/>
          <w:sz w:val="18"/>
          <w:szCs w:val="18"/>
          <w:u w:val="single"/>
        </w:rPr>
        <w:t>nur elektronisch)</w:t>
      </w:r>
    </w:p>
    <w:p w:rsidR="00ED1AE8" w:rsidRPr="00427B89" w:rsidRDefault="00ED1AE8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</w:r>
      <w:r w:rsidRPr="00427B89">
        <w:rPr>
          <w:rFonts w:ascii="Calibri" w:hAnsi="Calibri" w:cs="Calibri"/>
          <w:szCs w:val="22"/>
        </w:rPr>
        <w:tab/>
        <w:t xml:space="preserve">Bemerkungen zu den </w:t>
      </w:r>
      <w:r w:rsidR="009C2FDB" w:rsidRPr="00427B89">
        <w:rPr>
          <w:rFonts w:ascii="Calibri" w:hAnsi="Calibri" w:cs="Calibri"/>
          <w:szCs w:val="22"/>
        </w:rPr>
        <w:t>Wirkungen</w:t>
      </w:r>
      <w:r w:rsidRPr="00427B89">
        <w:rPr>
          <w:rFonts w:ascii="Calibri" w:hAnsi="Calibri" w:cs="Calibri"/>
          <w:szCs w:val="22"/>
        </w:rPr>
        <w:t xml:space="preserve"> siehe separate</w:t>
      </w:r>
      <w:r w:rsidR="008749FF" w:rsidRPr="00427B89">
        <w:rPr>
          <w:rFonts w:ascii="Calibri" w:hAnsi="Calibri" w:cs="Calibri"/>
          <w:szCs w:val="22"/>
        </w:rPr>
        <w:t>s</w:t>
      </w:r>
      <w:r w:rsidRPr="00427B89">
        <w:rPr>
          <w:rFonts w:ascii="Calibri" w:hAnsi="Calibri" w:cs="Calibri"/>
          <w:szCs w:val="22"/>
        </w:rPr>
        <w:t xml:space="preserve"> Schreiben </w:t>
      </w:r>
    </w:p>
    <w:p w:rsidR="00ED1AE8" w:rsidRPr="00427B89" w:rsidRDefault="00ED1AE8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427B89">
        <w:rPr>
          <w:rFonts w:ascii="Calibri" w:hAnsi="Calibri" w:cs="Calibri"/>
          <w:szCs w:val="22"/>
        </w:rPr>
        <w:instrText xml:space="preserve"> FORMCHECKBOX </w:instrText>
      </w:r>
      <w:r w:rsidR="00255335">
        <w:rPr>
          <w:rFonts w:ascii="Calibri" w:hAnsi="Calibri" w:cs="Calibri"/>
          <w:szCs w:val="22"/>
        </w:rPr>
      </w:r>
      <w:r w:rsidR="00255335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szCs w:val="22"/>
        </w:rPr>
        <w:fldChar w:fldCharType="end"/>
      </w:r>
      <w:r w:rsidRPr="00427B89">
        <w:rPr>
          <w:rFonts w:ascii="Calibri" w:hAnsi="Calibri" w:cs="Calibri"/>
          <w:szCs w:val="22"/>
        </w:rPr>
        <w:tab/>
        <w:t xml:space="preserve">Keine Bemerkungen zu den </w:t>
      </w:r>
      <w:r w:rsidR="00A018F0" w:rsidRPr="00427B89">
        <w:rPr>
          <w:rFonts w:ascii="Calibri" w:hAnsi="Calibri" w:cs="Calibri"/>
          <w:szCs w:val="22"/>
        </w:rPr>
        <w:t>Wirkungen</w:t>
      </w:r>
      <w:r w:rsidRPr="00427B89">
        <w:rPr>
          <w:rFonts w:ascii="Calibri" w:hAnsi="Calibri" w:cs="Calibri"/>
          <w:szCs w:val="22"/>
        </w:rPr>
        <w:t xml:space="preserve"> </w:t>
      </w:r>
    </w:p>
    <w:p w:rsidR="00ED1AE8" w:rsidRDefault="00ED1AE8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276A43" w:rsidRPr="00427B89" w:rsidRDefault="00276A43" w:rsidP="00427B8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 w:val="8"/>
          <w:szCs w:val="8"/>
        </w:rPr>
      </w:pPr>
    </w:p>
    <w:p w:rsidR="00ED1AE8" w:rsidRPr="00427B89" w:rsidRDefault="00ED1AE8" w:rsidP="00427B89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73549D" w:rsidRPr="00427B89" w:rsidRDefault="00ED1AE8" w:rsidP="00276A43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br w:type="page"/>
      </w:r>
    </w:p>
    <w:p w:rsidR="00ED1AE8" w:rsidRPr="00427B89" w:rsidRDefault="00276A43" w:rsidP="00427B8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276" w:lineRule="auto"/>
        <w:ind w:right="-57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lastRenderedPageBreak/>
        <w:t>4</w:t>
      </w:r>
      <w:r w:rsidR="00ED1AE8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 w:rsidRPr="00427B89">
        <w:rPr>
          <w:rFonts w:ascii="Calibri" w:hAnsi="Calibri" w:cs="Calibri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427B89" w:rsidRDefault="000B7DDE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427B89" w:rsidRDefault="000B7DDE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427B89" w:rsidRDefault="00276A43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4</w:t>
      </w:r>
      <w:r w:rsidR="000B7DDE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.1 Kurzbemerkungen </w:t>
      </w:r>
      <w:r w:rsidR="00EE3A10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Vollzug Finanz- und Lastenausgleich</w:t>
      </w:r>
      <w:r w:rsidR="00EE3A10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s</w:t>
      </w:r>
      <w:r w:rsidR="00060FD4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0B7DDE" w:rsidRPr="00427B89" w:rsidRDefault="00EE3A10" w:rsidP="00427B89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427B89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427B89" w:rsidRDefault="000B7DD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20" w:name="Text2"/>
    <w:p w:rsidR="000B7DDE" w:rsidRPr="00427B89" w:rsidRDefault="00195BED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427B89">
        <w:rPr>
          <w:rFonts w:ascii="Calibri" w:hAnsi="Calibri" w:cs="Calibri"/>
          <w:szCs w:val="22"/>
        </w:rPr>
        <w:instrText xml:space="preserve"> FORMTEXT </w:instrText>
      </w:r>
      <w:r w:rsidRPr="00427B89">
        <w:rPr>
          <w:rFonts w:ascii="Calibri" w:hAnsi="Calibri" w:cs="Calibri"/>
          <w:szCs w:val="22"/>
        </w:rPr>
      </w:r>
      <w:r w:rsidRPr="00427B89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noProof/>
          <w:szCs w:val="22"/>
        </w:rPr>
        <w:t>..........</w:t>
      </w:r>
      <w:r w:rsidRPr="00427B89">
        <w:rPr>
          <w:rFonts w:ascii="Calibri" w:hAnsi="Calibri" w:cs="Calibri"/>
          <w:szCs w:val="22"/>
        </w:rPr>
        <w:fldChar w:fldCharType="end"/>
      </w:r>
      <w:bookmarkEnd w:id="20"/>
    </w:p>
    <w:p w:rsidR="000B7DDE" w:rsidRPr="00427B89" w:rsidRDefault="000B7DDE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427B89" w:rsidRDefault="000B7DDE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B7DDE" w:rsidRPr="00427B89" w:rsidRDefault="00276A43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4</w:t>
      </w:r>
      <w:r w:rsidR="000B7DDE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.2 </w:t>
      </w:r>
      <w:r w:rsidR="00EE3A10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den Zielen</w:t>
      </w:r>
      <w:r w:rsidR="000B7DDE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des Finanz- und Lastenausgleich</w:t>
      </w:r>
      <w:r w:rsidR="00EE3A10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s</w:t>
      </w:r>
      <w:r w:rsidR="00060FD4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195BED" w:rsidRPr="00427B89" w:rsidRDefault="00195BED" w:rsidP="00427B89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427B89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B7DDE" w:rsidRPr="00427B89" w:rsidRDefault="000B7DDE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bookmarkStart w:id="21" w:name="Text3"/>
    <w:p w:rsidR="000B7DDE" w:rsidRPr="00427B89" w:rsidRDefault="00195BED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427B89">
        <w:rPr>
          <w:rFonts w:ascii="Calibri" w:hAnsi="Calibri" w:cs="Calibri"/>
          <w:szCs w:val="22"/>
        </w:rPr>
        <w:instrText xml:space="preserve"> FORMTEXT </w:instrText>
      </w:r>
      <w:r w:rsidRPr="00427B89">
        <w:rPr>
          <w:rFonts w:ascii="Calibri" w:hAnsi="Calibri" w:cs="Calibri"/>
          <w:szCs w:val="22"/>
        </w:rPr>
      </w:r>
      <w:r w:rsidRPr="00427B89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noProof/>
          <w:szCs w:val="22"/>
        </w:rPr>
        <w:t>..........</w:t>
      </w:r>
      <w:r w:rsidRPr="00427B89">
        <w:rPr>
          <w:rFonts w:ascii="Calibri" w:hAnsi="Calibri" w:cs="Calibri"/>
          <w:szCs w:val="22"/>
        </w:rPr>
        <w:fldChar w:fldCharType="end"/>
      </w:r>
      <w:bookmarkEnd w:id="21"/>
    </w:p>
    <w:p w:rsidR="000B7DDE" w:rsidRPr="00427B89" w:rsidRDefault="000B7DDE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60FD4" w:rsidRPr="00427B89" w:rsidRDefault="00060FD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60FD4" w:rsidRPr="00427B89" w:rsidRDefault="00276A43" w:rsidP="00427B89">
      <w:pP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>4.3</w:t>
      </w:r>
      <w:r w:rsidR="00060FD4" w:rsidRPr="00427B89">
        <w:rPr>
          <w:rFonts w:ascii="Calibri" w:hAnsi="Calibri" w:cs="Calibri"/>
          <w:b/>
          <w:bCs/>
          <w:color w:val="000000"/>
          <w:sz w:val="24"/>
          <w:szCs w:val="24"/>
          <w:shd w:val="clear" w:color="auto" w:fill="D9D9D9"/>
        </w:rPr>
        <w:t xml:space="preserve"> Kurzbemerkungen zu den Wirkungen des Finanz- und Lastenausgleichs</w:t>
      </w:r>
    </w:p>
    <w:p w:rsidR="00060FD4" w:rsidRPr="00427B89" w:rsidRDefault="00060FD4" w:rsidP="00427B89">
      <w:pPr>
        <w:tabs>
          <w:tab w:val="left" w:pos="426"/>
        </w:tabs>
        <w:spacing w:line="276" w:lineRule="auto"/>
        <w:ind w:right="-57"/>
        <w:rPr>
          <w:rFonts w:ascii="Calibri" w:hAnsi="Calibri" w:cs="Calibri"/>
          <w:sz w:val="18"/>
          <w:szCs w:val="18"/>
        </w:rPr>
      </w:pPr>
      <w:r w:rsidRPr="00427B89">
        <w:rPr>
          <w:rFonts w:ascii="Calibri" w:hAnsi="Calibri" w:cs="Calibri"/>
          <w:sz w:val="18"/>
          <w:szCs w:val="18"/>
        </w:rPr>
        <w:tab/>
        <w:t>[Textlänge max. 1‘000 Zeichen]</w:t>
      </w:r>
    </w:p>
    <w:p w:rsidR="00060FD4" w:rsidRPr="00427B89" w:rsidRDefault="00060FD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060FD4" w:rsidRPr="00427B89" w:rsidRDefault="00060FD4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  <w:r w:rsidRPr="00427B89">
        <w:rPr>
          <w:rFonts w:ascii="Calibri" w:hAnsi="Calibri" w:cs="Calibri"/>
          <w:szCs w:val="22"/>
        </w:rPr>
        <w:fldChar w:fldCharType="begin">
          <w:ffData>
            <w:name w:val="Text1"/>
            <w:enabled/>
            <w:calcOnExit w:val="0"/>
            <w:textInput>
              <w:default w:val=".........."/>
              <w:maxLength w:val="1000"/>
            </w:textInput>
          </w:ffData>
        </w:fldChar>
      </w:r>
      <w:r w:rsidRPr="00427B89">
        <w:rPr>
          <w:rFonts w:ascii="Calibri" w:hAnsi="Calibri" w:cs="Calibri"/>
          <w:szCs w:val="22"/>
        </w:rPr>
        <w:instrText xml:space="preserve"> FORMTEXT </w:instrText>
      </w:r>
      <w:r w:rsidRPr="00427B89">
        <w:rPr>
          <w:rFonts w:ascii="Calibri" w:hAnsi="Calibri" w:cs="Calibri"/>
          <w:szCs w:val="22"/>
        </w:rPr>
      </w:r>
      <w:r w:rsidRPr="00427B89">
        <w:rPr>
          <w:rFonts w:ascii="Calibri" w:hAnsi="Calibri" w:cs="Calibri"/>
          <w:szCs w:val="22"/>
        </w:rPr>
        <w:fldChar w:fldCharType="separate"/>
      </w:r>
      <w:r w:rsidRPr="00427B89">
        <w:rPr>
          <w:rFonts w:ascii="Calibri" w:hAnsi="Calibri" w:cs="Calibri"/>
          <w:noProof/>
          <w:szCs w:val="22"/>
        </w:rPr>
        <w:t>..........</w:t>
      </w:r>
      <w:r w:rsidRPr="00427B89">
        <w:rPr>
          <w:rFonts w:ascii="Calibri" w:hAnsi="Calibri" w:cs="Calibri"/>
          <w:szCs w:val="22"/>
        </w:rPr>
        <w:fldChar w:fldCharType="end"/>
      </w:r>
    </w:p>
    <w:p w:rsidR="0073549D" w:rsidRPr="00427B89" w:rsidRDefault="0073549D" w:rsidP="00427B89">
      <w:pPr>
        <w:pBdr>
          <w:bottom w:val="single" w:sz="6" w:space="1" w:color="auto"/>
        </w:pBdr>
        <w:tabs>
          <w:tab w:val="left" w:pos="4820"/>
        </w:tabs>
        <w:spacing w:line="276" w:lineRule="auto"/>
        <w:ind w:right="-57"/>
        <w:outlineLvl w:val="0"/>
        <w:rPr>
          <w:rFonts w:ascii="Calibri" w:hAnsi="Calibri" w:cs="Calibri"/>
          <w:szCs w:val="22"/>
        </w:rPr>
      </w:pPr>
    </w:p>
    <w:p w:rsidR="000E3E7F" w:rsidRPr="00427B89" w:rsidRDefault="000E3E7F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  <w:spacing w:line="276" w:lineRule="auto"/>
        <w:rPr>
          <w:rFonts w:ascii="Calibri" w:hAnsi="Calibri" w:cs="Calibri"/>
        </w:rPr>
      </w:pPr>
    </w:p>
    <w:p w:rsidR="0049700B" w:rsidRPr="00427B89" w:rsidRDefault="0049700B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  <w:r w:rsidRPr="00427B89">
        <w:rPr>
          <w:rFonts w:ascii="Calibri" w:hAnsi="Calibri" w:cs="Calibri"/>
        </w:rPr>
        <w:t xml:space="preserve">Datum: </w:t>
      </w:r>
      <w:bookmarkStart w:id="22" w:name="Text4"/>
      <w:r w:rsidR="00195BED" w:rsidRPr="00427B89">
        <w:rPr>
          <w:rFonts w:ascii="Calibri" w:hAnsi="Calibri" w:cs="Calibri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 w:rsidRPr="00427B89">
        <w:rPr>
          <w:rFonts w:ascii="Calibri" w:hAnsi="Calibri" w:cs="Calibri"/>
        </w:rPr>
        <w:instrText xml:space="preserve"> FORMTEXT </w:instrText>
      </w:r>
      <w:r w:rsidR="00195BED" w:rsidRPr="00427B89">
        <w:rPr>
          <w:rFonts w:ascii="Calibri" w:hAnsi="Calibri" w:cs="Calibri"/>
        </w:rPr>
      </w:r>
      <w:r w:rsidR="00195BED" w:rsidRPr="00427B89">
        <w:rPr>
          <w:rFonts w:ascii="Calibri" w:hAnsi="Calibri" w:cs="Calibri"/>
        </w:rPr>
        <w:fldChar w:fldCharType="separate"/>
      </w:r>
      <w:r w:rsidR="00195BED" w:rsidRPr="00427B89">
        <w:rPr>
          <w:rFonts w:ascii="Calibri" w:hAnsi="Calibri" w:cs="Calibri"/>
          <w:noProof/>
        </w:rPr>
        <w:t> </w:t>
      </w:r>
      <w:r w:rsidR="00195BED" w:rsidRPr="00427B89">
        <w:rPr>
          <w:rFonts w:ascii="Calibri" w:hAnsi="Calibri" w:cs="Calibri"/>
          <w:noProof/>
        </w:rPr>
        <w:t> </w:t>
      </w:r>
      <w:r w:rsidR="00195BED" w:rsidRPr="00427B89">
        <w:rPr>
          <w:rFonts w:ascii="Calibri" w:hAnsi="Calibri" w:cs="Calibri"/>
          <w:noProof/>
        </w:rPr>
        <w:t> </w:t>
      </w:r>
      <w:r w:rsidR="00195BED" w:rsidRPr="00427B89">
        <w:rPr>
          <w:rFonts w:ascii="Calibri" w:hAnsi="Calibri" w:cs="Calibri"/>
          <w:noProof/>
        </w:rPr>
        <w:t> </w:t>
      </w:r>
      <w:r w:rsidR="00195BED" w:rsidRPr="00427B89">
        <w:rPr>
          <w:rFonts w:ascii="Calibri" w:hAnsi="Calibri" w:cs="Calibri"/>
          <w:noProof/>
        </w:rPr>
        <w:t> </w:t>
      </w:r>
      <w:r w:rsidR="00195BED" w:rsidRPr="00427B89">
        <w:rPr>
          <w:rFonts w:ascii="Calibri" w:hAnsi="Calibri" w:cs="Calibri"/>
        </w:rPr>
        <w:fldChar w:fldCharType="end"/>
      </w:r>
      <w:bookmarkEnd w:id="22"/>
      <w:r w:rsidRPr="00427B89">
        <w:rPr>
          <w:rFonts w:ascii="Calibri" w:hAnsi="Calibri" w:cs="Calibri"/>
        </w:rPr>
        <w:tab/>
        <w:t xml:space="preserve">Unterschrift/Stempel: </w:t>
      </w:r>
      <w:bookmarkStart w:id="23" w:name="Text5"/>
      <w:r w:rsidR="00784283" w:rsidRPr="00427B89">
        <w:rPr>
          <w:rFonts w:ascii="Calibri" w:hAnsi="Calibri" w:cs="Calibri"/>
        </w:rPr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 w:rsidRPr="00427B89">
        <w:rPr>
          <w:rFonts w:ascii="Calibri" w:hAnsi="Calibri" w:cs="Calibri"/>
        </w:rPr>
        <w:instrText xml:space="preserve"> FORMTEXT </w:instrText>
      </w:r>
      <w:r w:rsidR="00784283" w:rsidRPr="00427B89">
        <w:rPr>
          <w:rFonts w:ascii="Calibri" w:hAnsi="Calibri" w:cs="Calibri"/>
        </w:rPr>
      </w:r>
      <w:r w:rsidR="00784283" w:rsidRPr="00427B89">
        <w:rPr>
          <w:rFonts w:ascii="Calibri" w:hAnsi="Calibri" w:cs="Calibri"/>
        </w:rPr>
        <w:fldChar w:fldCharType="separate"/>
      </w:r>
      <w:r w:rsidR="00784283" w:rsidRPr="00427B89">
        <w:rPr>
          <w:rFonts w:ascii="Calibri" w:hAnsi="Calibri" w:cs="Calibri"/>
          <w:noProof/>
        </w:rPr>
        <w:t> </w:t>
      </w:r>
      <w:r w:rsidR="00784283" w:rsidRPr="00427B89">
        <w:rPr>
          <w:rFonts w:ascii="Calibri" w:hAnsi="Calibri" w:cs="Calibri"/>
          <w:noProof/>
        </w:rPr>
        <w:t> </w:t>
      </w:r>
      <w:r w:rsidR="00784283" w:rsidRPr="00427B89">
        <w:rPr>
          <w:rFonts w:ascii="Calibri" w:hAnsi="Calibri" w:cs="Calibri"/>
          <w:noProof/>
        </w:rPr>
        <w:t> </w:t>
      </w:r>
      <w:r w:rsidR="00784283" w:rsidRPr="00427B89">
        <w:rPr>
          <w:rFonts w:ascii="Calibri" w:hAnsi="Calibri" w:cs="Calibri"/>
          <w:noProof/>
        </w:rPr>
        <w:t> </w:t>
      </w:r>
      <w:r w:rsidR="00784283" w:rsidRPr="00427B89">
        <w:rPr>
          <w:rFonts w:ascii="Calibri" w:hAnsi="Calibri" w:cs="Calibri"/>
          <w:noProof/>
        </w:rPr>
        <w:t> </w:t>
      </w:r>
      <w:r w:rsidR="00784283" w:rsidRPr="00427B89">
        <w:rPr>
          <w:rFonts w:ascii="Calibri" w:hAnsi="Calibri" w:cs="Calibri"/>
        </w:rPr>
        <w:fldChar w:fldCharType="end"/>
      </w:r>
      <w:bookmarkEnd w:id="23"/>
    </w:p>
    <w:p w:rsidR="003B1133" w:rsidRPr="00427B89" w:rsidRDefault="003B1133" w:rsidP="00427B89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  <w:spacing w:line="276" w:lineRule="auto"/>
        <w:rPr>
          <w:rFonts w:ascii="Calibri" w:hAnsi="Calibri" w:cs="Calibri"/>
        </w:rPr>
      </w:pPr>
    </w:p>
    <w:p w:rsidR="00462D40" w:rsidRPr="00427B89" w:rsidRDefault="00462D40" w:rsidP="00427B89">
      <w:pPr>
        <w:tabs>
          <w:tab w:val="left" w:pos="4820"/>
        </w:tabs>
        <w:spacing w:line="276" w:lineRule="auto"/>
        <w:ind w:right="-57"/>
        <w:rPr>
          <w:rFonts w:ascii="Calibri" w:hAnsi="Calibri" w:cs="Calibri"/>
          <w:szCs w:val="22"/>
        </w:rPr>
      </w:pPr>
    </w:p>
    <w:sectPr w:rsidR="00462D40" w:rsidRPr="00427B89" w:rsidSect="00267623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203" w:rsidRDefault="00BF0203">
      <w:r>
        <w:separator/>
      </w:r>
    </w:p>
  </w:endnote>
  <w:endnote w:type="continuationSeparator" w:id="0">
    <w:p w:rsidR="00BF0203" w:rsidRDefault="00BF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BF0203" w:rsidRPr="00A81A45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041 875 21 14</w:t>
          </w:r>
        </w:p>
      </w:tc>
    </w:tr>
    <w:tr w:rsidR="00BF0203" w:rsidRPr="00A81A45">
      <w:tc>
        <w:tcPr>
          <w:tcW w:w="5103" w:type="dxa"/>
          <w:shd w:val="clear" w:color="auto" w:fill="auto"/>
        </w:tcPr>
        <w:p w:rsidR="00BF0203" w:rsidRPr="00A81A45" w:rsidRDefault="00BF0203" w:rsidP="00FD02C3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2517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</w:p>
      </w:tc>
    </w:tr>
    <w:tr w:rsidR="00BF0203" w:rsidRPr="00A81A45">
      <w:tc>
        <w:tcPr>
          <w:tcW w:w="5103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Klausenstrasse 2, 6460 Altdorf</w:t>
          </w:r>
        </w:p>
      </w:tc>
      <w:tc>
        <w:tcPr>
          <w:tcW w:w="1560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Heinrich Furrer</w:t>
          </w:r>
        </w:p>
      </w:tc>
    </w:tr>
    <w:tr w:rsidR="00BF0203" w:rsidRPr="00A81A45">
      <w:tc>
        <w:tcPr>
          <w:tcW w:w="5103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BF0203" w:rsidRPr="00A81A45" w:rsidRDefault="00BF0203" w:rsidP="00B51A41">
          <w:pPr>
            <w:pStyle w:val="Fuzeile"/>
            <w:tabs>
              <w:tab w:val="clear" w:pos="4536"/>
              <w:tab w:val="clear" w:pos="9072"/>
            </w:tabs>
            <w:rPr>
              <w:rFonts w:ascii="Calibri" w:hAnsi="Calibri" w:cs="Calibri"/>
              <w:sz w:val="16"/>
              <w:szCs w:val="16"/>
            </w:rPr>
          </w:pPr>
          <w:r w:rsidRPr="00A81A45">
            <w:rPr>
              <w:rFonts w:ascii="Calibri" w:hAnsi="Calibri" w:cs="Calibri"/>
              <w:sz w:val="16"/>
              <w:szCs w:val="16"/>
            </w:rPr>
            <w:t>heinrich.furrer@ur.ch</w:t>
          </w:r>
        </w:p>
      </w:tc>
    </w:tr>
  </w:tbl>
  <w:p w:rsidR="00BF0203" w:rsidRPr="00A81A45" w:rsidRDefault="00BF0203" w:rsidP="00B521E5">
    <w:pPr>
      <w:pStyle w:val="Fuzeile"/>
      <w:tabs>
        <w:tab w:val="clear" w:pos="4536"/>
        <w:tab w:val="left" w:pos="5103"/>
        <w:tab w:val="left" w:pos="6521"/>
      </w:tabs>
      <w:rPr>
        <w:rFonts w:ascii="Calibri" w:hAnsi="Calibri" w:cs="Calibr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203" w:rsidRDefault="00BF0203">
      <w:r>
        <w:separator/>
      </w:r>
    </w:p>
  </w:footnote>
  <w:footnote w:type="continuationSeparator" w:id="0">
    <w:p w:rsidR="00BF0203" w:rsidRDefault="00BF0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203" w:rsidRDefault="00BF020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BF0203" w:rsidRDefault="00BF020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203" w:rsidRDefault="00BF020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255335">
      <w:rPr>
        <w:rStyle w:val="Seitenzahl"/>
        <w:noProof/>
      </w:rPr>
      <w:t>7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BF0203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BF0203" w:rsidRPr="00B51A41" w:rsidRDefault="00BF0203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 wp14:anchorId="31899B17" wp14:editId="070F84DF">
                <wp:extent cx="1808480" cy="716280"/>
                <wp:effectExtent l="0" t="0" r="1270" b="762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8480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BF0203" w:rsidRPr="00443CAF" w:rsidRDefault="00BF0203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ascii="Calibri" w:hAnsi="Calibri" w:cs="Calibri"/>
              <w:sz w:val="16"/>
              <w:lang w:val="en-US"/>
            </w:rPr>
          </w:pPr>
          <w:r w:rsidRPr="00443CAF">
            <w:rPr>
              <w:rFonts w:ascii="Calibri" w:hAnsi="Calibri" w:cs="Calibri"/>
              <w:caps/>
              <w:sz w:val="28"/>
              <w:lang w:val="en-US"/>
            </w:rPr>
            <w:t>Finanzdirektion</w:t>
          </w:r>
        </w:p>
      </w:tc>
    </w:tr>
  </w:tbl>
  <w:p w:rsidR="00BF0203" w:rsidRPr="009174DF" w:rsidRDefault="00BF020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24" w:name="Iso"/>
    <w:bookmarkEnd w:id="2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 w15:restartNumberingAfterBreak="0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 w15:restartNumberingAfterBreak="0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gXJPg25wtJKFy2r3LCyXlGgGLWdfOMVJ9ImPze+RAG4FaOZVWw4hjju7F55Lh4rBvPZjInS3KBjYHGHK5Rn/6g==" w:salt="7Vq8J7/+KkQWnoZoutLDLw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0CAA"/>
    <w:rsid w:val="00001DFD"/>
    <w:rsid w:val="0000346D"/>
    <w:rsid w:val="0001047B"/>
    <w:rsid w:val="0001101B"/>
    <w:rsid w:val="0001242E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33E9"/>
    <w:rsid w:val="00034620"/>
    <w:rsid w:val="000359F0"/>
    <w:rsid w:val="00035D0E"/>
    <w:rsid w:val="00036E8C"/>
    <w:rsid w:val="0004035E"/>
    <w:rsid w:val="0004085F"/>
    <w:rsid w:val="000446EC"/>
    <w:rsid w:val="000473A4"/>
    <w:rsid w:val="00051051"/>
    <w:rsid w:val="000512F1"/>
    <w:rsid w:val="00051844"/>
    <w:rsid w:val="000527A8"/>
    <w:rsid w:val="00052C20"/>
    <w:rsid w:val="00055AD8"/>
    <w:rsid w:val="00060FD4"/>
    <w:rsid w:val="00062608"/>
    <w:rsid w:val="00063214"/>
    <w:rsid w:val="000648F8"/>
    <w:rsid w:val="00064E43"/>
    <w:rsid w:val="0007096D"/>
    <w:rsid w:val="00071919"/>
    <w:rsid w:val="0007194E"/>
    <w:rsid w:val="00074359"/>
    <w:rsid w:val="0007596D"/>
    <w:rsid w:val="00081276"/>
    <w:rsid w:val="000829C7"/>
    <w:rsid w:val="00082D24"/>
    <w:rsid w:val="0008363B"/>
    <w:rsid w:val="00085532"/>
    <w:rsid w:val="00087BA7"/>
    <w:rsid w:val="00092479"/>
    <w:rsid w:val="000938EB"/>
    <w:rsid w:val="000979F1"/>
    <w:rsid w:val="000A378F"/>
    <w:rsid w:val="000A3EA7"/>
    <w:rsid w:val="000B060B"/>
    <w:rsid w:val="000B2D5F"/>
    <w:rsid w:val="000B3199"/>
    <w:rsid w:val="000B6F59"/>
    <w:rsid w:val="000B7DDE"/>
    <w:rsid w:val="000C18F2"/>
    <w:rsid w:val="000C69E2"/>
    <w:rsid w:val="000D1893"/>
    <w:rsid w:val="000D3642"/>
    <w:rsid w:val="000D5D71"/>
    <w:rsid w:val="000E34DF"/>
    <w:rsid w:val="000E3E7F"/>
    <w:rsid w:val="000E3EF7"/>
    <w:rsid w:val="000E46BB"/>
    <w:rsid w:val="000F2CAD"/>
    <w:rsid w:val="000F4E77"/>
    <w:rsid w:val="000F6042"/>
    <w:rsid w:val="000F7163"/>
    <w:rsid w:val="000F73A8"/>
    <w:rsid w:val="00106690"/>
    <w:rsid w:val="00110352"/>
    <w:rsid w:val="00112496"/>
    <w:rsid w:val="00112CE2"/>
    <w:rsid w:val="001132A1"/>
    <w:rsid w:val="001163EA"/>
    <w:rsid w:val="00121E98"/>
    <w:rsid w:val="001222D0"/>
    <w:rsid w:val="0012588B"/>
    <w:rsid w:val="00126074"/>
    <w:rsid w:val="00126DC8"/>
    <w:rsid w:val="00126FC7"/>
    <w:rsid w:val="00130976"/>
    <w:rsid w:val="00134A3E"/>
    <w:rsid w:val="0013555D"/>
    <w:rsid w:val="00141A07"/>
    <w:rsid w:val="00143976"/>
    <w:rsid w:val="001450F7"/>
    <w:rsid w:val="0014584D"/>
    <w:rsid w:val="001459B8"/>
    <w:rsid w:val="001463DA"/>
    <w:rsid w:val="001468AE"/>
    <w:rsid w:val="00150D1D"/>
    <w:rsid w:val="00150F4C"/>
    <w:rsid w:val="001516E6"/>
    <w:rsid w:val="0015175D"/>
    <w:rsid w:val="00153FF6"/>
    <w:rsid w:val="0015410B"/>
    <w:rsid w:val="00154877"/>
    <w:rsid w:val="00155A63"/>
    <w:rsid w:val="00156D19"/>
    <w:rsid w:val="00162056"/>
    <w:rsid w:val="001669A4"/>
    <w:rsid w:val="00170A06"/>
    <w:rsid w:val="00170A26"/>
    <w:rsid w:val="00171F77"/>
    <w:rsid w:val="001721DA"/>
    <w:rsid w:val="00174AE4"/>
    <w:rsid w:val="00176400"/>
    <w:rsid w:val="0017681D"/>
    <w:rsid w:val="00177B76"/>
    <w:rsid w:val="00180081"/>
    <w:rsid w:val="00180990"/>
    <w:rsid w:val="00181BC3"/>
    <w:rsid w:val="00182193"/>
    <w:rsid w:val="00182CD0"/>
    <w:rsid w:val="00182E8D"/>
    <w:rsid w:val="00184F15"/>
    <w:rsid w:val="00185858"/>
    <w:rsid w:val="001902B1"/>
    <w:rsid w:val="00190B4C"/>
    <w:rsid w:val="0019295C"/>
    <w:rsid w:val="0019382D"/>
    <w:rsid w:val="00193B45"/>
    <w:rsid w:val="001940BC"/>
    <w:rsid w:val="00194161"/>
    <w:rsid w:val="001945F9"/>
    <w:rsid w:val="00195BED"/>
    <w:rsid w:val="001A33CD"/>
    <w:rsid w:val="001A35D9"/>
    <w:rsid w:val="001A7C73"/>
    <w:rsid w:val="001B1744"/>
    <w:rsid w:val="001B2D5B"/>
    <w:rsid w:val="001B4383"/>
    <w:rsid w:val="001B6E54"/>
    <w:rsid w:val="001B730E"/>
    <w:rsid w:val="001C0C3E"/>
    <w:rsid w:val="001C0DA3"/>
    <w:rsid w:val="001C0E12"/>
    <w:rsid w:val="001D2B2A"/>
    <w:rsid w:val="001D4671"/>
    <w:rsid w:val="001D5B3E"/>
    <w:rsid w:val="001D6677"/>
    <w:rsid w:val="001E04AC"/>
    <w:rsid w:val="001E1BD6"/>
    <w:rsid w:val="001E2594"/>
    <w:rsid w:val="001E5287"/>
    <w:rsid w:val="001F046D"/>
    <w:rsid w:val="001F1F1C"/>
    <w:rsid w:val="001F5DEE"/>
    <w:rsid w:val="001F7100"/>
    <w:rsid w:val="001F757C"/>
    <w:rsid w:val="002025BA"/>
    <w:rsid w:val="00203F00"/>
    <w:rsid w:val="00206280"/>
    <w:rsid w:val="0020639E"/>
    <w:rsid w:val="00206E3D"/>
    <w:rsid w:val="00210419"/>
    <w:rsid w:val="002118FE"/>
    <w:rsid w:val="0021312A"/>
    <w:rsid w:val="0021440A"/>
    <w:rsid w:val="002170AA"/>
    <w:rsid w:val="002218CB"/>
    <w:rsid w:val="00224232"/>
    <w:rsid w:val="00226248"/>
    <w:rsid w:val="002270DB"/>
    <w:rsid w:val="00227CFA"/>
    <w:rsid w:val="00233EEA"/>
    <w:rsid w:val="00235452"/>
    <w:rsid w:val="002367DD"/>
    <w:rsid w:val="00236B39"/>
    <w:rsid w:val="0024138E"/>
    <w:rsid w:val="00247287"/>
    <w:rsid w:val="00247650"/>
    <w:rsid w:val="0025347A"/>
    <w:rsid w:val="00253E6D"/>
    <w:rsid w:val="00255335"/>
    <w:rsid w:val="00257CDB"/>
    <w:rsid w:val="002600BE"/>
    <w:rsid w:val="002627B6"/>
    <w:rsid w:val="002631CD"/>
    <w:rsid w:val="002643E1"/>
    <w:rsid w:val="0026467F"/>
    <w:rsid w:val="00264ECD"/>
    <w:rsid w:val="002662DF"/>
    <w:rsid w:val="00267623"/>
    <w:rsid w:val="0027049E"/>
    <w:rsid w:val="00270C40"/>
    <w:rsid w:val="00273A86"/>
    <w:rsid w:val="002743FD"/>
    <w:rsid w:val="002744EC"/>
    <w:rsid w:val="0027526A"/>
    <w:rsid w:val="00276A43"/>
    <w:rsid w:val="00285A47"/>
    <w:rsid w:val="00286143"/>
    <w:rsid w:val="00287256"/>
    <w:rsid w:val="00290C0F"/>
    <w:rsid w:val="00292320"/>
    <w:rsid w:val="002924AA"/>
    <w:rsid w:val="00293439"/>
    <w:rsid w:val="00293D7C"/>
    <w:rsid w:val="00295237"/>
    <w:rsid w:val="00297198"/>
    <w:rsid w:val="002A0391"/>
    <w:rsid w:val="002A682C"/>
    <w:rsid w:val="002A6904"/>
    <w:rsid w:val="002A695E"/>
    <w:rsid w:val="002A6EE4"/>
    <w:rsid w:val="002A72D8"/>
    <w:rsid w:val="002B03B0"/>
    <w:rsid w:val="002B31D1"/>
    <w:rsid w:val="002B43A5"/>
    <w:rsid w:val="002B75EE"/>
    <w:rsid w:val="002D3991"/>
    <w:rsid w:val="002D51AF"/>
    <w:rsid w:val="002D6D06"/>
    <w:rsid w:val="002D6DEA"/>
    <w:rsid w:val="002D72B3"/>
    <w:rsid w:val="002D787D"/>
    <w:rsid w:val="002E1BA8"/>
    <w:rsid w:val="002E23C2"/>
    <w:rsid w:val="002E521D"/>
    <w:rsid w:val="002E6124"/>
    <w:rsid w:val="002E62E1"/>
    <w:rsid w:val="002E7FCD"/>
    <w:rsid w:val="002F208B"/>
    <w:rsid w:val="002F395E"/>
    <w:rsid w:val="002F39F2"/>
    <w:rsid w:val="002F3A7A"/>
    <w:rsid w:val="002F3B43"/>
    <w:rsid w:val="002F4BFC"/>
    <w:rsid w:val="002F67FE"/>
    <w:rsid w:val="003010E6"/>
    <w:rsid w:val="00306C94"/>
    <w:rsid w:val="00306E47"/>
    <w:rsid w:val="00307A5F"/>
    <w:rsid w:val="00310695"/>
    <w:rsid w:val="0031240A"/>
    <w:rsid w:val="0031565A"/>
    <w:rsid w:val="003166BE"/>
    <w:rsid w:val="00317508"/>
    <w:rsid w:val="003203D1"/>
    <w:rsid w:val="00321B51"/>
    <w:rsid w:val="00321DC0"/>
    <w:rsid w:val="003239DA"/>
    <w:rsid w:val="00324379"/>
    <w:rsid w:val="00324E94"/>
    <w:rsid w:val="0032548C"/>
    <w:rsid w:val="00325A98"/>
    <w:rsid w:val="0033063D"/>
    <w:rsid w:val="00332286"/>
    <w:rsid w:val="00334CEC"/>
    <w:rsid w:val="00335150"/>
    <w:rsid w:val="003415CF"/>
    <w:rsid w:val="0034779F"/>
    <w:rsid w:val="0035190C"/>
    <w:rsid w:val="00354CE2"/>
    <w:rsid w:val="00355925"/>
    <w:rsid w:val="00356710"/>
    <w:rsid w:val="003578FA"/>
    <w:rsid w:val="0036439B"/>
    <w:rsid w:val="0036774E"/>
    <w:rsid w:val="003679C7"/>
    <w:rsid w:val="00367AD1"/>
    <w:rsid w:val="00372127"/>
    <w:rsid w:val="0037508F"/>
    <w:rsid w:val="00377B6B"/>
    <w:rsid w:val="00381ABB"/>
    <w:rsid w:val="00381C6D"/>
    <w:rsid w:val="0038331F"/>
    <w:rsid w:val="003844C6"/>
    <w:rsid w:val="00385EA0"/>
    <w:rsid w:val="00386580"/>
    <w:rsid w:val="00386A4E"/>
    <w:rsid w:val="003872A2"/>
    <w:rsid w:val="00387ED0"/>
    <w:rsid w:val="00392E57"/>
    <w:rsid w:val="003945F6"/>
    <w:rsid w:val="0039591D"/>
    <w:rsid w:val="00396B62"/>
    <w:rsid w:val="003A2FC2"/>
    <w:rsid w:val="003A51C0"/>
    <w:rsid w:val="003A5A1E"/>
    <w:rsid w:val="003B1133"/>
    <w:rsid w:val="003B23E5"/>
    <w:rsid w:val="003B63F9"/>
    <w:rsid w:val="003B66B5"/>
    <w:rsid w:val="003B6705"/>
    <w:rsid w:val="003B6AF7"/>
    <w:rsid w:val="003B7335"/>
    <w:rsid w:val="003C2869"/>
    <w:rsid w:val="003C5FB4"/>
    <w:rsid w:val="003C7A8A"/>
    <w:rsid w:val="003D3343"/>
    <w:rsid w:val="003D4223"/>
    <w:rsid w:val="003D4F29"/>
    <w:rsid w:val="003D5D31"/>
    <w:rsid w:val="003D5D6F"/>
    <w:rsid w:val="003D5EB3"/>
    <w:rsid w:val="003D76BD"/>
    <w:rsid w:val="003E4C5D"/>
    <w:rsid w:val="003E5CA1"/>
    <w:rsid w:val="003E7255"/>
    <w:rsid w:val="003F00FB"/>
    <w:rsid w:val="003F206E"/>
    <w:rsid w:val="003F2E87"/>
    <w:rsid w:val="003F69CB"/>
    <w:rsid w:val="0040221A"/>
    <w:rsid w:val="0040353B"/>
    <w:rsid w:val="00406E02"/>
    <w:rsid w:val="004109BE"/>
    <w:rsid w:val="0041176C"/>
    <w:rsid w:val="004138F1"/>
    <w:rsid w:val="00414A50"/>
    <w:rsid w:val="00415E62"/>
    <w:rsid w:val="004162A7"/>
    <w:rsid w:val="00416932"/>
    <w:rsid w:val="00423142"/>
    <w:rsid w:val="004238DD"/>
    <w:rsid w:val="00427B89"/>
    <w:rsid w:val="00433BB6"/>
    <w:rsid w:val="00435FA2"/>
    <w:rsid w:val="00437349"/>
    <w:rsid w:val="0044096B"/>
    <w:rsid w:val="00441C42"/>
    <w:rsid w:val="00443CAF"/>
    <w:rsid w:val="004444F5"/>
    <w:rsid w:val="00446FBA"/>
    <w:rsid w:val="0044708E"/>
    <w:rsid w:val="00447480"/>
    <w:rsid w:val="00450A77"/>
    <w:rsid w:val="00450DCA"/>
    <w:rsid w:val="004565E2"/>
    <w:rsid w:val="00456DD3"/>
    <w:rsid w:val="004573C3"/>
    <w:rsid w:val="00460365"/>
    <w:rsid w:val="00461A90"/>
    <w:rsid w:val="00462D40"/>
    <w:rsid w:val="00472FC7"/>
    <w:rsid w:val="00473B4C"/>
    <w:rsid w:val="00476D00"/>
    <w:rsid w:val="0048334D"/>
    <w:rsid w:val="00487300"/>
    <w:rsid w:val="00487E42"/>
    <w:rsid w:val="00490304"/>
    <w:rsid w:val="00492CAB"/>
    <w:rsid w:val="0049700B"/>
    <w:rsid w:val="00497499"/>
    <w:rsid w:val="004A095C"/>
    <w:rsid w:val="004A31B7"/>
    <w:rsid w:val="004A36A1"/>
    <w:rsid w:val="004B0968"/>
    <w:rsid w:val="004B0CF2"/>
    <w:rsid w:val="004B584C"/>
    <w:rsid w:val="004B73C6"/>
    <w:rsid w:val="004C1AA7"/>
    <w:rsid w:val="004C391C"/>
    <w:rsid w:val="004D0890"/>
    <w:rsid w:val="004D38BC"/>
    <w:rsid w:val="004D51CC"/>
    <w:rsid w:val="004D577E"/>
    <w:rsid w:val="004D6B2F"/>
    <w:rsid w:val="004D7904"/>
    <w:rsid w:val="004E5F8F"/>
    <w:rsid w:val="004E7BE7"/>
    <w:rsid w:val="004F2696"/>
    <w:rsid w:val="004F3C9F"/>
    <w:rsid w:val="0050025B"/>
    <w:rsid w:val="00501E54"/>
    <w:rsid w:val="005035B8"/>
    <w:rsid w:val="0050431A"/>
    <w:rsid w:val="00505096"/>
    <w:rsid w:val="00505516"/>
    <w:rsid w:val="00505C18"/>
    <w:rsid w:val="00506E61"/>
    <w:rsid w:val="0051163D"/>
    <w:rsid w:val="00511993"/>
    <w:rsid w:val="005130F3"/>
    <w:rsid w:val="00513B71"/>
    <w:rsid w:val="005157ED"/>
    <w:rsid w:val="0051683E"/>
    <w:rsid w:val="00520219"/>
    <w:rsid w:val="005240EE"/>
    <w:rsid w:val="005248CA"/>
    <w:rsid w:val="00526ED4"/>
    <w:rsid w:val="00527C13"/>
    <w:rsid w:val="005313CA"/>
    <w:rsid w:val="005341C4"/>
    <w:rsid w:val="00534792"/>
    <w:rsid w:val="00536B0B"/>
    <w:rsid w:val="005402D1"/>
    <w:rsid w:val="00542E9F"/>
    <w:rsid w:val="005518FE"/>
    <w:rsid w:val="00556C27"/>
    <w:rsid w:val="00560794"/>
    <w:rsid w:val="0057131A"/>
    <w:rsid w:val="0057360E"/>
    <w:rsid w:val="00574B38"/>
    <w:rsid w:val="00577225"/>
    <w:rsid w:val="00584D8E"/>
    <w:rsid w:val="00591A08"/>
    <w:rsid w:val="00594097"/>
    <w:rsid w:val="00595F25"/>
    <w:rsid w:val="005A0DA1"/>
    <w:rsid w:val="005A29F0"/>
    <w:rsid w:val="005A3D88"/>
    <w:rsid w:val="005A4166"/>
    <w:rsid w:val="005A60F7"/>
    <w:rsid w:val="005B1B42"/>
    <w:rsid w:val="005B2590"/>
    <w:rsid w:val="005B40AF"/>
    <w:rsid w:val="005B549B"/>
    <w:rsid w:val="005B653A"/>
    <w:rsid w:val="005C0F22"/>
    <w:rsid w:val="005C3316"/>
    <w:rsid w:val="005C5F72"/>
    <w:rsid w:val="005D1DAE"/>
    <w:rsid w:val="005D4504"/>
    <w:rsid w:val="005D50EE"/>
    <w:rsid w:val="005D5428"/>
    <w:rsid w:val="005D7C5F"/>
    <w:rsid w:val="005E0B9E"/>
    <w:rsid w:val="005E1F4B"/>
    <w:rsid w:val="005E2F90"/>
    <w:rsid w:val="005E5400"/>
    <w:rsid w:val="005E6887"/>
    <w:rsid w:val="005E6F64"/>
    <w:rsid w:val="005E78F9"/>
    <w:rsid w:val="005F0804"/>
    <w:rsid w:val="005F2817"/>
    <w:rsid w:val="005F4C42"/>
    <w:rsid w:val="005F66B5"/>
    <w:rsid w:val="00600736"/>
    <w:rsid w:val="00602C26"/>
    <w:rsid w:val="00603C0A"/>
    <w:rsid w:val="006040F1"/>
    <w:rsid w:val="00610128"/>
    <w:rsid w:val="00615034"/>
    <w:rsid w:val="0061731E"/>
    <w:rsid w:val="0062084A"/>
    <w:rsid w:val="0062631B"/>
    <w:rsid w:val="00633FB9"/>
    <w:rsid w:val="006361DE"/>
    <w:rsid w:val="00642F00"/>
    <w:rsid w:val="00643318"/>
    <w:rsid w:val="00646E2F"/>
    <w:rsid w:val="006505F3"/>
    <w:rsid w:val="006523C6"/>
    <w:rsid w:val="0065349E"/>
    <w:rsid w:val="00653CA2"/>
    <w:rsid w:val="00655CAA"/>
    <w:rsid w:val="006563E8"/>
    <w:rsid w:val="00657ED8"/>
    <w:rsid w:val="006618AD"/>
    <w:rsid w:val="0066246F"/>
    <w:rsid w:val="006641CA"/>
    <w:rsid w:val="00665D04"/>
    <w:rsid w:val="00667CB8"/>
    <w:rsid w:val="006706FA"/>
    <w:rsid w:val="0067192E"/>
    <w:rsid w:val="0067417A"/>
    <w:rsid w:val="006810D3"/>
    <w:rsid w:val="00681D5C"/>
    <w:rsid w:val="00684CFF"/>
    <w:rsid w:val="006877F3"/>
    <w:rsid w:val="00691F53"/>
    <w:rsid w:val="006950CD"/>
    <w:rsid w:val="00695213"/>
    <w:rsid w:val="006953F9"/>
    <w:rsid w:val="0069606A"/>
    <w:rsid w:val="00696B0D"/>
    <w:rsid w:val="00697483"/>
    <w:rsid w:val="006A0406"/>
    <w:rsid w:val="006A118D"/>
    <w:rsid w:val="006A3905"/>
    <w:rsid w:val="006A3C8E"/>
    <w:rsid w:val="006A42B1"/>
    <w:rsid w:val="006A4F13"/>
    <w:rsid w:val="006A7FE8"/>
    <w:rsid w:val="006B12AA"/>
    <w:rsid w:val="006B390E"/>
    <w:rsid w:val="006B6908"/>
    <w:rsid w:val="006B7864"/>
    <w:rsid w:val="006C0D1D"/>
    <w:rsid w:val="006C453C"/>
    <w:rsid w:val="006D082A"/>
    <w:rsid w:val="006D1411"/>
    <w:rsid w:val="006E1CD7"/>
    <w:rsid w:val="006E1F03"/>
    <w:rsid w:val="006E47CC"/>
    <w:rsid w:val="006E4F8F"/>
    <w:rsid w:val="006F1F5A"/>
    <w:rsid w:val="006F4245"/>
    <w:rsid w:val="006F48E4"/>
    <w:rsid w:val="006F6967"/>
    <w:rsid w:val="007002B6"/>
    <w:rsid w:val="007002F7"/>
    <w:rsid w:val="00700795"/>
    <w:rsid w:val="00702C25"/>
    <w:rsid w:val="007030D6"/>
    <w:rsid w:val="007076F5"/>
    <w:rsid w:val="00707AD7"/>
    <w:rsid w:val="00707F26"/>
    <w:rsid w:val="00712847"/>
    <w:rsid w:val="007138D4"/>
    <w:rsid w:val="00714087"/>
    <w:rsid w:val="00715A2D"/>
    <w:rsid w:val="00717FC7"/>
    <w:rsid w:val="007230D4"/>
    <w:rsid w:val="00723C8B"/>
    <w:rsid w:val="00724D8B"/>
    <w:rsid w:val="00734B30"/>
    <w:rsid w:val="0073549D"/>
    <w:rsid w:val="0073656F"/>
    <w:rsid w:val="00740064"/>
    <w:rsid w:val="007401F0"/>
    <w:rsid w:val="00741D75"/>
    <w:rsid w:val="0074304F"/>
    <w:rsid w:val="00743EED"/>
    <w:rsid w:val="007446C0"/>
    <w:rsid w:val="00746E12"/>
    <w:rsid w:val="007523B9"/>
    <w:rsid w:val="00754F15"/>
    <w:rsid w:val="007553DE"/>
    <w:rsid w:val="007565CA"/>
    <w:rsid w:val="007569D4"/>
    <w:rsid w:val="007571FE"/>
    <w:rsid w:val="00760441"/>
    <w:rsid w:val="00761797"/>
    <w:rsid w:val="00762F60"/>
    <w:rsid w:val="007718BA"/>
    <w:rsid w:val="00781957"/>
    <w:rsid w:val="00782061"/>
    <w:rsid w:val="0078228C"/>
    <w:rsid w:val="00784283"/>
    <w:rsid w:val="00784D38"/>
    <w:rsid w:val="007865A4"/>
    <w:rsid w:val="00786793"/>
    <w:rsid w:val="0079266D"/>
    <w:rsid w:val="00794C29"/>
    <w:rsid w:val="00795151"/>
    <w:rsid w:val="007956B4"/>
    <w:rsid w:val="0079755F"/>
    <w:rsid w:val="007A4301"/>
    <w:rsid w:val="007A4C29"/>
    <w:rsid w:val="007A7896"/>
    <w:rsid w:val="007B0CF5"/>
    <w:rsid w:val="007B527E"/>
    <w:rsid w:val="007B6204"/>
    <w:rsid w:val="007B6C32"/>
    <w:rsid w:val="007B79DA"/>
    <w:rsid w:val="007C2109"/>
    <w:rsid w:val="007C2662"/>
    <w:rsid w:val="007C31B2"/>
    <w:rsid w:val="007C4668"/>
    <w:rsid w:val="007C5FB0"/>
    <w:rsid w:val="007C6187"/>
    <w:rsid w:val="007C7AB0"/>
    <w:rsid w:val="007C7E0F"/>
    <w:rsid w:val="007D4249"/>
    <w:rsid w:val="007D47F2"/>
    <w:rsid w:val="007D4E4C"/>
    <w:rsid w:val="007D5993"/>
    <w:rsid w:val="007D64F9"/>
    <w:rsid w:val="007E0CAC"/>
    <w:rsid w:val="007E1E0A"/>
    <w:rsid w:val="007E48EE"/>
    <w:rsid w:val="007E7A94"/>
    <w:rsid w:val="007F1B61"/>
    <w:rsid w:val="007F22A0"/>
    <w:rsid w:val="007F3CB1"/>
    <w:rsid w:val="00803325"/>
    <w:rsid w:val="0080368D"/>
    <w:rsid w:val="00804692"/>
    <w:rsid w:val="00804E8C"/>
    <w:rsid w:val="008068D4"/>
    <w:rsid w:val="008110C1"/>
    <w:rsid w:val="00811B77"/>
    <w:rsid w:val="008164EC"/>
    <w:rsid w:val="008166B3"/>
    <w:rsid w:val="00817366"/>
    <w:rsid w:val="00821D49"/>
    <w:rsid w:val="00821F96"/>
    <w:rsid w:val="0082343E"/>
    <w:rsid w:val="0082526B"/>
    <w:rsid w:val="00825BBC"/>
    <w:rsid w:val="008260D5"/>
    <w:rsid w:val="00830C41"/>
    <w:rsid w:val="00834018"/>
    <w:rsid w:val="0083530B"/>
    <w:rsid w:val="00837C58"/>
    <w:rsid w:val="008400C8"/>
    <w:rsid w:val="008419F5"/>
    <w:rsid w:val="00847090"/>
    <w:rsid w:val="00853106"/>
    <w:rsid w:val="00853173"/>
    <w:rsid w:val="0085724E"/>
    <w:rsid w:val="00860E9B"/>
    <w:rsid w:val="00862097"/>
    <w:rsid w:val="00862219"/>
    <w:rsid w:val="00862FA0"/>
    <w:rsid w:val="00863D64"/>
    <w:rsid w:val="008645CB"/>
    <w:rsid w:val="00871CBD"/>
    <w:rsid w:val="0087362E"/>
    <w:rsid w:val="00874048"/>
    <w:rsid w:val="008749FF"/>
    <w:rsid w:val="00877DE0"/>
    <w:rsid w:val="00880408"/>
    <w:rsid w:val="008849CD"/>
    <w:rsid w:val="00885C72"/>
    <w:rsid w:val="0089068C"/>
    <w:rsid w:val="00891C9E"/>
    <w:rsid w:val="00892799"/>
    <w:rsid w:val="00893707"/>
    <w:rsid w:val="00893EB8"/>
    <w:rsid w:val="008956AA"/>
    <w:rsid w:val="00897006"/>
    <w:rsid w:val="008A0B2F"/>
    <w:rsid w:val="008A3E17"/>
    <w:rsid w:val="008A3F38"/>
    <w:rsid w:val="008A565A"/>
    <w:rsid w:val="008A7293"/>
    <w:rsid w:val="008A7D20"/>
    <w:rsid w:val="008B04EB"/>
    <w:rsid w:val="008B0DF2"/>
    <w:rsid w:val="008B3651"/>
    <w:rsid w:val="008B42A1"/>
    <w:rsid w:val="008B632B"/>
    <w:rsid w:val="008B7673"/>
    <w:rsid w:val="008C05A2"/>
    <w:rsid w:val="008C3B09"/>
    <w:rsid w:val="008C4F43"/>
    <w:rsid w:val="008C72F3"/>
    <w:rsid w:val="008D4001"/>
    <w:rsid w:val="008D56C5"/>
    <w:rsid w:val="008D68FC"/>
    <w:rsid w:val="008D7A62"/>
    <w:rsid w:val="008E0530"/>
    <w:rsid w:val="008E2031"/>
    <w:rsid w:val="008E25CD"/>
    <w:rsid w:val="008E6A42"/>
    <w:rsid w:val="008E6B8E"/>
    <w:rsid w:val="008E7C88"/>
    <w:rsid w:val="008F669F"/>
    <w:rsid w:val="008F6AD7"/>
    <w:rsid w:val="00902240"/>
    <w:rsid w:val="0090226A"/>
    <w:rsid w:val="00904616"/>
    <w:rsid w:val="009077BC"/>
    <w:rsid w:val="00914D02"/>
    <w:rsid w:val="00916A6E"/>
    <w:rsid w:val="0091749E"/>
    <w:rsid w:val="009174DF"/>
    <w:rsid w:val="00923E95"/>
    <w:rsid w:val="00924D47"/>
    <w:rsid w:val="0092617F"/>
    <w:rsid w:val="00927102"/>
    <w:rsid w:val="00927EC4"/>
    <w:rsid w:val="00931848"/>
    <w:rsid w:val="009327E9"/>
    <w:rsid w:val="0093487D"/>
    <w:rsid w:val="009353E8"/>
    <w:rsid w:val="00935CCA"/>
    <w:rsid w:val="00937DE5"/>
    <w:rsid w:val="00937E6C"/>
    <w:rsid w:val="009404F7"/>
    <w:rsid w:val="009414E7"/>
    <w:rsid w:val="009432E7"/>
    <w:rsid w:val="009444B4"/>
    <w:rsid w:val="00945C97"/>
    <w:rsid w:val="009460E2"/>
    <w:rsid w:val="009507F9"/>
    <w:rsid w:val="00952385"/>
    <w:rsid w:val="009571C2"/>
    <w:rsid w:val="009607D0"/>
    <w:rsid w:val="009650E7"/>
    <w:rsid w:val="00970A4C"/>
    <w:rsid w:val="00972777"/>
    <w:rsid w:val="00973153"/>
    <w:rsid w:val="009772EE"/>
    <w:rsid w:val="00980BE8"/>
    <w:rsid w:val="009849F0"/>
    <w:rsid w:val="00985E8D"/>
    <w:rsid w:val="00986E35"/>
    <w:rsid w:val="009929D4"/>
    <w:rsid w:val="009933BC"/>
    <w:rsid w:val="009933E6"/>
    <w:rsid w:val="00994CF8"/>
    <w:rsid w:val="009A058C"/>
    <w:rsid w:val="009A10A5"/>
    <w:rsid w:val="009A2CE2"/>
    <w:rsid w:val="009A38F3"/>
    <w:rsid w:val="009A78D6"/>
    <w:rsid w:val="009B120B"/>
    <w:rsid w:val="009B1BB9"/>
    <w:rsid w:val="009B1BBF"/>
    <w:rsid w:val="009B373E"/>
    <w:rsid w:val="009B6C58"/>
    <w:rsid w:val="009B6DF8"/>
    <w:rsid w:val="009B7BD9"/>
    <w:rsid w:val="009C2D00"/>
    <w:rsid w:val="009C2FDB"/>
    <w:rsid w:val="009C3845"/>
    <w:rsid w:val="009C5B0E"/>
    <w:rsid w:val="009C5D02"/>
    <w:rsid w:val="009C6772"/>
    <w:rsid w:val="009C7F48"/>
    <w:rsid w:val="009D03BE"/>
    <w:rsid w:val="009D679F"/>
    <w:rsid w:val="009E036E"/>
    <w:rsid w:val="009E22B0"/>
    <w:rsid w:val="009E38BA"/>
    <w:rsid w:val="009E5AF1"/>
    <w:rsid w:val="009E6CA1"/>
    <w:rsid w:val="009F0BE9"/>
    <w:rsid w:val="009F2034"/>
    <w:rsid w:val="009F2490"/>
    <w:rsid w:val="009F4FC1"/>
    <w:rsid w:val="009F7189"/>
    <w:rsid w:val="00A018F0"/>
    <w:rsid w:val="00A04EA9"/>
    <w:rsid w:val="00A052C5"/>
    <w:rsid w:val="00A066AB"/>
    <w:rsid w:val="00A067A1"/>
    <w:rsid w:val="00A10D65"/>
    <w:rsid w:val="00A1136F"/>
    <w:rsid w:val="00A12263"/>
    <w:rsid w:val="00A12EF3"/>
    <w:rsid w:val="00A17080"/>
    <w:rsid w:val="00A20974"/>
    <w:rsid w:val="00A218C4"/>
    <w:rsid w:val="00A23E3E"/>
    <w:rsid w:val="00A2493C"/>
    <w:rsid w:val="00A259EF"/>
    <w:rsid w:val="00A260A8"/>
    <w:rsid w:val="00A265CF"/>
    <w:rsid w:val="00A31386"/>
    <w:rsid w:val="00A3238D"/>
    <w:rsid w:val="00A37C9F"/>
    <w:rsid w:val="00A42950"/>
    <w:rsid w:val="00A51DB5"/>
    <w:rsid w:val="00A57105"/>
    <w:rsid w:val="00A571F6"/>
    <w:rsid w:val="00A60E6E"/>
    <w:rsid w:val="00A620F2"/>
    <w:rsid w:val="00A620F9"/>
    <w:rsid w:val="00A63CFA"/>
    <w:rsid w:val="00A668F0"/>
    <w:rsid w:val="00A67497"/>
    <w:rsid w:val="00A67DF3"/>
    <w:rsid w:val="00A72105"/>
    <w:rsid w:val="00A72C69"/>
    <w:rsid w:val="00A7379B"/>
    <w:rsid w:val="00A74633"/>
    <w:rsid w:val="00A80B5F"/>
    <w:rsid w:val="00A81A45"/>
    <w:rsid w:val="00A84EB6"/>
    <w:rsid w:val="00A859A7"/>
    <w:rsid w:val="00A86B22"/>
    <w:rsid w:val="00A86FC3"/>
    <w:rsid w:val="00A8704F"/>
    <w:rsid w:val="00A8743F"/>
    <w:rsid w:val="00A902DF"/>
    <w:rsid w:val="00A94909"/>
    <w:rsid w:val="00A96905"/>
    <w:rsid w:val="00A97E63"/>
    <w:rsid w:val="00AA0E8B"/>
    <w:rsid w:val="00AA28EF"/>
    <w:rsid w:val="00AA48A9"/>
    <w:rsid w:val="00AA4F7F"/>
    <w:rsid w:val="00AA699F"/>
    <w:rsid w:val="00AA7962"/>
    <w:rsid w:val="00AB10BE"/>
    <w:rsid w:val="00AB2365"/>
    <w:rsid w:val="00AB47E7"/>
    <w:rsid w:val="00AB7004"/>
    <w:rsid w:val="00AB7B54"/>
    <w:rsid w:val="00AC0D15"/>
    <w:rsid w:val="00AC17D7"/>
    <w:rsid w:val="00AC2C20"/>
    <w:rsid w:val="00AC3585"/>
    <w:rsid w:val="00AC445E"/>
    <w:rsid w:val="00AC55A7"/>
    <w:rsid w:val="00AC72FB"/>
    <w:rsid w:val="00AD1C46"/>
    <w:rsid w:val="00AD1D8C"/>
    <w:rsid w:val="00AD491F"/>
    <w:rsid w:val="00AD50FA"/>
    <w:rsid w:val="00AD63AA"/>
    <w:rsid w:val="00AD7AF9"/>
    <w:rsid w:val="00AE29AD"/>
    <w:rsid w:val="00AE6841"/>
    <w:rsid w:val="00AF03C7"/>
    <w:rsid w:val="00AF119F"/>
    <w:rsid w:val="00AF16EA"/>
    <w:rsid w:val="00AF384D"/>
    <w:rsid w:val="00AF422A"/>
    <w:rsid w:val="00AF5018"/>
    <w:rsid w:val="00AF6382"/>
    <w:rsid w:val="00B05262"/>
    <w:rsid w:val="00B07565"/>
    <w:rsid w:val="00B120CB"/>
    <w:rsid w:val="00B14AAC"/>
    <w:rsid w:val="00B20ABE"/>
    <w:rsid w:val="00B21CCD"/>
    <w:rsid w:val="00B22B15"/>
    <w:rsid w:val="00B24ED3"/>
    <w:rsid w:val="00B27388"/>
    <w:rsid w:val="00B2747F"/>
    <w:rsid w:val="00B30C24"/>
    <w:rsid w:val="00B333D6"/>
    <w:rsid w:val="00B33982"/>
    <w:rsid w:val="00B3540B"/>
    <w:rsid w:val="00B36092"/>
    <w:rsid w:val="00B37107"/>
    <w:rsid w:val="00B428F2"/>
    <w:rsid w:val="00B4458B"/>
    <w:rsid w:val="00B45F5E"/>
    <w:rsid w:val="00B463F5"/>
    <w:rsid w:val="00B50B9F"/>
    <w:rsid w:val="00B51A41"/>
    <w:rsid w:val="00B521E5"/>
    <w:rsid w:val="00B5337D"/>
    <w:rsid w:val="00B54CD9"/>
    <w:rsid w:val="00B55F88"/>
    <w:rsid w:val="00B61C95"/>
    <w:rsid w:val="00B65384"/>
    <w:rsid w:val="00B65890"/>
    <w:rsid w:val="00B65AAA"/>
    <w:rsid w:val="00B70C7E"/>
    <w:rsid w:val="00B70E0A"/>
    <w:rsid w:val="00B7343F"/>
    <w:rsid w:val="00B76074"/>
    <w:rsid w:val="00B7684D"/>
    <w:rsid w:val="00B769CC"/>
    <w:rsid w:val="00B80D02"/>
    <w:rsid w:val="00B81C41"/>
    <w:rsid w:val="00B84772"/>
    <w:rsid w:val="00B879C0"/>
    <w:rsid w:val="00B9346C"/>
    <w:rsid w:val="00B9346D"/>
    <w:rsid w:val="00B93B44"/>
    <w:rsid w:val="00BA3039"/>
    <w:rsid w:val="00BA4E1C"/>
    <w:rsid w:val="00BA5B43"/>
    <w:rsid w:val="00BB1F53"/>
    <w:rsid w:val="00BB4AE5"/>
    <w:rsid w:val="00BB6B51"/>
    <w:rsid w:val="00BB6D00"/>
    <w:rsid w:val="00BB6D3A"/>
    <w:rsid w:val="00BB78E8"/>
    <w:rsid w:val="00BC06AF"/>
    <w:rsid w:val="00BC314D"/>
    <w:rsid w:val="00BC3D71"/>
    <w:rsid w:val="00BC4BFC"/>
    <w:rsid w:val="00BC77B4"/>
    <w:rsid w:val="00BD3BCC"/>
    <w:rsid w:val="00BD4F50"/>
    <w:rsid w:val="00BD52DA"/>
    <w:rsid w:val="00BD539A"/>
    <w:rsid w:val="00BE1E5F"/>
    <w:rsid w:val="00BE7E57"/>
    <w:rsid w:val="00BF0203"/>
    <w:rsid w:val="00BF0DCE"/>
    <w:rsid w:val="00BF1CC1"/>
    <w:rsid w:val="00BF3BF7"/>
    <w:rsid w:val="00BF43DE"/>
    <w:rsid w:val="00BF44DD"/>
    <w:rsid w:val="00C12348"/>
    <w:rsid w:val="00C12B16"/>
    <w:rsid w:val="00C13E93"/>
    <w:rsid w:val="00C13F83"/>
    <w:rsid w:val="00C16215"/>
    <w:rsid w:val="00C27632"/>
    <w:rsid w:val="00C30527"/>
    <w:rsid w:val="00C31707"/>
    <w:rsid w:val="00C36320"/>
    <w:rsid w:val="00C3638B"/>
    <w:rsid w:val="00C36D7F"/>
    <w:rsid w:val="00C4080C"/>
    <w:rsid w:val="00C424F9"/>
    <w:rsid w:val="00C442CB"/>
    <w:rsid w:val="00C4559F"/>
    <w:rsid w:val="00C45DF4"/>
    <w:rsid w:val="00C46823"/>
    <w:rsid w:val="00C4685E"/>
    <w:rsid w:val="00C46C4D"/>
    <w:rsid w:val="00C52597"/>
    <w:rsid w:val="00C5446C"/>
    <w:rsid w:val="00C55550"/>
    <w:rsid w:val="00C63B5A"/>
    <w:rsid w:val="00C665A6"/>
    <w:rsid w:val="00C735BC"/>
    <w:rsid w:val="00C740ED"/>
    <w:rsid w:val="00C766B4"/>
    <w:rsid w:val="00C76BD5"/>
    <w:rsid w:val="00C814F5"/>
    <w:rsid w:val="00C81EED"/>
    <w:rsid w:val="00C8343D"/>
    <w:rsid w:val="00C96ECC"/>
    <w:rsid w:val="00C97AA8"/>
    <w:rsid w:val="00CA0629"/>
    <w:rsid w:val="00CA0AF6"/>
    <w:rsid w:val="00CA3182"/>
    <w:rsid w:val="00CA462F"/>
    <w:rsid w:val="00CA504A"/>
    <w:rsid w:val="00CB310E"/>
    <w:rsid w:val="00CB32F3"/>
    <w:rsid w:val="00CB33D2"/>
    <w:rsid w:val="00CC0A6C"/>
    <w:rsid w:val="00CC1F68"/>
    <w:rsid w:val="00CC5C3B"/>
    <w:rsid w:val="00CD3F23"/>
    <w:rsid w:val="00CD5345"/>
    <w:rsid w:val="00CD7EB0"/>
    <w:rsid w:val="00CE0D67"/>
    <w:rsid w:val="00CE185A"/>
    <w:rsid w:val="00CE4CFC"/>
    <w:rsid w:val="00CE79F9"/>
    <w:rsid w:val="00CF20E5"/>
    <w:rsid w:val="00CF371F"/>
    <w:rsid w:val="00CF3834"/>
    <w:rsid w:val="00CF52EE"/>
    <w:rsid w:val="00CF5C83"/>
    <w:rsid w:val="00D01F2C"/>
    <w:rsid w:val="00D034A8"/>
    <w:rsid w:val="00D04A5D"/>
    <w:rsid w:val="00D054E4"/>
    <w:rsid w:val="00D05592"/>
    <w:rsid w:val="00D07954"/>
    <w:rsid w:val="00D1083F"/>
    <w:rsid w:val="00D133A8"/>
    <w:rsid w:val="00D16180"/>
    <w:rsid w:val="00D178D0"/>
    <w:rsid w:val="00D22102"/>
    <w:rsid w:val="00D263A4"/>
    <w:rsid w:val="00D33CD3"/>
    <w:rsid w:val="00D441C4"/>
    <w:rsid w:val="00D50EB1"/>
    <w:rsid w:val="00D50FE9"/>
    <w:rsid w:val="00D52E31"/>
    <w:rsid w:val="00D56348"/>
    <w:rsid w:val="00D5714B"/>
    <w:rsid w:val="00D5795B"/>
    <w:rsid w:val="00D64172"/>
    <w:rsid w:val="00D64408"/>
    <w:rsid w:val="00D64AC7"/>
    <w:rsid w:val="00D64DFB"/>
    <w:rsid w:val="00D66891"/>
    <w:rsid w:val="00D67934"/>
    <w:rsid w:val="00D7222C"/>
    <w:rsid w:val="00D75755"/>
    <w:rsid w:val="00D81229"/>
    <w:rsid w:val="00D812A6"/>
    <w:rsid w:val="00D81A95"/>
    <w:rsid w:val="00D910A1"/>
    <w:rsid w:val="00D91A98"/>
    <w:rsid w:val="00D91F1C"/>
    <w:rsid w:val="00D92ECF"/>
    <w:rsid w:val="00D94F25"/>
    <w:rsid w:val="00DA0E60"/>
    <w:rsid w:val="00DA1BBF"/>
    <w:rsid w:val="00DA66FB"/>
    <w:rsid w:val="00DB05C0"/>
    <w:rsid w:val="00DB2381"/>
    <w:rsid w:val="00DB36ED"/>
    <w:rsid w:val="00DB5D76"/>
    <w:rsid w:val="00DB61A6"/>
    <w:rsid w:val="00DB7F2A"/>
    <w:rsid w:val="00DC395A"/>
    <w:rsid w:val="00DC5FC1"/>
    <w:rsid w:val="00DC726B"/>
    <w:rsid w:val="00DC7444"/>
    <w:rsid w:val="00DD175C"/>
    <w:rsid w:val="00DD2ACF"/>
    <w:rsid w:val="00DD43A0"/>
    <w:rsid w:val="00DD4563"/>
    <w:rsid w:val="00DD4F8C"/>
    <w:rsid w:val="00DD584A"/>
    <w:rsid w:val="00DE060C"/>
    <w:rsid w:val="00DE3569"/>
    <w:rsid w:val="00DE4ECA"/>
    <w:rsid w:val="00DE68C1"/>
    <w:rsid w:val="00DF35E9"/>
    <w:rsid w:val="00DF5BE4"/>
    <w:rsid w:val="00DF63FA"/>
    <w:rsid w:val="00E04EE1"/>
    <w:rsid w:val="00E05CC6"/>
    <w:rsid w:val="00E068AB"/>
    <w:rsid w:val="00E06F02"/>
    <w:rsid w:val="00E203CF"/>
    <w:rsid w:val="00E23E78"/>
    <w:rsid w:val="00E242C8"/>
    <w:rsid w:val="00E2472B"/>
    <w:rsid w:val="00E27874"/>
    <w:rsid w:val="00E36164"/>
    <w:rsid w:val="00E40BB3"/>
    <w:rsid w:val="00E41E28"/>
    <w:rsid w:val="00E433A9"/>
    <w:rsid w:val="00E4377E"/>
    <w:rsid w:val="00E661DA"/>
    <w:rsid w:val="00E736DD"/>
    <w:rsid w:val="00E768BE"/>
    <w:rsid w:val="00E76DCA"/>
    <w:rsid w:val="00E7743F"/>
    <w:rsid w:val="00E807DF"/>
    <w:rsid w:val="00E80BAB"/>
    <w:rsid w:val="00E85CC5"/>
    <w:rsid w:val="00E861D7"/>
    <w:rsid w:val="00E92DFC"/>
    <w:rsid w:val="00E95C4D"/>
    <w:rsid w:val="00EA1EE3"/>
    <w:rsid w:val="00EA4729"/>
    <w:rsid w:val="00EA56C7"/>
    <w:rsid w:val="00EA5A3A"/>
    <w:rsid w:val="00EB00B0"/>
    <w:rsid w:val="00EB1EBD"/>
    <w:rsid w:val="00EB2B9F"/>
    <w:rsid w:val="00EB346A"/>
    <w:rsid w:val="00EB4AE2"/>
    <w:rsid w:val="00EB52BD"/>
    <w:rsid w:val="00EB6B9D"/>
    <w:rsid w:val="00EC098C"/>
    <w:rsid w:val="00EC1118"/>
    <w:rsid w:val="00EC1874"/>
    <w:rsid w:val="00EC3345"/>
    <w:rsid w:val="00ED0F01"/>
    <w:rsid w:val="00ED1A5C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F04DB"/>
    <w:rsid w:val="00F0072E"/>
    <w:rsid w:val="00F01555"/>
    <w:rsid w:val="00F037EB"/>
    <w:rsid w:val="00F03A04"/>
    <w:rsid w:val="00F06A4F"/>
    <w:rsid w:val="00F07712"/>
    <w:rsid w:val="00F13ABC"/>
    <w:rsid w:val="00F13C87"/>
    <w:rsid w:val="00F15BD4"/>
    <w:rsid w:val="00F166FF"/>
    <w:rsid w:val="00F20DAE"/>
    <w:rsid w:val="00F27121"/>
    <w:rsid w:val="00F27FAB"/>
    <w:rsid w:val="00F302CF"/>
    <w:rsid w:val="00F324DC"/>
    <w:rsid w:val="00F3561B"/>
    <w:rsid w:val="00F56AF9"/>
    <w:rsid w:val="00F570D4"/>
    <w:rsid w:val="00F63D3C"/>
    <w:rsid w:val="00F64EFC"/>
    <w:rsid w:val="00F67768"/>
    <w:rsid w:val="00F67EB3"/>
    <w:rsid w:val="00F67F41"/>
    <w:rsid w:val="00F71551"/>
    <w:rsid w:val="00F82101"/>
    <w:rsid w:val="00F8294C"/>
    <w:rsid w:val="00F82F25"/>
    <w:rsid w:val="00F83300"/>
    <w:rsid w:val="00F8330A"/>
    <w:rsid w:val="00F83446"/>
    <w:rsid w:val="00F845C8"/>
    <w:rsid w:val="00F87DE3"/>
    <w:rsid w:val="00F91FD1"/>
    <w:rsid w:val="00F94DA4"/>
    <w:rsid w:val="00F9561E"/>
    <w:rsid w:val="00F957EB"/>
    <w:rsid w:val="00F96B4F"/>
    <w:rsid w:val="00F96CF7"/>
    <w:rsid w:val="00FA29CE"/>
    <w:rsid w:val="00FA2EA5"/>
    <w:rsid w:val="00FA3A08"/>
    <w:rsid w:val="00FA6D9E"/>
    <w:rsid w:val="00FB0371"/>
    <w:rsid w:val="00FB2503"/>
    <w:rsid w:val="00FB46FE"/>
    <w:rsid w:val="00FB6DC9"/>
    <w:rsid w:val="00FB7252"/>
    <w:rsid w:val="00FD02C3"/>
    <w:rsid w:val="00FD02E9"/>
    <w:rsid w:val="00FD47A3"/>
    <w:rsid w:val="00FD4DC6"/>
    <w:rsid w:val="00FE03FF"/>
    <w:rsid w:val="00FE2450"/>
    <w:rsid w:val="00FE323F"/>
    <w:rsid w:val="00FE7FE1"/>
    <w:rsid w:val="00FF07EF"/>
    <w:rsid w:val="00FF165D"/>
    <w:rsid w:val="00FF3A25"/>
    <w:rsid w:val="00FF42C2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AC2C20"/>
    <w:rPr>
      <w:color w:val="800080" w:themeColor="followed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27388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27388"/>
    <w:rPr>
      <w:rFonts w:ascii="Arial" w:hAnsi="Arial"/>
      <w:lang w:eastAsia="de-CH"/>
    </w:rPr>
  </w:style>
  <w:style w:type="character" w:styleId="Funotenzeichen">
    <w:name w:val="footnote reference"/>
    <w:basedOn w:val="Absatz-Standardschriftart"/>
    <w:uiPriority w:val="99"/>
    <w:semiHidden/>
    <w:unhideWhenUsed/>
    <w:rsid w:val="00B27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.ch/de/verwaltung/dienstleistungen/welcome.php?dienst_id=3147&amp;page=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einrich.furrer@ur.ch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4E058-4989-4653-AA2F-F04908EC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Fragebogen_Gemeinden_WB2020_20190814.dotx</Template>
  <TotalTime>0</TotalTime>
  <Pages>7</Pages>
  <Words>1217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8873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25</cp:revision>
  <cp:lastPrinted>2019-07-22T05:25:00Z</cp:lastPrinted>
  <dcterms:created xsi:type="dcterms:W3CDTF">2019-07-19T12:54:00Z</dcterms:created>
  <dcterms:modified xsi:type="dcterms:W3CDTF">2019-08-07T05:19:00Z</dcterms:modified>
  <cp:contentStatus/>
</cp:coreProperties>
</file>