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DCA" w:rsidRPr="00A902DF" w:rsidRDefault="007F3CB1" w:rsidP="00DF35E9">
      <w:pPr>
        <w:widowControl w:val="0"/>
        <w:tabs>
          <w:tab w:val="right" w:pos="9072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noProof/>
          <w:szCs w:val="22"/>
          <w:lang w:eastAsia="de-DE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5076825</wp:posOffset>
                </wp:positionH>
                <wp:positionV relativeFrom="paragraph">
                  <wp:posOffset>1552575</wp:posOffset>
                </wp:positionV>
                <wp:extent cx="813435" cy="1143000"/>
                <wp:effectExtent l="0" t="0" r="0" b="0"/>
                <wp:wrapNone/>
                <wp:docPr id="2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3435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93B45" w:rsidRPr="00CA504A" w:rsidRDefault="00193B45" w:rsidP="002E62E1">
                            <w:pPr>
                              <w:rPr>
                                <w:b/>
                                <w:sz w:val="144"/>
                                <w:szCs w:val="144"/>
                              </w:rPr>
                            </w:pPr>
                            <w:r w:rsidRPr="00CA504A">
                              <w:rPr>
                                <w:b/>
                                <w:sz w:val="144"/>
                                <w:szCs w:val="144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left:0;text-align:left;margin-left:399.75pt;margin-top:122.25pt;width:64.05pt;height:90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" stroked="f">
                <v:textbox style="mso-fit-shape-to-text:t">
                  <w:txbxContent>
                    <w:p w:rsidR="00193B45" w:rsidRPr="00CA504A" w:rsidRDefault="00193B45" w:rsidP="002E62E1">
                      <w:pPr>
                        <w:rPr>
                          <w:b/>
                          <w:sz w:val="144"/>
                          <w:szCs w:val="144"/>
                        </w:rPr>
                      </w:pPr>
                      <w:r w:rsidRPr="00CA504A">
                        <w:rPr>
                          <w:b/>
                          <w:sz w:val="144"/>
                          <w:szCs w:val="144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EB1EBD" w:rsidRPr="00821D49">
        <w:rPr>
          <w:rFonts w:cs="Arial"/>
          <w:szCs w:val="22"/>
          <w:lang w:val="de-CH"/>
        </w:rPr>
        <w:fldChar w:fldCharType="begin" w:fldLock="1"/>
      </w:r>
      <w:r w:rsidR="00EB1EBD" w:rsidRPr="00821D49">
        <w:rPr>
          <w:rFonts w:cs="Arial"/>
          <w:szCs w:val="22"/>
          <w:lang w:val="de-CH"/>
        </w:rPr>
        <w:instrText xml:space="preserve"> ADVANCE \y 15</w:instrText>
      </w:r>
      <w:r w:rsidR="00EB1EBD">
        <w:rPr>
          <w:rFonts w:cs="Arial"/>
          <w:szCs w:val="22"/>
          <w:lang w:val="de-CH"/>
        </w:rPr>
        <w:instrText>0</w:instrText>
      </w:r>
      <w:r w:rsidR="00EB1EBD" w:rsidRPr="00821D49">
        <w:rPr>
          <w:rFonts w:cs="Arial"/>
          <w:szCs w:val="22"/>
          <w:lang w:val="de-CH"/>
        </w:rPr>
        <w:instrText xml:space="preserve"> </w:instrText>
      </w:r>
      <w:r w:rsidR="00EB1EBD" w:rsidRPr="00821D49">
        <w:rPr>
          <w:rFonts w:cs="Arial"/>
          <w:szCs w:val="22"/>
          <w:lang w:val="de-CH"/>
        </w:rPr>
        <w:fldChar w:fldCharType="end"/>
      </w:r>
      <w:bookmarkStart w:id="0" w:name="Adresse"/>
      <w:bookmarkEnd w:id="0"/>
      <w:r w:rsidR="00B81C41" w:rsidRPr="00A902DF">
        <w:rPr>
          <w:rFonts w:cs="Arial"/>
          <w:b/>
          <w:szCs w:val="22"/>
          <w:lang w:val="de-CH"/>
        </w:rPr>
        <w:t>Finanzdirektion Uri</w:t>
      </w:r>
      <w:r w:rsidR="0041176C">
        <w:rPr>
          <w:rFonts w:cs="Arial"/>
          <w:b/>
          <w:szCs w:val="22"/>
          <w:lang w:val="de-CH"/>
        </w:rPr>
        <w:tab/>
      </w:r>
      <w:r w:rsidR="0041176C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Rücksendung bis </w:t>
      </w:r>
      <w:r w:rsidR="00A052C5">
        <w:rPr>
          <w:rFonts w:cs="Arial"/>
          <w:b/>
          <w:i/>
          <w:szCs w:val="22"/>
          <w:u w:val="single"/>
          <w:shd w:val="clear" w:color="auto" w:fill="D9D9D9"/>
          <w:lang w:val="de-CH"/>
        </w:rPr>
        <w:t>29</w:t>
      </w:r>
      <w:r w:rsidR="00DF35E9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. </w:t>
      </w:r>
      <w:r w:rsidR="00A052C5">
        <w:rPr>
          <w:rFonts w:cs="Arial"/>
          <w:b/>
          <w:i/>
          <w:szCs w:val="22"/>
          <w:u w:val="single"/>
          <w:shd w:val="clear" w:color="auto" w:fill="D9D9D9"/>
          <w:lang w:val="de-CH"/>
        </w:rPr>
        <w:t>April</w:t>
      </w:r>
      <w:r w:rsidR="00DF35E9" w:rsidRPr="000648F8">
        <w:rPr>
          <w:rFonts w:cs="Arial"/>
          <w:b/>
          <w:i/>
          <w:szCs w:val="22"/>
          <w:u w:val="single"/>
          <w:shd w:val="clear" w:color="auto" w:fill="D9D9D9"/>
          <w:lang w:val="de-CH"/>
        </w:rPr>
        <w:t xml:space="preserve"> 201</w:t>
      </w:r>
      <w:r w:rsidR="00A052C5">
        <w:rPr>
          <w:rFonts w:cs="Arial"/>
          <w:b/>
          <w:i/>
          <w:szCs w:val="22"/>
          <w:u w:val="single"/>
          <w:shd w:val="clear" w:color="auto" w:fill="D9D9D9"/>
          <w:lang w:val="de-CH"/>
        </w:rPr>
        <w:t>6</w:t>
      </w:r>
    </w:p>
    <w:p w:rsidR="00501E54" w:rsidRDefault="00501E54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b/>
          <w:szCs w:val="22"/>
          <w:lang w:val="de-CH"/>
        </w:rPr>
        <w:t>Direktionssekretariat</w:t>
      </w:r>
    </w:p>
    <w:p w:rsidR="00501E54" w:rsidRPr="00A902DF" w:rsidRDefault="00501E54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>
        <w:rPr>
          <w:rFonts w:cs="Arial"/>
          <w:b/>
          <w:szCs w:val="22"/>
          <w:lang w:val="de-CH"/>
        </w:rPr>
        <w:t>Heinrich Furrer</w:t>
      </w:r>
    </w:p>
    <w:p w:rsidR="00E76DCA" w:rsidRPr="0031240A" w:rsidRDefault="00B81C41" w:rsidP="00CF5C83">
      <w:pPr>
        <w:widowControl w:val="0"/>
        <w:tabs>
          <w:tab w:val="left" w:pos="5103"/>
        </w:tabs>
        <w:jc w:val="both"/>
        <w:rPr>
          <w:rFonts w:cs="Arial"/>
          <w:b/>
          <w:szCs w:val="22"/>
          <w:lang w:val="de-CH"/>
        </w:rPr>
      </w:pPr>
      <w:r w:rsidRPr="0031240A">
        <w:rPr>
          <w:rFonts w:cs="Arial"/>
          <w:b/>
          <w:szCs w:val="22"/>
          <w:lang w:val="de-CH"/>
        </w:rPr>
        <w:t>Klausenstrasse 2</w:t>
      </w:r>
    </w:p>
    <w:p w:rsidR="000F7163" w:rsidRDefault="00B81C41" w:rsidP="004D38BC">
      <w:pPr>
        <w:widowControl w:val="0"/>
        <w:tabs>
          <w:tab w:val="right" w:pos="9072"/>
        </w:tabs>
        <w:spacing w:line="360" w:lineRule="auto"/>
        <w:jc w:val="both"/>
        <w:rPr>
          <w:rFonts w:cs="Arial"/>
          <w:b/>
          <w:sz w:val="40"/>
          <w:szCs w:val="40"/>
          <w:lang w:val="de-CH"/>
        </w:rPr>
      </w:pPr>
      <w:r w:rsidRPr="00A902DF">
        <w:rPr>
          <w:rFonts w:cs="Arial"/>
          <w:b/>
          <w:szCs w:val="22"/>
          <w:lang w:val="de-CH"/>
        </w:rPr>
        <w:t>6460 Altdorf UR</w:t>
      </w:r>
      <w:r w:rsidR="002A695E" w:rsidRPr="000F7163">
        <w:rPr>
          <w:rFonts w:cs="Arial"/>
          <w:szCs w:val="22"/>
          <w:lang w:val="de-CH"/>
        </w:rPr>
        <w:br/>
      </w:r>
      <w:r w:rsidR="00EB1EBD" w:rsidRPr="000F7163">
        <w:rPr>
          <w:rFonts w:cs="Arial"/>
          <w:b/>
          <w:sz w:val="40"/>
          <w:szCs w:val="40"/>
          <w:lang w:val="de-CH"/>
        </w:rPr>
        <w:fldChar w:fldCharType="begin"/>
      </w:r>
      <w:r w:rsidR="00EB1EBD" w:rsidRPr="000F7163">
        <w:rPr>
          <w:rFonts w:cs="Arial"/>
          <w:b/>
          <w:sz w:val="40"/>
          <w:szCs w:val="40"/>
          <w:lang w:val="de-CH"/>
        </w:rPr>
        <w:instrText xml:space="preserve"> ADVANCE \y 270 </w:instrText>
      </w:r>
      <w:r w:rsidR="00EB1EBD" w:rsidRPr="000F7163">
        <w:rPr>
          <w:rFonts w:cs="Arial"/>
          <w:b/>
          <w:sz w:val="40"/>
          <w:szCs w:val="40"/>
          <w:lang w:val="de-CH"/>
        </w:rPr>
        <w:fldChar w:fldCharType="end"/>
      </w:r>
      <w:r w:rsidR="000F7163" w:rsidRPr="000F7163">
        <w:rPr>
          <w:rFonts w:cs="Arial"/>
          <w:b/>
          <w:sz w:val="40"/>
          <w:szCs w:val="40"/>
          <w:lang w:val="de-CH"/>
        </w:rPr>
        <w:t xml:space="preserve">Fragebogen </w:t>
      </w:r>
      <w:r w:rsidR="00174AE4">
        <w:rPr>
          <w:rFonts w:cs="Arial"/>
          <w:b/>
          <w:sz w:val="40"/>
          <w:szCs w:val="40"/>
          <w:lang w:val="de-CH"/>
        </w:rPr>
        <w:t>für die</w:t>
      </w:r>
      <w:r w:rsidR="000F7163" w:rsidRPr="000F7163">
        <w:rPr>
          <w:rFonts w:cs="Arial"/>
          <w:b/>
          <w:sz w:val="40"/>
          <w:szCs w:val="40"/>
          <w:lang w:val="de-CH"/>
        </w:rPr>
        <w:t xml:space="preserve"> Gemeinde</w:t>
      </w:r>
      <w:r w:rsidR="00174AE4">
        <w:rPr>
          <w:rFonts w:cs="Arial"/>
          <w:b/>
          <w:sz w:val="40"/>
          <w:szCs w:val="40"/>
          <w:lang w:val="de-CH"/>
        </w:rPr>
        <w:t xml:space="preserve">n </w:t>
      </w:r>
    </w:p>
    <w:p w:rsidR="004D38BC" w:rsidRPr="008B04EB" w:rsidRDefault="004D38BC" w:rsidP="004D38BC">
      <w:pPr>
        <w:widowControl w:val="0"/>
        <w:tabs>
          <w:tab w:val="right" w:pos="9072"/>
        </w:tabs>
        <w:spacing w:line="360" w:lineRule="auto"/>
        <w:jc w:val="both"/>
        <w:rPr>
          <w:b/>
          <w:sz w:val="32"/>
          <w:szCs w:val="32"/>
          <w:lang w:val="de-CH"/>
        </w:rPr>
      </w:pPr>
    </w:p>
    <w:bookmarkStart w:id="1" w:name="Text7"/>
    <w:p w:rsidR="001B1744" w:rsidRPr="00A052C5" w:rsidRDefault="00E40BB3" w:rsidP="00BC77B4">
      <w:pPr>
        <w:widowControl w:val="0"/>
        <w:pBdr>
          <w:bottom w:val="single" w:sz="12" w:space="1" w:color="auto"/>
        </w:pBdr>
        <w:tabs>
          <w:tab w:val="left" w:pos="0"/>
        </w:tabs>
        <w:spacing w:line="360" w:lineRule="auto"/>
        <w:jc w:val="both"/>
        <w:rPr>
          <w:sz w:val="28"/>
          <w:szCs w:val="22"/>
          <w:lang w:val="de-CH"/>
        </w:rPr>
      </w:pPr>
      <w:r w:rsidRPr="00A052C5">
        <w:rPr>
          <w:rFonts w:cs="Arial"/>
          <w:sz w:val="28"/>
          <w:szCs w:val="22"/>
          <w:highlight w:val="lightGray"/>
          <w:lang w:val="de-CH"/>
        </w:rPr>
        <w:fldChar w:fldCharType="begin">
          <w:ffData>
            <w:name w:val="Text7"/>
            <w:enabled/>
            <w:calcOnExit w:val="0"/>
            <w:textInput>
              <w:default w:val="Gemeinde: ..."/>
            </w:textInput>
          </w:ffData>
        </w:fldChar>
      </w:r>
      <w:r w:rsidRPr="00A052C5">
        <w:rPr>
          <w:rFonts w:cs="Arial"/>
          <w:sz w:val="28"/>
          <w:szCs w:val="22"/>
          <w:highlight w:val="lightGray"/>
          <w:lang w:val="de-CH"/>
        </w:rPr>
        <w:instrText xml:space="preserve"> FORMTEXT </w:instrText>
      </w:r>
      <w:r w:rsidRPr="00A052C5">
        <w:rPr>
          <w:rFonts w:cs="Arial"/>
          <w:sz w:val="28"/>
          <w:szCs w:val="22"/>
          <w:highlight w:val="lightGray"/>
          <w:lang w:val="de-CH"/>
        </w:rPr>
      </w:r>
      <w:r w:rsidRPr="00A052C5">
        <w:rPr>
          <w:rFonts w:cs="Arial"/>
          <w:sz w:val="28"/>
          <w:szCs w:val="22"/>
          <w:highlight w:val="lightGray"/>
          <w:lang w:val="de-CH"/>
        </w:rPr>
        <w:fldChar w:fldCharType="separate"/>
      </w:r>
      <w:bookmarkStart w:id="2" w:name="_GoBack"/>
      <w:bookmarkEnd w:id="2"/>
      <w:r w:rsidRPr="00A052C5">
        <w:rPr>
          <w:rFonts w:cs="Arial"/>
          <w:noProof/>
          <w:sz w:val="28"/>
          <w:szCs w:val="22"/>
          <w:highlight w:val="lightGray"/>
          <w:lang w:val="de-CH"/>
        </w:rPr>
        <w:t>Gemeinde: ...</w:t>
      </w:r>
      <w:r w:rsidRPr="00A052C5">
        <w:rPr>
          <w:rFonts w:cs="Arial"/>
          <w:sz w:val="28"/>
          <w:szCs w:val="22"/>
          <w:highlight w:val="lightGray"/>
          <w:lang w:val="de-CH"/>
        </w:rPr>
        <w:fldChar w:fldCharType="end"/>
      </w:r>
      <w:bookmarkEnd w:id="1"/>
    </w:p>
    <w:p w:rsidR="001B1744" w:rsidRPr="008B04EB" w:rsidRDefault="001B1744" w:rsidP="00A57105">
      <w:pPr>
        <w:widowControl w:val="0"/>
        <w:pBdr>
          <w:top w:val="single" w:sz="4" w:space="1" w:color="auto"/>
        </w:pBdr>
        <w:tabs>
          <w:tab w:val="left" w:pos="5103"/>
        </w:tabs>
        <w:spacing w:line="360" w:lineRule="auto"/>
        <w:jc w:val="both"/>
        <w:rPr>
          <w:b/>
          <w:sz w:val="32"/>
          <w:szCs w:val="32"/>
          <w:lang w:val="de-CH"/>
        </w:rPr>
      </w:pPr>
    </w:p>
    <w:p w:rsidR="001B1744" w:rsidRP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 w:rsidRPr="001B1744">
        <w:rPr>
          <w:b/>
          <w:sz w:val="40"/>
          <w:szCs w:val="40"/>
        </w:rPr>
        <w:t xml:space="preserve">Fragebogen </w:t>
      </w:r>
    </w:p>
    <w:p w:rsidR="001B1744" w:rsidRP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0E46BB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 w:rsidRPr="001B1744">
        <w:rPr>
          <w:b/>
          <w:sz w:val="40"/>
          <w:szCs w:val="40"/>
        </w:rPr>
        <w:t>zum Wirkungsbericht des Finanz- und Laste</w:t>
      </w:r>
      <w:r w:rsidRPr="001B1744">
        <w:rPr>
          <w:b/>
          <w:sz w:val="40"/>
          <w:szCs w:val="40"/>
        </w:rPr>
        <w:t>n</w:t>
      </w:r>
      <w:r w:rsidRPr="001B1744">
        <w:rPr>
          <w:b/>
          <w:sz w:val="40"/>
          <w:szCs w:val="40"/>
        </w:rPr>
        <w:t>ausgleichs zwischen dem Kanton und den G</w:t>
      </w:r>
      <w:r w:rsidRPr="001B1744">
        <w:rPr>
          <w:b/>
          <w:sz w:val="40"/>
          <w:szCs w:val="40"/>
        </w:rPr>
        <w:t>e</w:t>
      </w:r>
      <w:r w:rsidRPr="001B1744">
        <w:rPr>
          <w:b/>
          <w:sz w:val="40"/>
          <w:szCs w:val="40"/>
        </w:rPr>
        <w:t>me</w:t>
      </w:r>
      <w:r>
        <w:rPr>
          <w:b/>
          <w:sz w:val="40"/>
          <w:szCs w:val="40"/>
        </w:rPr>
        <w:t>i</w:t>
      </w:r>
      <w:r w:rsidRPr="001B1744">
        <w:rPr>
          <w:b/>
          <w:sz w:val="40"/>
          <w:szCs w:val="40"/>
        </w:rPr>
        <w:t>nden 20</w:t>
      </w:r>
      <w:r w:rsidR="00AF384D">
        <w:rPr>
          <w:b/>
          <w:sz w:val="40"/>
          <w:szCs w:val="40"/>
        </w:rPr>
        <w:t>12</w:t>
      </w:r>
      <w:r w:rsidRPr="001B1744">
        <w:rPr>
          <w:b/>
          <w:sz w:val="40"/>
          <w:szCs w:val="40"/>
        </w:rPr>
        <w:t xml:space="preserve"> bis 201</w:t>
      </w:r>
      <w:r w:rsidR="00AF384D">
        <w:rPr>
          <w:b/>
          <w:sz w:val="40"/>
          <w:szCs w:val="40"/>
        </w:rPr>
        <w:t>5</w:t>
      </w:r>
      <w:r w:rsidR="00643318">
        <w:rPr>
          <w:b/>
          <w:sz w:val="40"/>
          <w:szCs w:val="40"/>
        </w:rPr>
        <w:t xml:space="preserve"> (WB</w:t>
      </w:r>
      <w:r w:rsidR="00643318" w:rsidRPr="00643318">
        <w:rPr>
          <w:b/>
          <w:sz w:val="40"/>
          <w:szCs w:val="40"/>
          <w:vertAlign w:val="superscript"/>
        </w:rPr>
        <w:t>FiLa</w:t>
      </w:r>
      <w:r w:rsidR="00643318" w:rsidRPr="00643318">
        <w:rPr>
          <w:b/>
          <w:sz w:val="40"/>
          <w:szCs w:val="40"/>
        </w:rPr>
        <w:t>201</w:t>
      </w:r>
      <w:r w:rsidR="00AF384D">
        <w:rPr>
          <w:b/>
          <w:sz w:val="40"/>
          <w:szCs w:val="40"/>
        </w:rPr>
        <w:t>6</w:t>
      </w:r>
      <w:r w:rsidR="00643318">
        <w:rPr>
          <w:b/>
          <w:sz w:val="40"/>
          <w:szCs w:val="40"/>
        </w:rPr>
        <w:t>)</w:t>
      </w:r>
    </w:p>
    <w:p w:rsid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>_________________________________________</w:t>
      </w:r>
    </w:p>
    <w:p w:rsidR="001B1744" w:rsidRDefault="001B1744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446FBA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446FBA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b/>
          <w:sz w:val="40"/>
          <w:szCs w:val="40"/>
        </w:rPr>
      </w:pPr>
    </w:p>
    <w:p w:rsidR="00C45DF4" w:rsidRDefault="00C45DF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1E04AC" w:rsidRDefault="00446FBA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 w:rsidRPr="00446FBA">
        <w:rPr>
          <w:szCs w:val="22"/>
        </w:rPr>
        <w:t xml:space="preserve">Altdorf, </w:t>
      </w:r>
      <w:r w:rsidR="00BF1CC1">
        <w:rPr>
          <w:szCs w:val="22"/>
        </w:rPr>
        <w:t>3</w:t>
      </w:r>
      <w:r w:rsidRPr="00446FBA">
        <w:rPr>
          <w:szCs w:val="22"/>
        </w:rPr>
        <w:t xml:space="preserve">. </w:t>
      </w:r>
      <w:r w:rsidR="00BF1CC1">
        <w:rPr>
          <w:szCs w:val="22"/>
        </w:rPr>
        <w:t xml:space="preserve">Februar </w:t>
      </w:r>
      <w:r w:rsidRPr="00446FBA">
        <w:rPr>
          <w:szCs w:val="22"/>
        </w:rPr>
        <w:t>201</w:t>
      </w:r>
      <w:r w:rsidR="003D4223">
        <w:rPr>
          <w:szCs w:val="22"/>
        </w:rPr>
        <w:t>6</w:t>
      </w:r>
    </w:p>
    <w:p w:rsidR="00923E95" w:rsidRPr="00406E02" w:rsidRDefault="00C16215" w:rsidP="00406E02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  <w:shd w:val="clear" w:color="auto" w:fill="D9D9D9"/>
        </w:rPr>
      </w:pPr>
      <w:r w:rsidRPr="00406E02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Vorwort</w:t>
      </w:r>
    </w:p>
    <w:p w:rsidR="00923E95" w:rsidRDefault="00923E95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 xml:space="preserve">Gemäss Artikel 37 </w:t>
      </w:r>
      <w:r w:rsidR="00A8704F">
        <w:rPr>
          <w:color w:val="000000"/>
        </w:rPr>
        <w:t xml:space="preserve">Finanz- und Lastenausgleichsgesetz </w:t>
      </w:r>
      <w:r w:rsidRPr="00034620">
        <w:rPr>
          <w:color w:val="000000"/>
        </w:rPr>
        <w:t>FiLaG (RB 3.2131) legt der Regi</w:t>
      </w:r>
      <w:r w:rsidRPr="00034620">
        <w:rPr>
          <w:color w:val="000000"/>
        </w:rPr>
        <w:t>e</w:t>
      </w:r>
      <w:r w:rsidRPr="00034620">
        <w:rPr>
          <w:color w:val="000000"/>
        </w:rPr>
        <w:t>rungsrat dem Landrat alle vier Jahre einen Bericht über den Vollzug und die Wirkung dieses Gesetzes vor.</w:t>
      </w:r>
    </w:p>
    <w:p w:rsidR="00034620" w:rsidRPr="005F4C42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  <w:sz w:val="8"/>
          <w:szCs w:val="8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>Der Wirkungsbericht soll feststellen, ob und inwiefern die Ziele des Finanzausgleichs in der vergangenen Periode erreicht worden sind. Er erörtert die möglichen Massnahmen für die kommende Periode.</w:t>
      </w:r>
    </w:p>
    <w:p w:rsidR="00034620" w:rsidRPr="005F4C42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  <w:sz w:val="8"/>
          <w:szCs w:val="8"/>
        </w:rPr>
      </w:pPr>
    </w:p>
    <w:p w:rsidR="00034620" w:rsidRPr="00034620" w:rsidRDefault="00034620" w:rsidP="00034620">
      <w:pPr>
        <w:tabs>
          <w:tab w:val="left" w:pos="4820"/>
        </w:tabs>
        <w:spacing w:line="360" w:lineRule="auto"/>
        <w:ind w:right="-57"/>
        <w:jc w:val="both"/>
        <w:rPr>
          <w:color w:val="000000"/>
        </w:rPr>
      </w:pPr>
      <w:r w:rsidRPr="00034620">
        <w:rPr>
          <w:color w:val="000000"/>
        </w:rPr>
        <w:t>Die Gemeinden erstellen im gleichen Zeitraum zuhanden des Regierungsrates den Wi</w:t>
      </w:r>
      <w:r w:rsidRPr="00034620">
        <w:rPr>
          <w:color w:val="000000"/>
        </w:rPr>
        <w:t>r</w:t>
      </w:r>
      <w:r w:rsidRPr="00034620">
        <w:rPr>
          <w:color w:val="000000"/>
        </w:rPr>
        <w:t>kungsbericht zum Zentrumsleistungsausgleich [WB</w:t>
      </w:r>
      <w:r w:rsidRPr="00034620">
        <w:rPr>
          <w:color w:val="000000"/>
          <w:vertAlign w:val="superscript"/>
        </w:rPr>
        <w:t>ZL</w:t>
      </w:r>
      <w:r w:rsidRPr="00034620">
        <w:rPr>
          <w:color w:val="000000"/>
        </w:rPr>
        <w:t xml:space="preserve"> 201</w:t>
      </w:r>
      <w:r w:rsidR="00BD52DA">
        <w:rPr>
          <w:color w:val="000000"/>
        </w:rPr>
        <w:t>6</w:t>
      </w:r>
      <w:r w:rsidRPr="00034620">
        <w:rPr>
          <w:color w:val="000000"/>
        </w:rPr>
        <w:t>] (vgl. Art. 26 Abs. 2 FiLaG).</w:t>
      </w:r>
    </w:p>
    <w:p w:rsidR="001F7100" w:rsidRDefault="001F710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556C27" w:rsidRDefault="00556C27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3203D1" w:rsidRDefault="00AF6382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Um eine umfassende Sicht des Vollzuges, der Zielerfüllung und </w:t>
      </w:r>
      <w:r w:rsidR="00A8704F">
        <w:rPr>
          <w:szCs w:val="22"/>
        </w:rPr>
        <w:t xml:space="preserve">der </w:t>
      </w:r>
      <w:r>
        <w:rPr>
          <w:szCs w:val="22"/>
        </w:rPr>
        <w:t xml:space="preserve">Wirkung des Finanz- und Lastenausgleichs </w:t>
      </w:r>
      <w:r w:rsidR="00F15BD4">
        <w:rPr>
          <w:szCs w:val="22"/>
        </w:rPr>
        <w:t xml:space="preserve">FiLa </w:t>
      </w:r>
      <w:r>
        <w:rPr>
          <w:szCs w:val="22"/>
        </w:rPr>
        <w:t>zu erhalten</w:t>
      </w:r>
      <w:r w:rsidR="009571C2">
        <w:rPr>
          <w:szCs w:val="22"/>
        </w:rPr>
        <w:t>,</w:t>
      </w:r>
      <w:r>
        <w:rPr>
          <w:szCs w:val="22"/>
        </w:rPr>
        <w:t xml:space="preserve"> </w:t>
      </w:r>
      <w:r w:rsidR="001F7100">
        <w:rPr>
          <w:szCs w:val="22"/>
        </w:rPr>
        <w:t xml:space="preserve">möchte </w:t>
      </w:r>
      <w:r w:rsidR="00A8704F">
        <w:rPr>
          <w:szCs w:val="22"/>
        </w:rPr>
        <w:t xml:space="preserve">die Finanzdirektion </w:t>
      </w:r>
      <w:r w:rsidR="003203D1">
        <w:rPr>
          <w:szCs w:val="22"/>
        </w:rPr>
        <w:t xml:space="preserve">auch die Gemeinden, Dritte und die </w:t>
      </w:r>
      <w:r w:rsidR="00F63D3C">
        <w:rPr>
          <w:szCs w:val="22"/>
        </w:rPr>
        <w:t>K</w:t>
      </w:r>
      <w:r w:rsidR="003203D1">
        <w:rPr>
          <w:szCs w:val="22"/>
        </w:rPr>
        <w:t xml:space="preserve">antonale Verwaltung mittels eines Fragebogens in den Wirkungsbericht mit </w:t>
      </w:r>
      <w:r w:rsidR="00C665A6">
        <w:rPr>
          <w:szCs w:val="22"/>
        </w:rPr>
        <w:t>ei</w:t>
      </w:r>
      <w:r w:rsidR="003203D1">
        <w:rPr>
          <w:szCs w:val="22"/>
        </w:rPr>
        <w:t>nb</w:t>
      </w:r>
      <w:r w:rsidR="003203D1">
        <w:rPr>
          <w:szCs w:val="22"/>
        </w:rPr>
        <w:t>e</w:t>
      </w:r>
      <w:r w:rsidR="003203D1">
        <w:rPr>
          <w:szCs w:val="22"/>
        </w:rPr>
        <w:t>z</w:t>
      </w:r>
      <w:r w:rsidR="00A8704F">
        <w:rPr>
          <w:szCs w:val="22"/>
        </w:rPr>
        <w:t>iehen</w:t>
      </w:r>
      <w:r w:rsidR="003203D1">
        <w:rPr>
          <w:szCs w:val="22"/>
        </w:rPr>
        <w:t>.</w:t>
      </w:r>
    </w:p>
    <w:p w:rsidR="003203D1" w:rsidRPr="005F4C42" w:rsidRDefault="003203D1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203D1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Wir bitten Sie, uns zu unterstützen, den Fragebogen vollständig auszufüllen </w:t>
      </w:r>
      <w:r w:rsidR="00CE79F9">
        <w:rPr>
          <w:szCs w:val="22"/>
        </w:rPr>
        <w:t>(zutreffendes bi</w:t>
      </w:r>
      <w:r w:rsidR="00CE79F9">
        <w:rPr>
          <w:szCs w:val="22"/>
        </w:rPr>
        <w:t>t</w:t>
      </w:r>
      <w:r w:rsidR="00CE79F9">
        <w:rPr>
          <w:szCs w:val="22"/>
        </w:rPr>
        <w:t xml:space="preserve">te ankreuzen </w:t>
      </w:r>
      <w:r w:rsidR="00CE79F9">
        <w:rPr>
          <w:szCs w:val="22"/>
        </w:rPr>
        <w:sym w:font="Wingdings" w:char="F0FD"/>
      </w:r>
      <w:r w:rsidR="00CE79F9">
        <w:rPr>
          <w:szCs w:val="22"/>
        </w:rPr>
        <w:t xml:space="preserve">) </w:t>
      </w:r>
      <w:r>
        <w:rPr>
          <w:szCs w:val="22"/>
        </w:rPr>
        <w:t>und termingerecht zuzustellen.</w:t>
      </w:r>
    </w:p>
    <w:p w:rsidR="00E27874" w:rsidRPr="005F4C42" w:rsidRDefault="00E27874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556C27" w:rsidRDefault="005130F3" w:rsidP="00AC2C20">
      <w:pPr>
        <w:tabs>
          <w:tab w:val="left" w:pos="4820"/>
        </w:tabs>
        <w:spacing w:line="360" w:lineRule="auto"/>
        <w:ind w:right="-57"/>
        <w:rPr>
          <w:szCs w:val="22"/>
        </w:rPr>
      </w:pPr>
      <w:r>
        <w:rPr>
          <w:szCs w:val="22"/>
        </w:rPr>
        <w:t xml:space="preserve">Der Fragebogen </w:t>
      </w:r>
      <w:r w:rsidR="00F63D3C" w:rsidRPr="009571C2">
        <w:rPr>
          <w:b/>
          <w:i/>
          <w:szCs w:val="22"/>
        </w:rPr>
        <w:t xml:space="preserve">„Fragebogen </w:t>
      </w:r>
      <w:r w:rsidR="006040F1" w:rsidRPr="009571C2">
        <w:rPr>
          <w:b/>
          <w:i/>
          <w:szCs w:val="22"/>
        </w:rPr>
        <w:t xml:space="preserve">für die </w:t>
      </w:r>
      <w:r w:rsidR="00F63D3C" w:rsidRPr="009571C2">
        <w:rPr>
          <w:b/>
          <w:i/>
          <w:szCs w:val="22"/>
        </w:rPr>
        <w:t>Gemeinden“</w:t>
      </w:r>
      <w:r w:rsidR="00F63D3C">
        <w:rPr>
          <w:szCs w:val="22"/>
        </w:rPr>
        <w:t xml:space="preserve"> </w:t>
      </w:r>
      <w:r>
        <w:rPr>
          <w:szCs w:val="22"/>
        </w:rPr>
        <w:t xml:space="preserve">kann auch elektronisch </w:t>
      </w:r>
      <w:r w:rsidR="00A94909">
        <w:rPr>
          <w:szCs w:val="22"/>
        </w:rPr>
        <w:t xml:space="preserve">(Word) </w:t>
      </w:r>
      <w:r w:rsidR="00B61C95">
        <w:rPr>
          <w:szCs w:val="22"/>
        </w:rPr>
        <w:t>a</w:t>
      </w:r>
      <w:r>
        <w:rPr>
          <w:szCs w:val="22"/>
        </w:rPr>
        <w:t>usg</w:t>
      </w:r>
      <w:r>
        <w:rPr>
          <w:szCs w:val="22"/>
        </w:rPr>
        <w:t>e</w:t>
      </w:r>
      <w:r>
        <w:rPr>
          <w:szCs w:val="22"/>
        </w:rPr>
        <w:t xml:space="preserve">füllt werden. Sie finden </w:t>
      </w:r>
      <w:r w:rsidR="009933E6">
        <w:rPr>
          <w:szCs w:val="22"/>
        </w:rPr>
        <w:t>i</w:t>
      </w:r>
      <w:r w:rsidR="00B61C95">
        <w:rPr>
          <w:szCs w:val="22"/>
        </w:rPr>
        <w:t>hn unter folgende</w:t>
      </w:r>
      <w:r w:rsidR="000F2CAD">
        <w:rPr>
          <w:szCs w:val="22"/>
        </w:rPr>
        <w:t>m</w:t>
      </w:r>
      <w:r w:rsidR="00B61C95">
        <w:rPr>
          <w:szCs w:val="22"/>
        </w:rPr>
        <w:t xml:space="preserve"> Link: </w:t>
      </w:r>
      <w:hyperlink r:id="rId9" w:history="1">
        <w:r w:rsidR="00AC2C20" w:rsidRPr="00963B02">
          <w:rPr>
            <w:rStyle w:val="Hyperlink"/>
            <w:szCs w:val="22"/>
          </w:rPr>
          <w:t>http://www.ur.ch/de/verwaltung/dienstleistungen/welcome.php?dienst_id=3147&amp;page=7</w:t>
        </w:r>
      </w:hyperlink>
      <w:r w:rsidR="00AC2C20">
        <w:rPr>
          <w:szCs w:val="22"/>
        </w:rPr>
        <w:t xml:space="preserve"> </w:t>
      </w:r>
    </w:p>
    <w:p w:rsidR="00AC2C20" w:rsidRDefault="00AC2C2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B61C95" w:rsidRPr="00BD539A" w:rsidRDefault="00BD539A" w:rsidP="00C424F9">
      <w:pPr>
        <w:tabs>
          <w:tab w:val="left" w:pos="4820"/>
        </w:tabs>
        <w:spacing w:line="360" w:lineRule="auto"/>
        <w:ind w:right="-57"/>
        <w:jc w:val="center"/>
        <w:rPr>
          <w:b/>
          <w:i/>
          <w:szCs w:val="22"/>
          <w:u w:val="single"/>
        </w:rPr>
      </w:pPr>
      <w:r w:rsidRPr="009C3845">
        <w:rPr>
          <w:b/>
          <w:i/>
          <w:szCs w:val="22"/>
          <w:u w:val="single"/>
          <w:shd w:val="clear" w:color="auto" w:fill="D9D9D9"/>
        </w:rPr>
        <w:t>=&gt;</w:t>
      </w:r>
      <w:r w:rsidR="00C424F9" w:rsidRPr="009C3845">
        <w:rPr>
          <w:b/>
          <w:i/>
          <w:szCs w:val="22"/>
          <w:u w:val="single"/>
          <w:shd w:val="clear" w:color="auto" w:fill="D9D9D9"/>
        </w:rPr>
        <w:t xml:space="preserve"> </w:t>
      </w:r>
      <w:r w:rsidRPr="009C3845">
        <w:rPr>
          <w:b/>
          <w:i/>
          <w:szCs w:val="22"/>
          <w:u w:val="single"/>
          <w:shd w:val="clear" w:color="auto" w:fill="D9D9D9"/>
        </w:rPr>
        <w:t xml:space="preserve"> </w:t>
      </w:r>
      <w:r w:rsidR="00B61C95" w:rsidRPr="009C3845">
        <w:rPr>
          <w:b/>
          <w:i/>
          <w:szCs w:val="22"/>
          <w:u w:val="single"/>
          <w:shd w:val="clear" w:color="auto" w:fill="D9D9D9"/>
        </w:rPr>
        <w:t xml:space="preserve">Abgabetermin für den Fragebogen ist der </w:t>
      </w:r>
      <w:r w:rsidR="006F6967">
        <w:rPr>
          <w:b/>
          <w:i/>
          <w:szCs w:val="22"/>
          <w:u w:val="single"/>
          <w:shd w:val="clear" w:color="auto" w:fill="D9D9D9"/>
        </w:rPr>
        <w:t>29</w:t>
      </w:r>
      <w:r w:rsidR="00B61C95" w:rsidRPr="009C3845">
        <w:rPr>
          <w:b/>
          <w:i/>
          <w:szCs w:val="22"/>
          <w:u w:val="single"/>
          <w:shd w:val="clear" w:color="auto" w:fill="D9D9D9"/>
        </w:rPr>
        <w:t xml:space="preserve">. </w:t>
      </w:r>
      <w:r w:rsidR="006F6967">
        <w:rPr>
          <w:b/>
          <w:i/>
          <w:szCs w:val="22"/>
          <w:u w:val="single"/>
          <w:shd w:val="clear" w:color="auto" w:fill="D9D9D9"/>
        </w:rPr>
        <w:t xml:space="preserve">April </w:t>
      </w:r>
      <w:r w:rsidR="00B61C95" w:rsidRPr="009C3845">
        <w:rPr>
          <w:b/>
          <w:i/>
          <w:szCs w:val="22"/>
          <w:u w:val="single"/>
          <w:shd w:val="clear" w:color="auto" w:fill="D9D9D9"/>
        </w:rPr>
        <w:t>201</w:t>
      </w:r>
      <w:r w:rsidR="006F6967">
        <w:rPr>
          <w:b/>
          <w:i/>
          <w:szCs w:val="22"/>
          <w:u w:val="single"/>
          <w:shd w:val="clear" w:color="auto" w:fill="D9D9D9"/>
        </w:rPr>
        <w:t>6</w:t>
      </w:r>
    </w:p>
    <w:p w:rsidR="001F7100" w:rsidRDefault="001F710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556C27" w:rsidRPr="006523C6" w:rsidRDefault="00556C27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9C5B0E" w:rsidRDefault="009C5B0E" w:rsidP="003679C7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Für </w:t>
      </w:r>
      <w:r w:rsidR="003679C7">
        <w:rPr>
          <w:szCs w:val="22"/>
        </w:rPr>
        <w:t xml:space="preserve">allfällige </w:t>
      </w:r>
      <w:r>
        <w:rPr>
          <w:szCs w:val="22"/>
        </w:rPr>
        <w:t xml:space="preserve">Fragen </w:t>
      </w:r>
      <w:r w:rsidR="003679C7">
        <w:rPr>
          <w:szCs w:val="22"/>
        </w:rPr>
        <w:t>zum vorliegenden Fragebogen WB</w:t>
      </w:r>
      <w:r w:rsidR="003679C7" w:rsidRPr="003679C7">
        <w:rPr>
          <w:szCs w:val="22"/>
          <w:vertAlign w:val="superscript"/>
        </w:rPr>
        <w:t>FiLa</w:t>
      </w:r>
      <w:r w:rsidR="003679C7">
        <w:rPr>
          <w:szCs w:val="22"/>
        </w:rPr>
        <w:t>201</w:t>
      </w:r>
      <w:r w:rsidR="006F6967">
        <w:rPr>
          <w:szCs w:val="22"/>
        </w:rPr>
        <w:t>6</w:t>
      </w:r>
      <w:r w:rsidR="003679C7">
        <w:rPr>
          <w:szCs w:val="22"/>
        </w:rPr>
        <w:t xml:space="preserve"> </w:t>
      </w:r>
      <w:r>
        <w:rPr>
          <w:szCs w:val="22"/>
        </w:rPr>
        <w:t xml:space="preserve">steht Ihnen Herr Heinrich Furrer, </w:t>
      </w:r>
      <w:r w:rsidR="00176400">
        <w:rPr>
          <w:szCs w:val="22"/>
        </w:rPr>
        <w:t xml:space="preserve">Leiter Dienste, </w:t>
      </w:r>
      <w:r>
        <w:rPr>
          <w:szCs w:val="22"/>
        </w:rPr>
        <w:t>Finanzdirektion Uri,</w:t>
      </w:r>
      <w:r w:rsidR="00176400">
        <w:rPr>
          <w:szCs w:val="22"/>
        </w:rPr>
        <w:t xml:space="preserve"> </w:t>
      </w:r>
      <w:r>
        <w:rPr>
          <w:szCs w:val="22"/>
        </w:rPr>
        <w:t xml:space="preserve">Tel. 041 875 21 14, E-Mail </w:t>
      </w:r>
      <w:r w:rsidR="00A72C69">
        <w:rPr>
          <w:szCs w:val="22"/>
        </w:rPr>
        <w:t> </w:t>
      </w:r>
      <w:hyperlink r:id="rId10" w:history="1">
        <w:r w:rsidRPr="00A76292">
          <w:rPr>
            <w:rStyle w:val="Hyperlink"/>
            <w:szCs w:val="22"/>
          </w:rPr>
          <w:t>heinrich.furrer@ur.ch</w:t>
        </w:r>
      </w:hyperlink>
      <w:r>
        <w:rPr>
          <w:szCs w:val="22"/>
        </w:rPr>
        <w:t xml:space="preserve"> zur Verfügung.</w:t>
      </w:r>
    </w:p>
    <w:p w:rsidR="00DD43A0" w:rsidRDefault="00DD43A0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5F4C42" w:rsidRDefault="009C5B0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t xml:space="preserve">Wir </w:t>
      </w:r>
      <w:r w:rsidR="003679C7">
        <w:rPr>
          <w:szCs w:val="22"/>
        </w:rPr>
        <w:t>bitten Sie</w:t>
      </w:r>
      <w:r w:rsidR="000F2CAD">
        <w:rPr>
          <w:szCs w:val="22"/>
        </w:rPr>
        <w:t>,</w:t>
      </w:r>
      <w:r w:rsidR="003679C7">
        <w:rPr>
          <w:szCs w:val="22"/>
        </w:rPr>
        <w:t xml:space="preserve"> an der Umfrage teilzunehmen, </w:t>
      </w:r>
      <w:r>
        <w:rPr>
          <w:szCs w:val="22"/>
        </w:rPr>
        <w:t>danken Ih</w:t>
      </w:r>
      <w:r w:rsidR="005F4C42">
        <w:rPr>
          <w:szCs w:val="22"/>
        </w:rPr>
        <w:t xml:space="preserve">nen für </w:t>
      </w:r>
      <w:r w:rsidR="00E23E78">
        <w:rPr>
          <w:szCs w:val="22"/>
        </w:rPr>
        <w:t>Ihre</w:t>
      </w:r>
      <w:r w:rsidR="005F4C42">
        <w:rPr>
          <w:szCs w:val="22"/>
        </w:rPr>
        <w:t xml:space="preserve"> Unterstützung und hoffen auf zahlreiche Rücksendungen</w:t>
      </w:r>
      <w:r w:rsidR="003679C7">
        <w:rPr>
          <w:szCs w:val="22"/>
        </w:rPr>
        <w:t xml:space="preserve">. </w:t>
      </w:r>
    </w:p>
    <w:p w:rsidR="009C5B0E" w:rsidRDefault="009C5B0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EE2111" w:rsidRPr="00A859A7" w:rsidRDefault="00CF371F" w:rsidP="00EE2111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>
        <w:rPr>
          <w:szCs w:val="22"/>
        </w:rPr>
        <w:br w:type="page"/>
      </w:r>
      <w:bookmarkStart w:id="3" w:name="_Toc317254576"/>
      <w:r w:rsidR="00EE2111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1. Vollzug</w:t>
      </w:r>
      <w:bookmarkEnd w:id="3"/>
      <w:r w:rsidR="0034779F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F</w:t>
      </w:r>
      <w:r w:rsidR="00FB46FE" w:rsidRPr="00A859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inanz- und Lastenausgleich</w:t>
      </w:r>
    </w:p>
    <w:p w:rsidR="0067417A" w:rsidRPr="00FF3A25" w:rsidRDefault="0067417A" w:rsidP="00EE2111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723C8B" w:rsidRPr="00B30C24" w:rsidRDefault="00723C8B" w:rsidP="00EE2111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67417A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1.1</w:t>
      </w:r>
      <w:r w:rsidRPr="00FF3A25">
        <w:rPr>
          <w:rFonts w:cs="Arial"/>
          <w:bCs/>
          <w:szCs w:val="22"/>
        </w:rPr>
        <w:tab/>
      </w:r>
      <w:r w:rsidR="00D75755" w:rsidRPr="00D75755">
        <w:rPr>
          <w:rFonts w:cs="Arial"/>
          <w:b/>
          <w:bCs/>
          <w:i/>
          <w:szCs w:val="22"/>
          <w:u w:val="single"/>
        </w:rPr>
        <w:t>A):</w:t>
      </w:r>
      <w:r w:rsidR="00D75755">
        <w:rPr>
          <w:rFonts w:cs="Arial"/>
          <w:bCs/>
          <w:szCs w:val="22"/>
        </w:rPr>
        <w:t xml:space="preserve"> </w:t>
      </w:r>
      <w:r w:rsidR="00C4559F" w:rsidRPr="00FF3A25">
        <w:rPr>
          <w:rFonts w:cs="Arial"/>
          <w:bCs/>
          <w:szCs w:val="22"/>
        </w:rPr>
        <w:t xml:space="preserve">Wie beurteilen Sie die </w:t>
      </w:r>
      <w:r w:rsidR="00EE73C2" w:rsidRPr="00FA2EA5">
        <w:rPr>
          <w:rFonts w:cs="Arial"/>
          <w:b/>
          <w:bCs/>
          <w:szCs w:val="22"/>
        </w:rPr>
        <w:t>Handhabung</w:t>
      </w:r>
      <w:r w:rsidR="0034779F" w:rsidRPr="00FA2EA5">
        <w:rPr>
          <w:rFonts w:cs="Arial"/>
          <w:b/>
          <w:bCs/>
          <w:szCs w:val="22"/>
        </w:rPr>
        <w:t xml:space="preserve"> und Verständlichkeit</w:t>
      </w:r>
      <w:r w:rsidR="0034779F" w:rsidRPr="00FF3A25">
        <w:rPr>
          <w:rFonts w:cs="Arial"/>
          <w:bCs/>
          <w:szCs w:val="22"/>
        </w:rPr>
        <w:t xml:space="preserve"> de</w:t>
      </w:r>
      <w:r w:rsidR="00A86B22">
        <w:rPr>
          <w:rFonts w:cs="Arial"/>
          <w:bCs/>
          <w:szCs w:val="22"/>
        </w:rPr>
        <w:t>s</w:t>
      </w:r>
      <w:r w:rsidR="0034779F" w:rsidRPr="00FF3A25">
        <w:rPr>
          <w:rFonts w:cs="Arial"/>
          <w:bCs/>
          <w:szCs w:val="22"/>
        </w:rPr>
        <w:t xml:space="preserve"> </w:t>
      </w:r>
      <w:r w:rsidR="00C4559F" w:rsidRPr="00FF3A25">
        <w:rPr>
          <w:rFonts w:cs="Arial"/>
          <w:b/>
          <w:bCs/>
          <w:i/>
          <w:szCs w:val="22"/>
        </w:rPr>
        <w:t>Erhebungsfo</w:t>
      </w:r>
      <w:r w:rsidR="00C4559F" w:rsidRPr="00FF3A25">
        <w:rPr>
          <w:rFonts w:cs="Arial"/>
          <w:b/>
          <w:bCs/>
          <w:i/>
          <w:szCs w:val="22"/>
        </w:rPr>
        <w:t>r</w:t>
      </w:r>
      <w:r w:rsidR="00C4559F" w:rsidRPr="00FF3A25">
        <w:rPr>
          <w:rFonts w:cs="Arial"/>
          <w:b/>
          <w:bCs/>
          <w:i/>
          <w:szCs w:val="22"/>
        </w:rPr>
        <w:t>mular</w:t>
      </w:r>
      <w:r w:rsidR="00A86B22">
        <w:rPr>
          <w:rFonts w:cs="Arial"/>
          <w:b/>
          <w:bCs/>
          <w:i/>
          <w:szCs w:val="22"/>
        </w:rPr>
        <w:t>s</w:t>
      </w:r>
      <w:r w:rsidR="00C4559F" w:rsidRPr="00FF3A25">
        <w:rPr>
          <w:rFonts w:cs="Arial"/>
          <w:bCs/>
          <w:szCs w:val="22"/>
        </w:rPr>
        <w:t xml:space="preserve"> d</w:t>
      </w:r>
      <w:r w:rsidR="00A86B22">
        <w:rPr>
          <w:rFonts w:cs="Arial"/>
          <w:bCs/>
          <w:szCs w:val="22"/>
        </w:rPr>
        <w:t>as</w:t>
      </w:r>
      <w:r w:rsidR="00C4559F" w:rsidRPr="00FF3A25">
        <w:rPr>
          <w:rFonts w:cs="Arial"/>
          <w:bCs/>
          <w:szCs w:val="22"/>
        </w:rPr>
        <w:t xml:space="preserve"> </w:t>
      </w:r>
      <w:r w:rsidR="0034779F" w:rsidRPr="00FF3A25">
        <w:rPr>
          <w:rFonts w:cs="Arial"/>
          <w:bCs/>
          <w:szCs w:val="22"/>
        </w:rPr>
        <w:t xml:space="preserve">wir </w:t>
      </w:r>
      <w:r w:rsidR="00396B62">
        <w:rPr>
          <w:rFonts w:cs="Arial"/>
          <w:bCs/>
          <w:szCs w:val="22"/>
        </w:rPr>
        <w:t xml:space="preserve">den Gemeinden jährlich </w:t>
      </w:r>
      <w:r w:rsidR="00C4559F" w:rsidRPr="00FF3A25">
        <w:rPr>
          <w:rFonts w:cs="Arial"/>
          <w:bCs/>
          <w:szCs w:val="22"/>
        </w:rPr>
        <w:t xml:space="preserve">zum Ausfüllen </w:t>
      </w:r>
      <w:r w:rsidR="0034779F" w:rsidRPr="00FF3A25">
        <w:rPr>
          <w:rFonts w:cs="Arial"/>
          <w:bCs/>
          <w:szCs w:val="22"/>
        </w:rPr>
        <w:t>zustellen</w:t>
      </w:r>
      <w:r w:rsidR="00A86B22">
        <w:rPr>
          <w:rFonts w:cs="Arial"/>
          <w:bCs/>
          <w:szCs w:val="22"/>
        </w:rPr>
        <w:t xml:space="preserve"> (Bevölkerungszahlen und Steuererträge)</w:t>
      </w:r>
      <w:r w:rsidR="00C4559F" w:rsidRPr="00FF3A25">
        <w:rPr>
          <w:rFonts w:cs="Arial"/>
          <w:bCs/>
          <w:szCs w:val="22"/>
        </w:rPr>
        <w:t>?</w:t>
      </w:r>
      <w:r w:rsidR="00EE2111" w:rsidRPr="00FF3A25">
        <w:rPr>
          <w:rFonts w:cs="Arial"/>
          <w:bCs/>
          <w:szCs w:val="22"/>
        </w:rPr>
        <w:t xml:space="preserve"> </w:t>
      </w:r>
    </w:p>
    <w:p w:rsidR="009607D0" w:rsidRPr="00C5446C" w:rsidRDefault="009607D0" w:rsidP="009607D0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203F00" w:rsidRPr="00FF3A25" w:rsidRDefault="00203F00" w:rsidP="000D5D71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 w:rsidR="006618AD">
        <w:rPr>
          <w:i/>
          <w:szCs w:val="22"/>
        </w:rPr>
        <w:t>g</w:t>
      </w:r>
      <w:r w:rsidR="0034779F" w:rsidRPr="00FF3A25">
        <w:rPr>
          <w:i/>
          <w:szCs w:val="22"/>
        </w:rPr>
        <w:t>ut</w:t>
      </w:r>
      <w:r w:rsidRPr="00FF3A25">
        <w:rPr>
          <w:i/>
          <w:szCs w:val="22"/>
        </w:rPr>
        <w:tab/>
      </w:r>
      <w:r w:rsidR="0034779F" w:rsidRPr="00FF3A25">
        <w:rPr>
          <w:i/>
          <w:szCs w:val="22"/>
        </w:rPr>
        <w:t>g</w:t>
      </w:r>
      <w:r w:rsidR="00811B77" w:rsidRPr="00FF3A25">
        <w:rPr>
          <w:i/>
          <w:szCs w:val="22"/>
        </w:rPr>
        <w:t>enügend</w:t>
      </w:r>
      <w:r w:rsidR="00811B77" w:rsidRPr="00FF3A25">
        <w:rPr>
          <w:i/>
          <w:szCs w:val="22"/>
        </w:rPr>
        <w:tab/>
      </w:r>
      <w:r w:rsidRPr="00FF3A25">
        <w:rPr>
          <w:i/>
          <w:szCs w:val="22"/>
        </w:rPr>
        <w:t>un</w:t>
      </w:r>
      <w:r w:rsidR="0034779F" w:rsidRPr="00FF3A25">
        <w:rPr>
          <w:i/>
          <w:szCs w:val="22"/>
        </w:rPr>
        <w:t>genügend</w:t>
      </w:r>
      <w:r w:rsidR="00154877">
        <w:rPr>
          <w:i/>
          <w:szCs w:val="22"/>
        </w:rPr>
        <w:t xml:space="preserve"> </w:t>
      </w:r>
    </w:p>
    <w:p w:rsidR="00203F00" w:rsidRDefault="00203F00" w:rsidP="00D75755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bookmarkStart w:id="4" w:name="Kontrollkästchen1"/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4"/>
      <w:r w:rsidR="00EE2111"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5" w:name="Kontrollkästchen2"/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5"/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Kontrollkästchen3"/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6"/>
    </w:p>
    <w:p w:rsidR="003166BE" w:rsidRPr="00B30C24" w:rsidRDefault="003166BE" w:rsidP="00D75755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3166BE" w:rsidRPr="00FF3A25" w:rsidRDefault="003166BE" w:rsidP="003166BE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D75755" w:rsidRPr="00D75755">
        <w:rPr>
          <w:rFonts w:cs="Arial"/>
          <w:b/>
          <w:bCs/>
          <w:i/>
          <w:szCs w:val="22"/>
          <w:u w:val="single"/>
        </w:rPr>
        <w:t>B):</w:t>
      </w:r>
      <w:r w:rsidR="00D75755">
        <w:rPr>
          <w:rFonts w:cs="Arial"/>
          <w:bCs/>
          <w:szCs w:val="22"/>
        </w:rPr>
        <w:t xml:space="preserve"> </w:t>
      </w:r>
      <w:r w:rsidRPr="00FF3A25">
        <w:rPr>
          <w:rFonts w:cs="Arial"/>
          <w:bCs/>
          <w:szCs w:val="22"/>
        </w:rPr>
        <w:t xml:space="preserve">Wie </w:t>
      </w:r>
      <w:r w:rsidR="00937DE5">
        <w:rPr>
          <w:rFonts w:cs="Arial"/>
          <w:bCs/>
          <w:szCs w:val="22"/>
        </w:rPr>
        <w:t xml:space="preserve">gross ist der </w:t>
      </w:r>
      <w:r w:rsidRPr="00FA2EA5">
        <w:rPr>
          <w:rFonts w:cs="Arial"/>
          <w:b/>
          <w:bCs/>
          <w:szCs w:val="22"/>
        </w:rPr>
        <w:t>Ressourcenaufwand</w:t>
      </w:r>
      <w:r w:rsidR="00235452">
        <w:rPr>
          <w:rFonts w:cs="Arial"/>
          <w:bCs/>
          <w:szCs w:val="22"/>
        </w:rPr>
        <w:t xml:space="preserve"> den S</w:t>
      </w:r>
      <w:r>
        <w:rPr>
          <w:rFonts w:cs="Arial"/>
          <w:bCs/>
          <w:szCs w:val="22"/>
        </w:rPr>
        <w:t xml:space="preserve">ie für das jährliche Ausfüllen des </w:t>
      </w:r>
      <w:r w:rsidRPr="00FA2EA5">
        <w:rPr>
          <w:rFonts w:cs="Arial"/>
          <w:b/>
          <w:bCs/>
          <w:szCs w:val="22"/>
        </w:rPr>
        <w:t>Erhebungsformulars</w:t>
      </w:r>
      <w:r>
        <w:rPr>
          <w:rFonts w:cs="Arial"/>
          <w:bCs/>
          <w:szCs w:val="22"/>
        </w:rPr>
        <w:t xml:space="preserve"> betreiben</w:t>
      </w:r>
      <w:r w:rsidRPr="00FF3A25">
        <w:rPr>
          <w:rFonts w:cs="Arial"/>
          <w:bCs/>
          <w:szCs w:val="22"/>
        </w:rPr>
        <w:t xml:space="preserve">? </w:t>
      </w:r>
    </w:p>
    <w:p w:rsidR="003166BE" w:rsidRPr="00C5446C" w:rsidRDefault="003166BE" w:rsidP="003166B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166BE" w:rsidRPr="0050294F" w:rsidRDefault="003166BE" w:rsidP="003166BE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50294F">
        <w:rPr>
          <w:i/>
          <w:szCs w:val="22"/>
        </w:rPr>
        <w:tab/>
        <w:t>&gt; 8 Stunden</w:t>
      </w:r>
      <w:r w:rsidRPr="0050294F">
        <w:rPr>
          <w:i/>
          <w:szCs w:val="22"/>
        </w:rPr>
        <w:tab/>
      </w:r>
      <w:r>
        <w:rPr>
          <w:i/>
          <w:szCs w:val="22"/>
        </w:rPr>
        <w:t>&lt;</w:t>
      </w:r>
      <w:r w:rsidRPr="0050294F">
        <w:rPr>
          <w:i/>
          <w:szCs w:val="22"/>
        </w:rPr>
        <w:t xml:space="preserve"> 8 Std. aber &gt; 4</w:t>
      </w:r>
      <w:r>
        <w:rPr>
          <w:i/>
          <w:szCs w:val="22"/>
        </w:rPr>
        <w:t xml:space="preserve"> </w:t>
      </w:r>
      <w:r w:rsidRPr="0050294F">
        <w:rPr>
          <w:i/>
          <w:szCs w:val="22"/>
        </w:rPr>
        <w:t>Std.</w:t>
      </w:r>
      <w:r w:rsidRPr="0050294F">
        <w:rPr>
          <w:i/>
          <w:szCs w:val="22"/>
        </w:rPr>
        <w:tab/>
      </w:r>
      <w:r>
        <w:rPr>
          <w:i/>
          <w:szCs w:val="22"/>
        </w:rPr>
        <w:t>&lt; 4 Std.</w:t>
      </w:r>
      <w:r w:rsidRPr="0050294F">
        <w:rPr>
          <w:i/>
          <w:szCs w:val="22"/>
        </w:rPr>
        <w:tab/>
        <w:t xml:space="preserve">keinen Aufwand </w:t>
      </w:r>
    </w:p>
    <w:p w:rsidR="003166BE" w:rsidRDefault="003166BE" w:rsidP="003166BE">
      <w:pPr>
        <w:pBdr>
          <w:bottom w:val="single" w:sz="6" w:space="1" w:color="auto"/>
        </w:pBdr>
        <w:tabs>
          <w:tab w:val="center" w:pos="1701"/>
          <w:tab w:val="center" w:pos="3544"/>
          <w:tab w:val="center" w:pos="5387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>
        <w:rPr>
          <w:szCs w:val="22"/>
        </w:rPr>
        <w:tab/>
      </w:r>
      <w:r>
        <w:rPr>
          <w:szCs w:val="22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7" w:name="Kontrollkästchen16"/>
      <w:r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>
        <w:rPr>
          <w:szCs w:val="22"/>
        </w:rPr>
        <w:fldChar w:fldCharType="end"/>
      </w:r>
      <w:bookmarkEnd w:id="7"/>
    </w:p>
    <w:p w:rsidR="002E1BA8" w:rsidRPr="00B30C24" w:rsidRDefault="002E1BA8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FF3A25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A42950">
        <w:rPr>
          <w:rFonts w:cs="Arial"/>
          <w:bCs/>
          <w:szCs w:val="22"/>
        </w:rPr>
        <w:t>2</w:t>
      </w:r>
      <w:r w:rsidRPr="00FF3A25">
        <w:rPr>
          <w:rFonts w:cs="Arial"/>
          <w:bCs/>
          <w:szCs w:val="22"/>
        </w:rPr>
        <w:tab/>
      </w:r>
      <w:r w:rsidR="00A42950" w:rsidRPr="00A42950">
        <w:rPr>
          <w:rFonts w:cs="Arial"/>
          <w:b/>
          <w:bCs/>
          <w:i/>
          <w:szCs w:val="22"/>
          <w:u w:val="single"/>
        </w:rPr>
        <w:t>A):</w:t>
      </w:r>
      <w:r w:rsidR="00A42950">
        <w:rPr>
          <w:rFonts w:cs="Arial"/>
          <w:bCs/>
          <w:szCs w:val="22"/>
        </w:rPr>
        <w:t xml:space="preserve"> </w:t>
      </w:r>
      <w:r w:rsidR="00FB2503" w:rsidRPr="00FF3A25">
        <w:rPr>
          <w:rFonts w:cs="Arial"/>
          <w:bCs/>
          <w:szCs w:val="22"/>
        </w:rPr>
        <w:t xml:space="preserve">Mit dem </w:t>
      </w:r>
      <w:r w:rsidR="00EE73C2" w:rsidRPr="00FF3A25">
        <w:rPr>
          <w:rFonts w:cs="Arial"/>
          <w:bCs/>
          <w:szCs w:val="22"/>
        </w:rPr>
        <w:t>System der</w:t>
      </w:r>
      <w:r w:rsidR="00EE73C2" w:rsidRPr="00D64408">
        <w:rPr>
          <w:rFonts w:cs="Arial"/>
          <w:b/>
          <w:bCs/>
          <w:szCs w:val="22"/>
        </w:rPr>
        <w:t xml:space="preserve"> jährlichen à-Konto-Zahlungen und Schlussabrechnung</w:t>
      </w:r>
      <w:r w:rsidR="00EE73C2" w:rsidRPr="00FF3A25">
        <w:rPr>
          <w:rFonts w:cs="Arial"/>
          <w:bCs/>
          <w:szCs w:val="22"/>
        </w:rPr>
        <w:t xml:space="preserve"> </w:t>
      </w:r>
      <w:r w:rsidR="00FB2503" w:rsidRPr="00FF3A25">
        <w:rPr>
          <w:rFonts w:cs="Arial"/>
          <w:bCs/>
          <w:szCs w:val="22"/>
        </w:rPr>
        <w:t xml:space="preserve">sind </w:t>
      </w:r>
      <w:r w:rsidR="00811B77" w:rsidRPr="00FF3A25">
        <w:rPr>
          <w:rFonts w:cs="Arial"/>
          <w:bCs/>
          <w:szCs w:val="22"/>
        </w:rPr>
        <w:t xml:space="preserve">wir </w:t>
      </w:r>
      <w:r w:rsidR="00EE73C2" w:rsidRPr="00FF3A25">
        <w:rPr>
          <w:rFonts w:cs="Arial"/>
          <w:bCs/>
          <w:szCs w:val="22"/>
        </w:rPr>
        <w:t>…</w:t>
      </w:r>
      <w:r w:rsidRPr="00FF3A25">
        <w:rPr>
          <w:rFonts w:cs="Arial"/>
          <w:bCs/>
          <w:szCs w:val="22"/>
        </w:rPr>
        <w:t xml:space="preserve"> </w:t>
      </w:r>
    </w:p>
    <w:p w:rsidR="000D5D71" w:rsidRPr="00C5446C" w:rsidRDefault="000D5D71" w:rsidP="0024728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247287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 w:rsidRPr="00FF3A25">
        <w:rPr>
          <w:i/>
          <w:szCs w:val="22"/>
        </w:rPr>
        <w:t xml:space="preserve">sehr </w:t>
      </w:r>
      <w:r w:rsidR="006810D3" w:rsidRPr="00FF3A25">
        <w:rPr>
          <w:i/>
          <w:szCs w:val="22"/>
        </w:rPr>
        <w:t>zufrieden</w:t>
      </w:r>
      <w:r w:rsidRPr="00FF3A25">
        <w:rPr>
          <w:i/>
          <w:szCs w:val="22"/>
        </w:rPr>
        <w:tab/>
      </w:r>
      <w:r w:rsidR="006810D3" w:rsidRPr="00FF3A25">
        <w:rPr>
          <w:i/>
          <w:szCs w:val="22"/>
        </w:rPr>
        <w:t>zufrieden</w:t>
      </w:r>
      <w:r w:rsidRPr="00FF3A25">
        <w:rPr>
          <w:i/>
          <w:szCs w:val="22"/>
        </w:rPr>
        <w:tab/>
        <w:t>un</w:t>
      </w:r>
      <w:r w:rsidR="006810D3" w:rsidRPr="00FF3A25">
        <w:rPr>
          <w:i/>
          <w:szCs w:val="22"/>
        </w:rPr>
        <w:t>zufrieden</w:t>
      </w:r>
      <w:r w:rsidR="00FD02E9">
        <w:rPr>
          <w:i/>
          <w:szCs w:val="22"/>
        </w:rPr>
        <w:t xml:space="preserve"> </w:t>
      </w:r>
    </w:p>
    <w:p w:rsidR="00247287" w:rsidRDefault="000D5D71" w:rsidP="00A42950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</w:p>
    <w:p w:rsidR="00247287" w:rsidRPr="00B30C24" w:rsidRDefault="00247287" w:rsidP="00A42950">
      <w:pP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0D5D71" w:rsidRPr="00FF3A25" w:rsidRDefault="000D5D71" w:rsidP="00247287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ab/>
      </w:r>
      <w:r w:rsidR="00A42950" w:rsidRPr="00A42950">
        <w:rPr>
          <w:rFonts w:cs="Arial"/>
          <w:b/>
          <w:bCs/>
          <w:i/>
          <w:szCs w:val="22"/>
          <w:u w:val="single"/>
        </w:rPr>
        <w:t>B):</w:t>
      </w:r>
      <w:r w:rsidR="00A42950">
        <w:rPr>
          <w:rFonts w:cs="Arial"/>
          <w:bCs/>
          <w:szCs w:val="22"/>
        </w:rPr>
        <w:t xml:space="preserve"> </w:t>
      </w:r>
      <w:r w:rsidR="00E2472B" w:rsidRPr="00FF3A25">
        <w:rPr>
          <w:rFonts w:cs="Arial"/>
          <w:bCs/>
          <w:szCs w:val="22"/>
        </w:rPr>
        <w:t xml:space="preserve">Mit dem </w:t>
      </w:r>
      <w:r w:rsidR="00E2472B" w:rsidRPr="00D64408">
        <w:rPr>
          <w:rFonts w:cs="Arial"/>
          <w:b/>
          <w:bCs/>
          <w:szCs w:val="22"/>
        </w:rPr>
        <w:t>Zeitpunkt der jährlichen Ein-</w:t>
      </w:r>
      <w:r w:rsidR="00FB2503" w:rsidRPr="00D64408">
        <w:rPr>
          <w:rFonts w:cs="Arial"/>
          <w:b/>
          <w:bCs/>
          <w:szCs w:val="22"/>
        </w:rPr>
        <w:t xml:space="preserve"> bzw. Ausz</w:t>
      </w:r>
      <w:r w:rsidR="00E2472B" w:rsidRPr="00D64408">
        <w:rPr>
          <w:rFonts w:cs="Arial"/>
          <w:b/>
          <w:bCs/>
          <w:szCs w:val="22"/>
        </w:rPr>
        <w:t>ahlungen</w:t>
      </w:r>
      <w:r w:rsidR="00E2472B" w:rsidRPr="00FF3A25">
        <w:rPr>
          <w:rFonts w:cs="Arial"/>
          <w:bCs/>
          <w:szCs w:val="22"/>
        </w:rPr>
        <w:t xml:space="preserve"> </w:t>
      </w:r>
      <w:r w:rsidR="00FB2503" w:rsidRPr="00FF3A25">
        <w:rPr>
          <w:rFonts w:cs="Arial"/>
          <w:bCs/>
          <w:szCs w:val="22"/>
        </w:rPr>
        <w:t xml:space="preserve">- </w:t>
      </w:r>
      <w:r w:rsidR="00E2472B" w:rsidRPr="00FF3A25">
        <w:rPr>
          <w:rFonts w:cs="Arial"/>
          <w:bCs/>
          <w:szCs w:val="22"/>
        </w:rPr>
        <w:t xml:space="preserve">Ende März bzw. Ende September </w:t>
      </w:r>
      <w:r w:rsidR="00FB2503" w:rsidRPr="00FF3A25">
        <w:rPr>
          <w:rFonts w:cs="Arial"/>
          <w:bCs/>
          <w:szCs w:val="22"/>
        </w:rPr>
        <w:t xml:space="preserve">- </w:t>
      </w:r>
      <w:r w:rsidR="00E2472B" w:rsidRPr="00FF3A25">
        <w:rPr>
          <w:rFonts w:cs="Arial"/>
          <w:bCs/>
          <w:szCs w:val="22"/>
        </w:rPr>
        <w:t>s</w:t>
      </w:r>
      <w:r w:rsidRPr="00FF3A25">
        <w:rPr>
          <w:rFonts w:cs="Arial"/>
          <w:bCs/>
          <w:szCs w:val="22"/>
        </w:rPr>
        <w:t xml:space="preserve">ind </w:t>
      </w:r>
      <w:r w:rsidR="00FB2503" w:rsidRPr="00FF3A25">
        <w:rPr>
          <w:rFonts w:cs="Arial"/>
          <w:bCs/>
          <w:szCs w:val="22"/>
        </w:rPr>
        <w:t>wir</w:t>
      </w:r>
      <w:r w:rsidR="00E2472B" w:rsidRPr="00FF3A25">
        <w:rPr>
          <w:rFonts w:cs="Arial"/>
          <w:bCs/>
          <w:szCs w:val="22"/>
        </w:rPr>
        <w:t xml:space="preserve"> … </w:t>
      </w:r>
    </w:p>
    <w:p w:rsidR="000D5D71" w:rsidRPr="00C5446C" w:rsidRDefault="000D5D71" w:rsidP="0024728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247287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 w:rsidRPr="00FF3A25">
        <w:rPr>
          <w:i/>
          <w:szCs w:val="22"/>
        </w:rPr>
        <w:t>sehr zufrieden</w:t>
      </w:r>
      <w:r w:rsidRPr="00FF3A25">
        <w:rPr>
          <w:i/>
          <w:szCs w:val="22"/>
        </w:rPr>
        <w:tab/>
        <w:t>zufrieden</w:t>
      </w:r>
      <w:r w:rsidRPr="00FF3A25">
        <w:rPr>
          <w:i/>
          <w:szCs w:val="22"/>
        </w:rPr>
        <w:tab/>
        <w:t>unzufrieden</w:t>
      </w:r>
      <w:r w:rsidR="00D01F2C">
        <w:rPr>
          <w:i/>
          <w:szCs w:val="22"/>
        </w:rPr>
        <w:t xml:space="preserve"> </w:t>
      </w:r>
    </w:p>
    <w:p w:rsidR="000D5D71" w:rsidRDefault="000D5D71" w:rsidP="00247287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</w:p>
    <w:p w:rsidR="0062084A" w:rsidRPr="00B30C24" w:rsidRDefault="0062084A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293D7C" w:rsidRPr="00FF3A25">
        <w:rPr>
          <w:rFonts w:cs="Arial"/>
          <w:bCs/>
          <w:szCs w:val="22"/>
        </w:rPr>
        <w:t>3</w:t>
      </w:r>
      <w:r w:rsidRPr="00FF3A25">
        <w:rPr>
          <w:rFonts w:cs="Arial"/>
          <w:bCs/>
          <w:szCs w:val="22"/>
        </w:rPr>
        <w:tab/>
      </w:r>
      <w:r w:rsidR="00860E9B" w:rsidRPr="00FF3A25">
        <w:rPr>
          <w:rFonts w:cs="Arial"/>
          <w:bCs/>
          <w:szCs w:val="22"/>
        </w:rPr>
        <w:t xml:space="preserve">Der Kanton stellt Ihnen </w:t>
      </w:r>
      <w:r w:rsidR="00860E9B" w:rsidRPr="00FF3A25">
        <w:rPr>
          <w:rFonts w:cs="Arial"/>
          <w:b/>
          <w:bCs/>
          <w:i/>
          <w:szCs w:val="22"/>
        </w:rPr>
        <w:t>diverse Unterlagen</w:t>
      </w:r>
      <w:r w:rsidR="00860E9B" w:rsidRPr="00FF3A25">
        <w:rPr>
          <w:rFonts w:cs="Arial"/>
          <w:bCs/>
          <w:szCs w:val="22"/>
        </w:rPr>
        <w:t xml:space="preserve"> </w:t>
      </w:r>
      <w:r w:rsidRPr="00FF3A25">
        <w:rPr>
          <w:rFonts w:cs="Arial"/>
          <w:bCs/>
          <w:szCs w:val="22"/>
        </w:rPr>
        <w:t>(</w:t>
      </w:r>
      <w:r w:rsidR="009353E8">
        <w:rPr>
          <w:rFonts w:cs="Arial"/>
          <w:bCs/>
          <w:szCs w:val="22"/>
        </w:rPr>
        <w:t>Regierungsbeschlü</w:t>
      </w:r>
      <w:r w:rsidR="009B1BB9" w:rsidRPr="00FF3A25">
        <w:rPr>
          <w:rFonts w:cs="Arial"/>
          <w:bCs/>
          <w:szCs w:val="22"/>
        </w:rPr>
        <w:t>ss</w:t>
      </w:r>
      <w:r w:rsidR="009353E8">
        <w:rPr>
          <w:rFonts w:cs="Arial"/>
          <w:bCs/>
          <w:szCs w:val="22"/>
        </w:rPr>
        <w:t>e</w:t>
      </w:r>
      <w:r w:rsidR="009B1BB9" w:rsidRPr="00FF3A25">
        <w:rPr>
          <w:rFonts w:cs="Arial"/>
          <w:bCs/>
          <w:szCs w:val="22"/>
        </w:rPr>
        <w:t xml:space="preserve">, </w:t>
      </w:r>
      <w:r w:rsidRPr="00FF3A25">
        <w:rPr>
          <w:rFonts w:cs="Arial"/>
          <w:bCs/>
          <w:szCs w:val="22"/>
        </w:rPr>
        <w:t>Bericht</w:t>
      </w:r>
      <w:r w:rsidR="009353E8">
        <w:rPr>
          <w:rFonts w:cs="Arial"/>
          <w:bCs/>
          <w:szCs w:val="22"/>
        </w:rPr>
        <w:t>e</w:t>
      </w:r>
      <w:r w:rsidRPr="00FF3A25">
        <w:rPr>
          <w:rFonts w:cs="Arial"/>
          <w:bCs/>
          <w:szCs w:val="22"/>
        </w:rPr>
        <w:t>, B</w:t>
      </w:r>
      <w:r w:rsidRPr="00FF3A25">
        <w:rPr>
          <w:rFonts w:cs="Arial"/>
          <w:bCs/>
          <w:szCs w:val="22"/>
        </w:rPr>
        <w:t>e</w:t>
      </w:r>
      <w:r w:rsidRPr="00FF3A25">
        <w:rPr>
          <w:rFonts w:cs="Arial"/>
          <w:bCs/>
          <w:szCs w:val="22"/>
        </w:rPr>
        <w:t>rechnung</w:t>
      </w:r>
      <w:r w:rsidR="009353E8">
        <w:rPr>
          <w:rFonts w:cs="Arial"/>
          <w:bCs/>
          <w:szCs w:val="22"/>
        </w:rPr>
        <w:t>en</w:t>
      </w:r>
      <w:r w:rsidRPr="00FF3A25">
        <w:rPr>
          <w:rFonts w:cs="Arial"/>
          <w:bCs/>
          <w:szCs w:val="22"/>
        </w:rPr>
        <w:t>, Statistik</w:t>
      </w:r>
      <w:r w:rsidR="009B1BB9" w:rsidRPr="00FF3A25">
        <w:rPr>
          <w:rFonts w:cs="Arial"/>
          <w:bCs/>
          <w:szCs w:val="22"/>
        </w:rPr>
        <w:t>en</w:t>
      </w:r>
      <w:r w:rsidRPr="00FF3A25">
        <w:rPr>
          <w:rFonts w:cs="Arial"/>
          <w:bCs/>
          <w:szCs w:val="22"/>
        </w:rPr>
        <w:t xml:space="preserve">, Infoschreiben etc.) </w:t>
      </w:r>
      <w:r w:rsidR="006A3905">
        <w:rPr>
          <w:rFonts w:cs="Arial"/>
          <w:bCs/>
          <w:szCs w:val="22"/>
        </w:rPr>
        <w:t xml:space="preserve">für den FiLa </w:t>
      </w:r>
      <w:r w:rsidR="00860E9B" w:rsidRPr="00FF3A25">
        <w:rPr>
          <w:rFonts w:cs="Arial"/>
          <w:bCs/>
          <w:szCs w:val="22"/>
        </w:rPr>
        <w:t xml:space="preserve">zur Verfügung. </w:t>
      </w:r>
      <w:r w:rsidR="00FB2503" w:rsidRPr="00FF3A25">
        <w:rPr>
          <w:rFonts w:cs="Arial"/>
          <w:bCs/>
          <w:szCs w:val="22"/>
        </w:rPr>
        <w:t>Die Unterl</w:t>
      </w:r>
      <w:r w:rsidR="00FB2503" w:rsidRPr="00FF3A25">
        <w:rPr>
          <w:rFonts w:cs="Arial"/>
          <w:bCs/>
          <w:szCs w:val="22"/>
        </w:rPr>
        <w:t>a</w:t>
      </w:r>
      <w:r w:rsidR="00FB2503" w:rsidRPr="00FF3A25">
        <w:rPr>
          <w:rFonts w:cs="Arial"/>
          <w:bCs/>
          <w:szCs w:val="22"/>
        </w:rPr>
        <w:t xml:space="preserve">gen </w:t>
      </w:r>
      <w:r w:rsidR="009B1BB9" w:rsidRPr="00FF3A25">
        <w:rPr>
          <w:rFonts w:cs="Arial"/>
          <w:bCs/>
          <w:szCs w:val="22"/>
        </w:rPr>
        <w:t xml:space="preserve">und Informationen </w:t>
      </w:r>
      <w:r w:rsidR="006A3905">
        <w:rPr>
          <w:rFonts w:cs="Arial"/>
          <w:bCs/>
          <w:szCs w:val="22"/>
        </w:rPr>
        <w:t xml:space="preserve">zum FiLa </w:t>
      </w:r>
      <w:r w:rsidR="00FB2503" w:rsidRPr="00FF3A25">
        <w:rPr>
          <w:rFonts w:cs="Arial"/>
          <w:bCs/>
          <w:szCs w:val="22"/>
        </w:rPr>
        <w:t>find</w:t>
      </w:r>
      <w:r w:rsidR="00860E9B" w:rsidRPr="00FF3A25">
        <w:rPr>
          <w:rFonts w:cs="Arial"/>
          <w:bCs/>
          <w:szCs w:val="22"/>
        </w:rPr>
        <w:t xml:space="preserve">en </w:t>
      </w:r>
      <w:r w:rsidR="00FB2503" w:rsidRPr="00FF3A25">
        <w:rPr>
          <w:rFonts w:cs="Arial"/>
          <w:bCs/>
          <w:szCs w:val="22"/>
        </w:rPr>
        <w:t xml:space="preserve">wir </w:t>
      </w:r>
      <w:r w:rsidR="00860E9B" w:rsidRPr="00FF3A25">
        <w:rPr>
          <w:rFonts w:cs="Arial"/>
          <w:bCs/>
          <w:szCs w:val="22"/>
        </w:rPr>
        <w:t xml:space="preserve">… </w:t>
      </w:r>
    </w:p>
    <w:p w:rsidR="000D5D71" w:rsidRPr="00C5446C" w:rsidRDefault="000D5D71" w:rsidP="000D5D71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0D5D71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 w:rsidR="00860E9B" w:rsidRPr="00FF3A25">
        <w:rPr>
          <w:i/>
          <w:szCs w:val="22"/>
        </w:rPr>
        <w:t>gut</w:t>
      </w:r>
      <w:r w:rsidRPr="00FF3A25">
        <w:rPr>
          <w:i/>
          <w:szCs w:val="22"/>
        </w:rPr>
        <w:tab/>
      </w:r>
      <w:r w:rsidR="00860E9B" w:rsidRPr="00FF3A25">
        <w:rPr>
          <w:i/>
          <w:szCs w:val="22"/>
        </w:rPr>
        <w:t>genügend</w:t>
      </w:r>
      <w:r w:rsidRPr="00FF3A25">
        <w:rPr>
          <w:i/>
          <w:szCs w:val="22"/>
        </w:rPr>
        <w:tab/>
        <w:t>un</w:t>
      </w:r>
      <w:r w:rsidR="00860E9B" w:rsidRPr="00FF3A25">
        <w:rPr>
          <w:i/>
          <w:szCs w:val="22"/>
        </w:rPr>
        <w:t>genügen</w:t>
      </w:r>
      <w:r w:rsidR="00154877">
        <w:rPr>
          <w:i/>
          <w:szCs w:val="22"/>
        </w:rPr>
        <w:t>d</w:t>
      </w:r>
    </w:p>
    <w:p w:rsidR="000D5D71" w:rsidRDefault="000D5D71" w:rsidP="000D5D71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</w:p>
    <w:p w:rsidR="0062084A" w:rsidRPr="00B30C24" w:rsidRDefault="0062084A" w:rsidP="001B1744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0D5D7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FF3A25">
        <w:rPr>
          <w:rFonts w:cs="Arial"/>
          <w:bCs/>
          <w:szCs w:val="22"/>
        </w:rPr>
        <w:t>1.</w:t>
      </w:r>
      <w:r w:rsidR="005240EE" w:rsidRPr="00FF3A25">
        <w:rPr>
          <w:rFonts w:cs="Arial"/>
          <w:bCs/>
          <w:szCs w:val="22"/>
        </w:rPr>
        <w:t>4</w:t>
      </w:r>
      <w:r w:rsidRPr="00FF3A25">
        <w:rPr>
          <w:rFonts w:cs="Arial"/>
          <w:bCs/>
          <w:szCs w:val="22"/>
        </w:rPr>
        <w:tab/>
      </w:r>
      <w:r w:rsidR="00794C29" w:rsidRPr="00FF3A25">
        <w:rPr>
          <w:rFonts w:cs="Arial"/>
          <w:bCs/>
          <w:szCs w:val="22"/>
        </w:rPr>
        <w:t xml:space="preserve">Welche </w:t>
      </w:r>
      <w:r w:rsidR="009A2CE2">
        <w:rPr>
          <w:rFonts w:cs="Arial"/>
          <w:bCs/>
          <w:szCs w:val="22"/>
        </w:rPr>
        <w:t xml:space="preserve">allgemeine </w:t>
      </w:r>
      <w:r w:rsidR="00FB2503" w:rsidRPr="00FF3A25">
        <w:rPr>
          <w:rFonts w:cs="Arial"/>
          <w:b/>
          <w:bCs/>
          <w:i/>
          <w:szCs w:val="22"/>
        </w:rPr>
        <w:t>Gesamtnote</w:t>
      </w:r>
      <w:r w:rsidR="00FB2503" w:rsidRPr="00FF3A25">
        <w:rPr>
          <w:rFonts w:cs="Arial"/>
          <w:bCs/>
          <w:szCs w:val="22"/>
        </w:rPr>
        <w:t xml:space="preserve"> </w:t>
      </w:r>
      <w:r w:rsidR="00794C29" w:rsidRPr="00FF3A25">
        <w:rPr>
          <w:rFonts w:cs="Arial"/>
          <w:bCs/>
          <w:szCs w:val="22"/>
        </w:rPr>
        <w:t>1 bis 6 (1 schlechteste Note</w:t>
      </w:r>
      <w:r w:rsidR="00F94DA4">
        <w:rPr>
          <w:rFonts w:cs="Arial"/>
          <w:bCs/>
          <w:szCs w:val="22"/>
        </w:rPr>
        <w:t xml:space="preserve"> </w:t>
      </w:r>
      <w:r w:rsidR="00794C29" w:rsidRPr="00FF3A25">
        <w:rPr>
          <w:rFonts w:cs="Arial"/>
          <w:bCs/>
          <w:szCs w:val="22"/>
        </w:rPr>
        <w:t xml:space="preserve">/ 6 beste Note) würden Sie dem </w:t>
      </w:r>
      <w:r w:rsidR="004C1AA7" w:rsidRPr="00FF3A25">
        <w:rPr>
          <w:rFonts w:cs="Arial"/>
          <w:bCs/>
          <w:szCs w:val="22"/>
        </w:rPr>
        <w:t>K</w:t>
      </w:r>
      <w:r w:rsidR="00794C29" w:rsidRPr="00FF3A25">
        <w:rPr>
          <w:rFonts w:cs="Arial"/>
          <w:bCs/>
          <w:szCs w:val="22"/>
        </w:rPr>
        <w:t xml:space="preserve">anton </w:t>
      </w:r>
      <w:r w:rsidR="00FB2503" w:rsidRPr="00FF3A25">
        <w:rPr>
          <w:rFonts w:cs="Arial"/>
          <w:bCs/>
          <w:szCs w:val="22"/>
        </w:rPr>
        <w:t xml:space="preserve">für den </w:t>
      </w:r>
      <w:r w:rsidR="00FB2503" w:rsidRPr="00FF3A25">
        <w:rPr>
          <w:rFonts w:cs="Arial"/>
          <w:b/>
          <w:bCs/>
          <w:i/>
          <w:szCs w:val="22"/>
        </w:rPr>
        <w:t>Vollzug</w:t>
      </w:r>
      <w:r w:rsidR="00FB2503" w:rsidRPr="00577225">
        <w:rPr>
          <w:rFonts w:cs="Arial"/>
          <w:bCs/>
          <w:szCs w:val="22"/>
        </w:rPr>
        <w:t xml:space="preserve"> des FiLa </w:t>
      </w:r>
      <w:r w:rsidR="004C1AA7" w:rsidRPr="00FF3A25">
        <w:rPr>
          <w:rFonts w:cs="Arial"/>
          <w:bCs/>
          <w:szCs w:val="22"/>
        </w:rPr>
        <w:t>erteilen</w:t>
      </w:r>
      <w:r w:rsidR="00794C29" w:rsidRPr="00FF3A25">
        <w:rPr>
          <w:rFonts w:cs="Arial"/>
          <w:bCs/>
          <w:szCs w:val="22"/>
        </w:rPr>
        <w:t xml:space="preserve">? </w:t>
      </w:r>
    </w:p>
    <w:p w:rsidR="000D5D71" w:rsidRPr="00C5446C" w:rsidRDefault="000D5D71" w:rsidP="000D5D71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D5D71" w:rsidRPr="00FF3A25" w:rsidRDefault="000D5D71" w:rsidP="002170AA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F3A25">
        <w:rPr>
          <w:szCs w:val="22"/>
        </w:rPr>
        <w:tab/>
      </w:r>
      <w:r w:rsidR="004C1AA7" w:rsidRPr="00FF3A25">
        <w:rPr>
          <w:i/>
          <w:szCs w:val="22"/>
        </w:rPr>
        <w:t>1</w:t>
      </w:r>
      <w:r w:rsidR="004C1AA7" w:rsidRPr="00FF3A25">
        <w:rPr>
          <w:i/>
          <w:szCs w:val="22"/>
        </w:rPr>
        <w:tab/>
      </w:r>
      <w:r w:rsidR="002170AA" w:rsidRPr="00FF3A25">
        <w:rPr>
          <w:i/>
          <w:szCs w:val="22"/>
        </w:rPr>
        <w:t>1.5</w:t>
      </w:r>
      <w:r w:rsidR="002170AA" w:rsidRPr="00FF3A25">
        <w:rPr>
          <w:i/>
          <w:szCs w:val="22"/>
        </w:rPr>
        <w:tab/>
        <w:t>2</w:t>
      </w:r>
      <w:r w:rsidR="002170AA" w:rsidRPr="00FF3A25">
        <w:rPr>
          <w:i/>
          <w:szCs w:val="22"/>
        </w:rPr>
        <w:tab/>
        <w:t>2.5</w:t>
      </w:r>
      <w:r w:rsidR="002170AA" w:rsidRPr="00FF3A25">
        <w:rPr>
          <w:i/>
          <w:szCs w:val="22"/>
        </w:rPr>
        <w:tab/>
        <w:t>3</w:t>
      </w:r>
      <w:r w:rsidR="002170AA" w:rsidRPr="00FF3A25">
        <w:rPr>
          <w:i/>
          <w:szCs w:val="22"/>
        </w:rPr>
        <w:tab/>
      </w:r>
      <w:r w:rsidR="004C1AA7" w:rsidRPr="00FF3A25">
        <w:rPr>
          <w:i/>
          <w:szCs w:val="22"/>
        </w:rPr>
        <w:t>3.5</w:t>
      </w:r>
      <w:r w:rsidR="002170AA" w:rsidRPr="00FF3A25">
        <w:rPr>
          <w:i/>
          <w:szCs w:val="22"/>
        </w:rPr>
        <w:tab/>
        <w:t>4</w:t>
      </w:r>
      <w:r w:rsidR="002170AA" w:rsidRPr="00FF3A25">
        <w:rPr>
          <w:i/>
          <w:szCs w:val="22"/>
        </w:rPr>
        <w:tab/>
        <w:t>4.5</w:t>
      </w:r>
      <w:r w:rsidR="002170AA" w:rsidRPr="00FF3A25">
        <w:rPr>
          <w:i/>
          <w:szCs w:val="22"/>
        </w:rPr>
        <w:tab/>
        <w:t>5</w:t>
      </w:r>
      <w:r w:rsidR="002170AA" w:rsidRPr="00FF3A25">
        <w:rPr>
          <w:i/>
          <w:szCs w:val="22"/>
        </w:rPr>
        <w:tab/>
        <w:t>5.5</w:t>
      </w:r>
      <w:r w:rsidR="002170AA" w:rsidRPr="00FF3A25">
        <w:rPr>
          <w:i/>
          <w:szCs w:val="22"/>
        </w:rPr>
        <w:tab/>
      </w:r>
      <w:r w:rsidR="004C1AA7" w:rsidRPr="00FF3A25">
        <w:rPr>
          <w:i/>
          <w:szCs w:val="22"/>
        </w:rPr>
        <w:t>6</w:t>
      </w:r>
    </w:p>
    <w:p w:rsidR="000D5D71" w:rsidRPr="00FF3A25" w:rsidRDefault="004C1AA7" w:rsidP="002170AA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bookmarkStart w:id="8" w:name="Kontrollkästchen4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8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9" w:name="Kontrollkästchen5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9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Kontrollkästchen6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0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Kontrollkästchen7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1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Kontrollkästchen8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2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Kontrollkästchen9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3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Kontrollkästchen10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4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Kontrollkästchen11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5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Kontrollkästchen12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6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17" w:name="Kontrollkästchen13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7"/>
      <w:r w:rsidR="002170AA" w:rsidRPr="00FF3A25">
        <w:rPr>
          <w:szCs w:val="22"/>
        </w:rPr>
        <w:tab/>
      </w:r>
      <w:r w:rsidR="002170AA" w:rsidRPr="00FF3A25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Kontrollkästchen14"/>
      <w:r w:rsidR="002170AA"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="002170AA" w:rsidRPr="00FF3A25">
        <w:rPr>
          <w:szCs w:val="22"/>
        </w:rPr>
        <w:fldChar w:fldCharType="end"/>
      </w:r>
      <w:bookmarkEnd w:id="18"/>
    </w:p>
    <w:p w:rsidR="00C27632" w:rsidRPr="00C27632" w:rsidRDefault="00C27632" w:rsidP="00EC111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>
        <w:rPr>
          <w:sz w:val="8"/>
          <w:szCs w:val="8"/>
        </w:rPr>
        <w:br w:type="page"/>
      </w:r>
    </w:p>
    <w:p w:rsidR="00C27632" w:rsidRPr="00B30C24" w:rsidRDefault="00C27632" w:rsidP="00C27632">
      <w:pPr>
        <w:pBdr>
          <w:top w:val="single" w:sz="4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032A4D" w:rsidRPr="00FF3A25" w:rsidRDefault="00EC1118" w:rsidP="00EC111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Kontrollkästchen15"/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bookmarkEnd w:id="19"/>
      <w:r w:rsidRPr="00FF3A25">
        <w:rPr>
          <w:szCs w:val="22"/>
        </w:rPr>
        <w:tab/>
      </w:r>
      <w:r w:rsidRPr="00FF3A25">
        <w:rPr>
          <w:szCs w:val="22"/>
        </w:rPr>
        <w:tab/>
      </w:r>
      <w:r w:rsidR="00E661DA">
        <w:rPr>
          <w:szCs w:val="22"/>
        </w:rPr>
        <w:t>Ku</w:t>
      </w:r>
      <w:r w:rsidR="00247650">
        <w:rPr>
          <w:szCs w:val="22"/>
        </w:rPr>
        <w:t>r</w:t>
      </w:r>
      <w:r w:rsidR="00E661DA">
        <w:rPr>
          <w:szCs w:val="22"/>
        </w:rPr>
        <w:t>zbe</w:t>
      </w:r>
      <w:r w:rsidR="00032A4D" w:rsidRPr="00FF3A25">
        <w:rPr>
          <w:szCs w:val="22"/>
        </w:rPr>
        <w:t>merkungen</w:t>
      </w:r>
      <w:r w:rsidRPr="00FF3A25">
        <w:rPr>
          <w:szCs w:val="22"/>
        </w:rPr>
        <w:t xml:space="preserve"> zum Vollzug siehe am Schluss des Fragebogens</w:t>
      </w:r>
      <w:r w:rsidR="00D92ECF">
        <w:rPr>
          <w:szCs w:val="22"/>
        </w:rPr>
        <w:t xml:space="preserve"> </w:t>
      </w:r>
      <w:r w:rsidR="00D92ECF" w:rsidRPr="002627B6">
        <w:rPr>
          <w:i/>
          <w:sz w:val="20"/>
          <w:u w:val="single"/>
        </w:rPr>
        <w:t>(nur elektronisch)</w:t>
      </w:r>
    </w:p>
    <w:p w:rsidR="00EC1118" w:rsidRPr="00FF3A25" w:rsidRDefault="00EC1118" w:rsidP="00EC111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 w:rsidRPr="00FF3A25">
        <w:rPr>
          <w:szCs w:val="22"/>
        </w:rPr>
        <w:tab/>
        <w:t>Bemerkungen zum Vollzug siehe separate</w:t>
      </w:r>
      <w:r w:rsidR="00D92ECF">
        <w:rPr>
          <w:szCs w:val="22"/>
        </w:rPr>
        <w:t>s</w:t>
      </w:r>
      <w:r w:rsidRPr="00FF3A25">
        <w:rPr>
          <w:szCs w:val="22"/>
        </w:rPr>
        <w:t xml:space="preserve"> Schreiben</w:t>
      </w:r>
      <w:r w:rsidR="00D92ECF">
        <w:rPr>
          <w:szCs w:val="22"/>
        </w:rPr>
        <w:t xml:space="preserve"> </w:t>
      </w:r>
    </w:p>
    <w:p w:rsidR="00EC1118" w:rsidRDefault="00EC1118" w:rsidP="00AC3585">
      <w:pPr>
        <w:pBdr>
          <w:bottom w:val="single" w:sz="6" w:space="1" w:color="auto"/>
        </w:pBd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  <w:t>Keine Bemerkungen zum Vollzug</w:t>
      </w:r>
      <w:r w:rsidR="00D92ECF">
        <w:rPr>
          <w:szCs w:val="22"/>
        </w:rPr>
        <w:t xml:space="preserve"> </w:t>
      </w:r>
    </w:p>
    <w:p w:rsidR="00804692" w:rsidRPr="00FF3A25" w:rsidRDefault="00804692" w:rsidP="00AC3585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07194E" w:rsidRPr="0007194E" w:rsidRDefault="006A42B1" w:rsidP="0007194E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>
        <w:rPr>
          <w:szCs w:val="22"/>
        </w:rPr>
        <w:br w:type="page"/>
      </w:r>
      <w:r w:rsid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2</w:t>
      </w:r>
      <w:r w:rsidR="0007194E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. </w:t>
      </w:r>
      <w:r w:rsidR="00AF422A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Ziele des </w:t>
      </w:r>
      <w:r w:rsidR="0007194E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Finanz- und Lastenausgleich</w:t>
      </w:r>
      <w:r w:rsidR="00F037EB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s</w:t>
      </w:r>
    </w:p>
    <w:p w:rsidR="0007194E" w:rsidRPr="00C5446C" w:rsidRDefault="0007194E" w:rsidP="0007194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723C8B" w:rsidRPr="00B9346C" w:rsidRDefault="00723C8B" w:rsidP="0007194E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07194E" w:rsidRPr="00C5446C" w:rsidRDefault="00916A6E" w:rsidP="0007194E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C5446C">
        <w:rPr>
          <w:rFonts w:cs="Arial"/>
          <w:bCs/>
          <w:szCs w:val="22"/>
        </w:rPr>
        <w:t>2</w:t>
      </w:r>
      <w:r w:rsidR="0007194E" w:rsidRPr="00C5446C">
        <w:rPr>
          <w:rFonts w:cs="Arial"/>
          <w:bCs/>
          <w:szCs w:val="22"/>
        </w:rPr>
        <w:t>.</w:t>
      </w:r>
      <w:r w:rsidR="006A4F13">
        <w:rPr>
          <w:rFonts w:cs="Arial"/>
          <w:bCs/>
          <w:szCs w:val="22"/>
        </w:rPr>
        <w:t>1</w:t>
      </w:r>
      <w:r w:rsidR="0007194E" w:rsidRPr="00C5446C">
        <w:rPr>
          <w:rFonts w:cs="Arial"/>
          <w:bCs/>
          <w:szCs w:val="22"/>
        </w:rPr>
        <w:t>.</w:t>
      </w:r>
      <w:r w:rsidR="0007194E" w:rsidRPr="00C5446C">
        <w:rPr>
          <w:rFonts w:cs="Arial"/>
          <w:bCs/>
          <w:szCs w:val="22"/>
        </w:rPr>
        <w:tab/>
      </w:r>
      <w:r w:rsidR="000C69E2" w:rsidRPr="00C5446C">
        <w:rPr>
          <w:rFonts w:cs="Arial"/>
          <w:bCs/>
          <w:szCs w:val="22"/>
        </w:rPr>
        <w:t>Wurde während der Wirkungsperiode 20</w:t>
      </w:r>
      <w:r w:rsidR="006F6967">
        <w:rPr>
          <w:rFonts w:cs="Arial"/>
          <w:bCs/>
          <w:szCs w:val="22"/>
        </w:rPr>
        <w:t>12</w:t>
      </w:r>
      <w:r w:rsidR="000C69E2" w:rsidRPr="00C5446C">
        <w:rPr>
          <w:rFonts w:cs="Arial"/>
          <w:bCs/>
          <w:szCs w:val="22"/>
        </w:rPr>
        <w:t xml:space="preserve"> bis 201</w:t>
      </w:r>
      <w:r w:rsidR="00C740ED">
        <w:rPr>
          <w:rFonts w:cs="Arial"/>
          <w:bCs/>
          <w:szCs w:val="22"/>
        </w:rPr>
        <w:t>5</w:t>
      </w:r>
      <w:r w:rsidR="000C69E2" w:rsidRPr="00C5446C">
        <w:rPr>
          <w:rFonts w:cs="Arial"/>
          <w:bCs/>
          <w:szCs w:val="22"/>
        </w:rPr>
        <w:t xml:space="preserve"> die </w:t>
      </w:r>
      <w:r w:rsidR="000C69E2" w:rsidRPr="000F73A8">
        <w:rPr>
          <w:rFonts w:cs="Arial"/>
          <w:b/>
          <w:bCs/>
          <w:szCs w:val="22"/>
        </w:rPr>
        <w:t>finanzielle Selbständigkeit und Selbstverantwortung</w:t>
      </w:r>
      <w:r w:rsidR="000C69E2" w:rsidRPr="00C5446C">
        <w:rPr>
          <w:rFonts w:cs="Arial"/>
          <w:bCs/>
          <w:szCs w:val="22"/>
        </w:rPr>
        <w:t xml:space="preserve"> innerhalb Ihrer Gemeinde … </w:t>
      </w:r>
    </w:p>
    <w:p w:rsidR="0007194E" w:rsidRPr="0001415C" w:rsidRDefault="0007194E" w:rsidP="0007194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7194E" w:rsidRPr="00C5446C" w:rsidRDefault="0007194E" w:rsidP="0007194E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="000C69E2" w:rsidRPr="00C5446C">
        <w:rPr>
          <w:i/>
          <w:szCs w:val="22"/>
        </w:rPr>
        <w:t>gestärkt</w:t>
      </w:r>
      <w:r w:rsidRPr="00C5446C">
        <w:rPr>
          <w:i/>
          <w:szCs w:val="22"/>
        </w:rPr>
        <w:tab/>
      </w:r>
      <w:r w:rsidR="000C69E2" w:rsidRPr="00C5446C">
        <w:rPr>
          <w:i/>
          <w:szCs w:val="22"/>
        </w:rPr>
        <w:t>blieb unverändert</w:t>
      </w:r>
      <w:r w:rsidRPr="00C5446C">
        <w:rPr>
          <w:i/>
          <w:szCs w:val="22"/>
        </w:rPr>
        <w:tab/>
      </w:r>
      <w:r w:rsidR="000C69E2" w:rsidRPr="00C5446C">
        <w:rPr>
          <w:i/>
          <w:szCs w:val="22"/>
        </w:rPr>
        <w:t>geschwächt</w:t>
      </w:r>
    </w:p>
    <w:p w:rsidR="0007194E" w:rsidRPr="00C5446C" w:rsidRDefault="0007194E" w:rsidP="0007194E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AD491F" w:rsidRPr="00B9346C" w:rsidRDefault="00AD491F" w:rsidP="00AD491F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7194E" w:rsidRPr="00C5446C" w:rsidRDefault="000C69E2" w:rsidP="0007194E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C5446C">
        <w:rPr>
          <w:rFonts w:cs="Arial"/>
          <w:bCs/>
          <w:szCs w:val="22"/>
        </w:rPr>
        <w:t>2</w:t>
      </w:r>
      <w:r w:rsidR="00AD491F">
        <w:rPr>
          <w:rFonts w:cs="Arial"/>
          <w:bCs/>
          <w:szCs w:val="22"/>
        </w:rPr>
        <w:t>.2.</w:t>
      </w:r>
      <w:r w:rsidR="0007194E" w:rsidRPr="00C5446C">
        <w:rPr>
          <w:rFonts w:cs="Arial"/>
          <w:bCs/>
          <w:szCs w:val="22"/>
        </w:rPr>
        <w:tab/>
      </w:r>
      <w:r w:rsidRPr="00C5446C">
        <w:rPr>
          <w:rFonts w:cs="Arial"/>
          <w:bCs/>
          <w:szCs w:val="22"/>
        </w:rPr>
        <w:t xml:space="preserve">Sind Sie der Meinung, dass bei </w:t>
      </w:r>
      <w:r w:rsidRPr="000F73A8">
        <w:rPr>
          <w:rFonts w:cs="Arial"/>
          <w:b/>
          <w:bCs/>
          <w:szCs w:val="22"/>
        </w:rPr>
        <w:t>Ihrer Gemeinde</w:t>
      </w:r>
      <w:r w:rsidRPr="00C5446C">
        <w:rPr>
          <w:rFonts w:cs="Arial"/>
          <w:bCs/>
          <w:szCs w:val="22"/>
        </w:rPr>
        <w:t xml:space="preserve"> die </w:t>
      </w:r>
      <w:r w:rsidRPr="000F73A8">
        <w:rPr>
          <w:rFonts w:cs="Arial"/>
          <w:b/>
          <w:bCs/>
          <w:szCs w:val="22"/>
        </w:rPr>
        <w:t>minimale Ausstattung mit f</w:t>
      </w:r>
      <w:r w:rsidRPr="000F73A8">
        <w:rPr>
          <w:rFonts w:cs="Arial"/>
          <w:b/>
          <w:bCs/>
          <w:szCs w:val="22"/>
        </w:rPr>
        <w:t>i</w:t>
      </w:r>
      <w:r w:rsidRPr="000F73A8">
        <w:rPr>
          <w:rFonts w:cs="Arial"/>
          <w:b/>
          <w:bCs/>
          <w:szCs w:val="22"/>
        </w:rPr>
        <w:t>nanziellen Ressourcen</w:t>
      </w:r>
      <w:r w:rsidRPr="00C5446C">
        <w:rPr>
          <w:rFonts w:cs="Arial"/>
          <w:bCs/>
          <w:szCs w:val="22"/>
        </w:rPr>
        <w:t xml:space="preserve"> durch den FiLa gewährleistet ist? </w:t>
      </w:r>
    </w:p>
    <w:p w:rsidR="0007194E" w:rsidRPr="0001415C" w:rsidRDefault="0007194E" w:rsidP="0007194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7194E" w:rsidRPr="00C5446C" w:rsidRDefault="0007194E" w:rsidP="000C69E2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="000C69E2" w:rsidRPr="00C5446C">
        <w:rPr>
          <w:szCs w:val="22"/>
        </w:rPr>
        <w:tab/>
      </w:r>
      <w:r w:rsidR="000C69E2"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="000C69E2" w:rsidRPr="00C5446C">
        <w:rPr>
          <w:i/>
          <w:szCs w:val="22"/>
        </w:rPr>
        <w:tab/>
        <w:t>nein</w:t>
      </w:r>
    </w:p>
    <w:p w:rsidR="0007194E" w:rsidRPr="00C5446C" w:rsidRDefault="0007194E" w:rsidP="000C69E2">
      <w:pPr>
        <w:pBdr>
          <w:bottom w:val="single" w:sz="6" w:space="1" w:color="auto"/>
        </w:pBd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="000C69E2"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BA4E1C" w:rsidRPr="00B9346C" w:rsidRDefault="00BA4E1C" w:rsidP="00BA4E1C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BA4E1C" w:rsidRPr="00C5446C" w:rsidRDefault="00BA4E1C" w:rsidP="00BA4E1C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C5446C">
        <w:rPr>
          <w:rFonts w:cs="Arial"/>
          <w:bCs/>
          <w:szCs w:val="22"/>
        </w:rPr>
        <w:t>2.</w:t>
      </w:r>
      <w:r w:rsidR="005D7C5F" w:rsidRPr="00C5446C">
        <w:rPr>
          <w:rFonts w:cs="Arial"/>
          <w:bCs/>
          <w:szCs w:val="22"/>
        </w:rPr>
        <w:t>3</w:t>
      </w:r>
      <w:r w:rsidRPr="00C5446C">
        <w:rPr>
          <w:rFonts w:cs="Arial"/>
          <w:bCs/>
          <w:szCs w:val="22"/>
        </w:rPr>
        <w:tab/>
      </w:r>
      <w:r w:rsidR="002E7FCD" w:rsidRPr="002E7FCD">
        <w:rPr>
          <w:rFonts w:cs="Arial"/>
          <w:b/>
          <w:bCs/>
          <w:i/>
          <w:szCs w:val="22"/>
          <w:u w:val="single"/>
        </w:rPr>
        <w:t>A):</w:t>
      </w:r>
      <w:r w:rsidR="002E7FCD">
        <w:rPr>
          <w:rFonts w:cs="Arial"/>
          <w:bCs/>
          <w:szCs w:val="22"/>
        </w:rPr>
        <w:t xml:space="preserve"> </w:t>
      </w:r>
      <w:r w:rsidR="005D7C5F" w:rsidRPr="00C5446C">
        <w:rPr>
          <w:rFonts w:cs="Arial"/>
          <w:bCs/>
          <w:szCs w:val="22"/>
        </w:rPr>
        <w:t xml:space="preserve">Sind Sie der Meinung, dass </w:t>
      </w:r>
      <w:r w:rsidR="005D7C5F" w:rsidRPr="0082343E">
        <w:rPr>
          <w:rFonts w:cs="Arial"/>
          <w:b/>
          <w:bCs/>
          <w:szCs w:val="22"/>
        </w:rPr>
        <w:t>Ihre Gemeinde</w:t>
      </w:r>
      <w:r w:rsidR="005D7C5F" w:rsidRPr="00C5446C">
        <w:rPr>
          <w:rFonts w:cs="Arial"/>
          <w:bCs/>
          <w:szCs w:val="22"/>
        </w:rPr>
        <w:t xml:space="preserve"> einen </w:t>
      </w:r>
      <w:r w:rsidR="005D7C5F" w:rsidRPr="001516E6">
        <w:rPr>
          <w:rFonts w:cs="Arial"/>
          <w:b/>
          <w:bCs/>
          <w:szCs w:val="22"/>
        </w:rPr>
        <w:t>angemessenen Ausgleich übermässiger finanzieller Lasten im Bevölkerungslastenausgleich</w:t>
      </w:r>
      <w:r w:rsidR="005D7C5F" w:rsidRPr="00C5446C">
        <w:rPr>
          <w:rFonts w:cs="Arial"/>
          <w:bCs/>
          <w:szCs w:val="22"/>
        </w:rPr>
        <w:t xml:space="preserve"> erhält?</w:t>
      </w:r>
      <w:r w:rsidRPr="00C5446C">
        <w:rPr>
          <w:rFonts w:cs="Arial"/>
          <w:bCs/>
          <w:szCs w:val="22"/>
        </w:rPr>
        <w:t xml:space="preserve"> </w:t>
      </w:r>
    </w:p>
    <w:p w:rsidR="00BA4E1C" w:rsidRPr="0001415C" w:rsidRDefault="00BA4E1C" w:rsidP="00BA4E1C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BA4E1C" w:rsidRPr="00C5446C" w:rsidRDefault="00BA4E1C" w:rsidP="00BA4E1C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B9346C" w:rsidRDefault="00BA4E1C" w:rsidP="002E7FCD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6A4F13" w:rsidRPr="006A4F13" w:rsidRDefault="006A4F13" w:rsidP="002E7FCD">
      <w:pP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6A4F13" w:rsidRPr="00C5446C" w:rsidRDefault="006A4F13" w:rsidP="006A4F13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 w:rsidRPr="00C5446C">
        <w:rPr>
          <w:rFonts w:cs="Arial"/>
          <w:bCs/>
          <w:szCs w:val="22"/>
        </w:rPr>
        <w:tab/>
      </w:r>
      <w:r w:rsidR="002E7FCD" w:rsidRPr="002E7FCD">
        <w:rPr>
          <w:rFonts w:cs="Arial"/>
          <w:b/>
          <w:bCs/>
          <w:i/>
          <w:szCs w:val="22"/>
          <w:u w:val="single"/>
        </w:rPr>
        <w:t>B):</w:t>
      </w:r>
      <w:r w:rsidR="002E7FCD">
        <w:rPr>
          <w:rFonts w:cs="Arial"/>
          <w:bCs/>
          <w:szCs w:val="22"/>
        </w:rPr>
        <w:t xml:space="preserve"> </w:t>
      </w:r>
      <w:r w:rsidRPr="00C5446C">
        <w:rPr>
          <w:rFonts w:cs="Arial"/>
          <w:bCs/>
          <w:szCs w:val="22"/>
        </w:rPr>
        <w:t xml:space="preserve">Sind Sie der Meinung, dass </w:t>
      </w:r>
      <w:r w:rsidRPr="0082343E">
        <w:rPr>
          <w:rFonts w:cs="Arial"/>
          <w:b/>
          <w:bCs/>
          <w:szCs w:val="22"/>
        </w:rPr>
        <w:t>Ihre Gemeinde</w:t>
      </w:r>
      <w:r w:rsidRPr="00C5446C">
        <w:rPr>
          <w:rFonts w:cs="Arial"/>
          <w:bCs/>
          <w:szCs w:val="22"/>
        </w:rPr>
        <w:t xml:space="preserve"> einen </w:t>
      </w:r>
      <w:r w:rsidRPr="001516E6">
        <w:rPr>
          <w:rFonts w:cs="Arial"/>
          <w:b/>
          <w:bCs/>
          <w:szCs w:val="22"/>
        </w:rPr>
        <w:t>angemessenen Ausgleich übermässiger finanzieller Lasten im Landschaftslastenausgleich</w:t>
      </w:r>
      <w:r w:rsidRPr="00C5446C">
        <w:rPr>
          <w:rFonts w:cs="Arial"/>
          <w:bCs/>
          <w:szCs w:val="22"/>
        </w:rPr>
        <w:t xml:space="preserve"> erhält? </w:t>
      </w:r>
    </w:p>
    <w:p w:rsidR="006A4F13" w:rsidRPr="0001415C" w:rsidRDefault="006A4F13" w:rsidP="006A4F13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6A4F13" w:rsidRPr="00C5446C" w:rsidRDefault="006A4F13" w:rsidP="006A4F13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6A4F13" w:rsidRDefault="006A4F13" w:rsidP="006A4F13">
      <w:pPr>
        <w:pBdr>
          <w:bottom w:val="single" w:sz="6" w:space="1" w:color="auto"/>
        </w:pBd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6A4F13" w:rsidRPr="006A4F13" w:rsidRDefault="006A4F13" w:rsidP="0007194E">
      <w:pP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07194E" w:rsidRPr="00C5446C" w:rsidRDefault="006A4F13" w:rsidP="0007194E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</w:t>
      </w:r>
      <w:r w:rsidR="0007194E" w:rsidRPr="00C5446C">
        <w:rPr>
          <w:rFonts w:cs="Arial"/>
          <w:bCs/>
          <w:szCs w:val="22"/>
        </w:rPr>
        <w:t>.4</w:t>
      </w:r>
      <w:r w:rsidR="0007194E" w:rsidRPr="00C5446C">
        <w:rPr>
          <w:rFonts w:cs="Arial"/>
          <w:bCs/>
          <w:szCs w:val="22"/>
        </w:rPr>
        <w:tab/>
        <w:t xml:space="preserve">Welche </w:t>
      </w:r>
      <w:r w:rsidR="00E4377E">
        <w:rPr>
          <w:rFonts w:cs="Arial"/>
          <w:bCs/>
          <w:szCs w:val="22"/>
        </w:rPr>
        <w:t xml:space="preserve">allgemeine </w:t>
      </w:r>
      <w:r w:rsidR="0007194E" w:rsidRPr="00C5446C">
        <w:rPr>
          <w:rFonts w:cs="Arial"/>
          <w:b/>
          <w:bCs/>
          <w:i/>
          <w:szCs w:val="22"/>
        </w:rPr>
        <w:t>Gesamtnote</w:t>
      </w:r>
      <w:r w:rsidR="0007194E" w:rsidRPr="00C5446C">
        <w:rPr>
          <w:rFonts w:cs="Arial"/>
          <w:bCs/>
          <w:szCs w:val="22"/>
        </w:rPr>
        <w:t xml:space="preserve"> 1 bis 6 (1 schlechteste Note</w:t>
      </w:r>
      <w:r w:rsidR="00E04EE1">
        <w:rPr>
          <w:rFonts w:cs="Arial"/>
          <w:bCs/>
          <w:szCs w:val="22"/>
        </w:rPr>
        <w:t xml:space="preserve"> </w:t>
      </w:r>
      <w:r w:rsidR="0007194E" w:rsidRPr="00C5446C">
        <w:rPr>
          <w:rFonts w:cs="Arial"/>
          <w:bCs/>
          <w:szCs w:val="22"/>
        </w:rPr>
        <w:t xml:space="preserve">/ 6 beste Note) würden Sie </w:t>
      </w:r>
      <w:r w:rsidR="0074304F">
        <w:rPr>
          <w:rFonts w:cs="Arial"/>
          <w:bCs/>
          <w:szCs w:val="22"/>
        </w:rPr>
        <w:t xml:space="preserve">für die </w:t>
      </w:r>
      <w:r w:rsidR="005C0F22">
        <w:rPr>
          <w:rFonts w:cs="Arial"/>
          <w:bCs/>
          <w:szCs w:val="22"/>
        </w:rPr>
        <w:t>Ziele</w:t>
      </w:r>
      <w:r w:rsidR="0074304F">
        <w:rPr>
          <w:rFonts w:cs="Arial"/>
          <w:bCs/>
          <w:szCs w:val="22"/>
        </w:rPr>
        <w:t xml:space="preserve">rfüllung </w:t>
      </w:r>
      <w:r w:rsidR="00E4377E">
        <w:rPr>
          <w:rFonts w:cs="Arial"/>
          <w:bCs/>
          <w:szCs w:val="22"/>
        </w:rPr>
        <w:t xml:space="preserve">des FiLa </w:t>
      </w:r>
      <w:r w:rsidR="0074304F">
        <w:rPr>
          <w:rFonts w:cs="Arial"/>
          <w:bCs/>
          <w:szCs w:val="22"/>
        </w:rPr>
        <w:t>in der Wirkungsperiode 20</w:t>
      </w:r>
      <w:r w:rsidR="006F6967">
        <w:rPr>
          <w:rFonts w:cs="Arial"/>
          <w:bCs/>
          <w:szCs w:val="22"/>
        </w:rPr>
        <w:t>12</w:t>
      </w:r>
      <w:r w:rsidR="0074304F">
        <w:rPr>
          <w:rFonts w:cs="Arial"/>
          <w:bCs/>
          <w:szCs w:val="22"/>
        </w:rPr>
        <w:t xml:space="preserve"> </w:t>
      </w:r>
      <w:r w:rsidR="005C0F22">
        <w:rPr>
          <w:rFonts w:cs="Arial"/>
          <w:bCs/>
          <w:szCs w:val="22"/>
        </w:rPr>
        <w:t>bis</w:t>
      </w:r>
      <w:r w:rsidR="0074304F">
        <w:rPr>
          <w:rFonts w:cs="Arial"/>
          <w:bCs/>
          <w:szCs w:val="22"/>
        </w:rPr>
        <w:t xml:space="preserve"> 201</w:t>
      </w:r>
      <w:r w:rsidR="006F6967">
        <w:rPr>
          <w:rFonts w:cs="Arial"/>
          <w:bCs/>
          <w:szCs w:val="22"/>
        </w:rPr>
        <w:t>5</w:t>
      </w:r>
      <w:r w:rsidR="0074304F">
        <w:rPr>
          <w:rFonts w:cs="Arial"/>
          <w:bCs/>
          <w:szCs w:val="22"/>
        </w:rPr>
        <w:t xml:space="preserve"> </w:t>
      </w:r>
      <w:r w:rsidR="0007194E" w:rsidRPr="00C5446C">
        <w:rPr>
          <w:rFonts w:cs="Arial"/>
          <w:bCs/>
          <w:szCs w:val="22"/>
        </w:rPr>
        <w:t xml:space="preserve">erteilen? </w:t>
      </w:r>
    </w:p>
    <w:p w:rsidR="0007194E" w:rsidRPr="00A259EF" w:rsidRDefault="0007194E" w:rsidP="0007194E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7194E" w:rsidRPr="00C5446C" w:rsidRDefault="0007194E" w:rsidP="0007194E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i/>
          <w:szCs w:val="22"/>
        </w:rPr>
        <w:t>1</w:t>
      </w:r>
      <w:r w:rsidRPr="00C5446C">
        <w:rPr>
          <w:i/>
          <w:szCs w:val="22"/>
        </w:rPr>
        <w:tab/>
        <w:t>1.5</w:t>
      </w:r>
      <w:r w:rsidRPr="00C5446C">
        <w:rPr>
          <w:i/>
          <w:szCs w:val="22"/>
        </w:rPr>
        <w:tab/>
        <w:t>2</w:t>
      </w:r>
      <w:r w:rsidRPr="00C5446C">
        <w:rPr>
          <w:i/>
          <w:szCs w:val="22"/>
        </w:rPr>
        <w:tab/>
        <w:t>2.5</w:t>
      </w:r>
      <w:r w:rsidRPr="00C5446C">
        <w:rPr>
          <w:i/>
          <w:szCs w:val="22"/>
        </w:rPr>
        <w:tab/>
        <w:t>3</w:t>
      </w:r>
      <w:r w:rsidRPr="00C5446C">
        <w:rPr>
          <w:i/>
          <w:szCs w:val="22"/>
        </w:rPr>
        <w:tab/>
        <w:t>3.5</w:t>
      </w:r>
      <w:r w:rsidRPr="00C5446C">
        <w:rPr>
          <w:i/>
          <w:szCs w:val="22"/>
        </w:rPr>
        <w:tab/>
        <w:t>4</w:t>
      </w:r>
      <w:r w:rsidRPr="00C5446C">
        <w:rPr>
          <w:i/>
          <w:szCs w:val="22"/>
        </w:rPr>
        <w:tab/>
        <w:t>4.5</w:t>
      </w:r>
      <w:r w:rsidRPr="00C5446C">
        <w:rPr>
          <w:i/>
          <w:szCs w:val="22"/>
        </w:rPr>
        <w:tab/>
        <w:t>5</w:t>
      </w:r>
      <w:r w:rsidRPr="00C5446C">
        <w:rPr>
          <w:i/>
          <w:szCs w:val="22"/>
        </w:rPr>
        <w:tab/>
        <w:t>5.5</w:t>
      </w:r>
      <w:r w:rsidRPr="00C5446C">
        <w:rPr>
          <w:i/>
          <w:szCs w:val="22"/>
        </w:rPr>
        <w:tab/>
        <w:t>6</w:t>
      </w:r>
    </w:p>
    <w:p w:rsidR="0007194E" w:rsidRPr="00C5446C" w:rsidRDefault="0007194E" w:rsidP="0007194E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07194E" w:rsidRPr="00F570D4" w:rsidRDefault="0007194E" w:rsidP="0007194E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07194E" w:rsidRPr="00C5446C" w:rsidRDefault="0007194E" w:rsidP="006E4F8F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="00E661DA">
        <w:rPr>
          <w:szCs w:val="22"/>
        </w:rPr>
        <w:t>Kurzb</w:t>
      </w:r>
      <w:r w:rsidRPr="00C5446C">
        <w:rPr>
          <w:szCs w:val="22"/>
        </w:rPr>
        <w:t>emerkungen zu</w:t>
      </w:r>
      <w:r w:rsidR="0074304F">
        <w:rPr>
          <w:szCs w:val="22"/>
        </w:rPr>
        <w:t xml:space="preserve"> den Zielen </w:t>
      </w:r>
      <w:r w:rsidRPr="00C5446C">
        <w:rPr>
          <w:szCs w:val="22"/>
        </w:rPr>
        <w:t>siehe am Schluss des Fragebogens</w:t>
      </w:r>
      <w:r w:rsidR="0074304F">
        <w:rPr>
          <w:szCs w:val="22"/>
        </w:rPr>
        <w:t xml:space="preserve"> </w:t>
      </w:r>
      <w:r w:rsidR="006E4F8F" w:rsidRPr="002627B6">
        <w:rPr>
          <w:i/>
          <w:sz w:val="20"/>
          <w:u w:val="single"/>
        </w:rPr>
        <w:t>(nur elektronisch)</w:t>
      </w:r>
    </w:p>
    <w:p w:rsidR="0007194E" w:rsidRPr="00C5446C" w:rsidRDefault="0007194E" w:rsidP="0007194E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  <w:t>Bemerkungen zu</w:t>
      </w:r>
      <w:r w:rsidR="0074304F">
        <w:rPr>
          <w:szCs w:val="22"/>
        </w:rPr>
        <w:t xml:space="preserve"> </w:t>
      </w:r>
      <w:r w:rsidR="00E23E78">
        <w:rPr>
          <w:szCs w:val="22"/>
        </w:rPr>
        <w:t>de</w:t>
      </w:r>
      <w:r w:rsidR="006E4F8F">
        <w:rPr>
          <w:szCs w:val="22"/>
        </w:rPr>
        <w:t xml:space="preserve">n Zielen </w:t>
      </w:r>
      <w:r w:rsidRPr="00C5446C">
        <w:rPr>
          <w:szCs w:val="22"/>
        </w:rPr>
        <w:t>siehe separate</w:t>
      </w:r>
      <w:r w:rsidR="006E4F8F">
        <w:rPr>
          <w:szCs w:val="22"/>
        </w:rPr>
        <w:t>s</w:t>
      </w:r>
      <w:r w:rsidRPr="00C5446C">
        <w:rPr>
          <w:szCs w:val="22"/>
        </w:rPr>
        <w:t xml:space="preserve"> Schreiben</w:t>
      </w:r>
      <w:r w:rsidR="0074304F">
        <w:rPr>
          <w:szCs w:val="22"/>
        </w:rPr>
        <w:t xml:space="preserve"> </w:t>
      </w:r>
    </w:p>
    <w:p w:rsidR="0007194E" w:rsidRDefault="0007194E" w:rsidP="0007194E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  <w:t>Keine Bemerkungen zu</w:t>
      </w:r>
      <w:r w:rsidR="0074304F">
        <w:rPr>
          <w:szCs w:val="22"/>
        </w:rPr>
        <w:t xml:space="preserve"> den Zielen </w:t>
      </w:r>
    </w:p>
    <w:p w:rsidR="00F570D4" w:rsidRPr="00F570D4" w:rsidRDefault="00F570D4" w:rsidP="00F570D4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F570D4" w:rsidRDefault="00F570D4" w:rsidP="0007194E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0A3EA7" w:rsidRPr="0007194E" w:rsidRDefault="0007194E" w:rsidP="000A3EA7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 w:rsidRPr="00C5446C">
        <w:rPr>
          <w:szCs w:val="22"/>
        </w:rPr>
        <w:br w:type="page"/>
      </w:r>
      <w:r w:rsidR="000A3E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3</w:t>
      </w:r>
      <w:r w:rsidR="000A3EA7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. </w:t>
      </w:r>
      <w:r w:rsidR="000A3EA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Wirkung</w:t>
      </w:r>
      <w:r w:rsidR="00EE3A10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en des Finanz-und Lastenausgleichs</w:t>
      </w:r>
    </w:p>
    <w:p w:rsidR="000A3EA7" w:rsidRPr="00C5446C" w:rsidRDefault="000A3EA7" w:rsidP="000A3EA7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A3EA7" w:rsidRPr="00E41E28" w:rsidRDefault="000A3EA7" w:rsidP="000A3EA7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0A3EA7" w:rsidRDefault="000A3EA7" w:rsidP="000A3EA7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3</w:t>
      </w:r>
      <w:r w:rsidRPr="00C5446C">
        <w:rPr>
          <w:rFonts w:cs="Arial"/>
          <w:bCs/>
          <w:szCs w:val="22"/>
        </w:rPr>
        <w:t>.1</w:t>
      </w:r>
      <w:r w:rsidRPr="00C5446C">
        <w:rPr>
          <w:rFonts w:cs="Arial"/>
          <w:bCs/>
          <w:szCs w:val="22"/>
        </w:rPr>
        <w:tab/>
      </w:r>
      <w:r w:rsidRPr="0067192E">
        <w:rPr>
          <w:rFonts w:cs="Arial"/>
          <w:bCs/>
          <w:i/>
          <w:szCs w:val="22"/>
        </w:rPr>
        <w:t xml:space="preserve">Der FiLa </w:t>
      </w:r>
      <w:r w:rsidR="0067192E">
        <w:rPr>
          <w:rFonts w:cs="Arial"/>
          <w:bCs/>
          <w:i/>
          <w:szCs w:val="22"/>
        </w:rPr>
        <w:t>hat zum Ziel</w:t>
      </w:r>
      <w:r w:rsidRPr="0067192E">
        <w:rPr>
          <w:rFonts w:cs="Arial"/>
          <w:bCs/>
          <w:i/>
          <w:szCs w:val="22"/>
        </w:rPr>
        <w:t xml:space="preserve"> die </w:t>
      </w:r>
      <w:r w:rsidRPr="00D91A98">
        <w:rPr>
          <w:rFonts w:cs="Arial"/>
          <w:b/>
          <w:bCs/>
          <w:i/>
          <w:szCs w:val="22"/>
        </w:rPr>
        <w:t>Aufgabenteilung</w:t>
      </w:r>
      <w:r w:rsidRPr="0067192E">
        <w:rPr>
          <w:rFonts w:cs="Arial"/>
          <w:bCs/>
          <w:i/>
          <w:szCs w:val="22"/>
        </w:rPr>
        <w:t xml:space="preserve"> zwischen dem Kanton und den G</w:t>
      </w:r>
      <w:r w:rsidR="0067192E">
        <w:rPr>
          <w:rFonts w:cs="Arial"/>
          <w:bCs/>
          <w:i/>
          <w:szCs w:val="22"/>
        </w:rPr>
        <w:t>e</w:t>
      </w:r>
      <w:r w:rsidRPr="0067192E">
        <w:rPr>
          <w:rFonts w:cs="Arial"/>
          <w:bCs/>
          <w:i/>
          <w:szCs w:val="22"/>
        </w:rPr>
        <w:t>mei</w:t>
      </w:r>
      <w:r w:rsidR="0067192E">
        <w:rPr>
          <w:rFonts w:cs="Arial"/>
          <w:bCs/>
          <w:i/>
          <w:szCs w:val="22"/>
        </w:rPr>
        <w:t>n</w:t>
      </w:r>
      <w:r w:rsidRPr="0067192E">
        <w:rPr>
          <w:rFonts w:cs="Arial"/>
          <w:bCs/>
          <w:i/>
          <w:szCs w:val="22"/>
        </w:rPr>
        <w:t>de</w:t>
      </w:r>
      <w:r w:rsidR="0067192E">
        <w:rPr>
          <w:rFonts w:cs="Arial"/>
          <w:bCs/>
          <w:i/>
          <w:szCs w:val="22"/>
        </w:rPr>
        <w:t>n</w:t>
      </w:r>
      <w:r w:rsidRPr="0067192E">
        <w:rPr>
          <w:rFonts w:cs="Arial"/>
          <w:bCs/>
          <w:i/>
          <w:szCs w:val="22"/>
        </w:rPr>
        <w:t xml:space="preserve"> </w:t>
      </w:r>
      <w:r w:rsidR="0067192E">
        <w:rPr>
          <w:rFonts w:cs="Arial"/>
          <w:bCs/>
          <w:i/>
          <w:szCs w:val="22"/>
        </w:rPr>
        <w:t xml:space="preserve">zu </w:t>
      </w:r>
      <w:r w:rsidRPr="00D91A98">
        <w:rPr>
          <w:rFonts w:cs="Arial"/>
          <w:b/>
          <w:bCs/>
          <w:i/>
          <w:szCs w:val="22"/>
        </w:rPr>
        <w:t>optimieren</w:t>
      </w:r>
      <w:r w:rsidRPr="0067192E">
        <w:rPr>
          <w:rFonts w:cs="Arial"/>
          <w:bCs/>
          <w:i/>
          <w:szCs w:val="22"/>
        </w:rPr>
        <w:t>.</w:t>
      </w:r>
    </w:p>
    <w:p w:rsidR="00740064" w:rsidRPr="00740064" w:rsidRDefault="00740064" w:rsidP="000A3EA7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0A3EA7" w:rsidRPr="00C5446C" w:rsidRDefault="000A3EA7" w:rsidP="000A3EA7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Ist Ihrer Meinung nach mit </w:t>
      </w:r>
      <w:r w:rsidR="0067192E">
        <w:rPr>
          <w:rFonts w:cs="Arial"/>
          <w:bCs/>
          <w:szCs w:val="22"/>
        </w:rPr>
        <w:t>E</w:t>
      </w:r>
      <w:r>
        <w:rPr>
          <w:rFonts w:cs="Arial"/>
          <w:bCs/>
          <w:szCs w:val="22"/>
        </w:rPr>
        <w:t xml:space="preserve">inführung des FiLa per 01. Januar 2008 die </w:t>
      </w:r>
      <w:r w:rsidRPr="00D91A98">
        <w:rPr>
          <w:rFonts w:cs="Arial"/>
          <w:bCs/>
          <w:szCs w:val="22"/>
        </w:rPr>
        <w:t>Aufgabente</w:t>
      </w:r>
      <w:r w:rsidRPr="00D91A98">
        <w:rPr>
          <w:rFonts w:cs="Arial"/>
          <w:bCs/>
          <w:szCs w:val="22"/>
        </w:rPr>
        <w:t>i</w:t>
      </w:r>
      <w:r w:rsidRPr="00D91A98">
        <w:rPr>
          <w:rFonts w:cs="Arial"/>
          <w:bCs/>
          <w:szCs w:val="22"/>
        </w:rPr>
        <w:t>lung</w:t>
      </w:r>
      <w:r>
        <w:rPr>
          <w:rFonts w:cs="Arial"/>
          <w:bCs/>
          <w:szCs w:val="22"/>
        </w:rPr>
        <w:t xml:space="preserve"> zwischen dem Kanton und ihrer Gemeinde  …</w:t>
      </w:r>
    </w:p>
    <w:p w:rsidR="000A3EA7" w:rsidRPr="0001415C" w:rsidRDefault="000A3EA7" w:rsidP="000A3EA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A3EA7" w:rsidRPr="00C5446C" w:rsidRDefault="000A3EA7" w:rsidP="000A3EA7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="0067192E">
        <w:rPr>
          <w:i/>
          <w:szCs w:val="22"/>
        </w:rPr>
        <w:t>besser geregelt</w:t>
      </w:r>
      <w:r>
        <w:rPr>
          <w:i/>
          <w:szCs w:val="22"/>
        </w:rPr>
        <w:t xml:space="preserve"> (optimiert)</w:t>
      </w:r>
      <w:r w:rsidRPr="00C5446C">
        <w:rPr>
          <w:i/>
          <w:szCs w:val="22"/>
        </w:rPr>
        <w:tab/>
      </w:r>
      <w:r w:rsidR="0067192E">
        <w:rPr>
          <w:i/>
          <w:szCs w:val="22"/>
        </w:rPr>
        <w:t>unverändert</w:t>
      </w:r>
      <w:r w:rsidRPr="00C5446C">
        <w:rPr>
          <w:i/>
          <w:szCs w:val="22"/>
        </w:rPr>
        <w:tab/>
      </w:r>
      <w:r w:rsidR="0067192E">
        <w:rPr>
          <w:i/>
          <w:szCs w:val="22"/>
        </w:rPr>
        <w:t>hat sich verschlechtert</w:t>
      </w:r>
    </w:p>
    <w:p w:rsidR="000A3EA7" w:rsidRPr="00C5446C" w:rsidRDefault="000A3EA7" w:rsidP="000A3EA7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0A3EA7" w:rsidRPr="00E41E28" w:rsidRDefault="000A3EA7" w:rsidP="000A3EA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AB2365" w:rsidRDefault="00BF44DD" w:rsidP="000A3EA7">
      <w:pPr>
        <w:spacing w:line="360" w:lineRule="auto"/>
        <w:ind w:left="709" w:right="-57" w:hanging="709"/>
        <w:jc w:val="both"/>
        <w:rPr>
          <w:rFonts w:cs="Arial"/>
          <w:bCs/>
          <w:i/>
          <w:szCs w:val="22"/>
        </w:rPr>
      </w:pPr>
      <w:r>
        <w:rPr>
          <w:rFonts w:cs="Arial"/>
          <w:bCs/>
          <w:szCs w:val="22"/>
        </w:rPr>
        <w:t>3</w:t>
      </w:r>
      <w:r w:rsidR="000A3EA7" w:rsidRPr="00C5446C">
        <w:rPr>
          <w:rFonts w:cs="Arial"/>
          <w:bCs/>
          <w:szCs w:val="22"/>
        </w:rPr>
        <w:t>.2</w:t>
      </w:r>
      <w:r w:rsidR="000A3EA7" w:rsidRPr="00C5446C">
        <w:rPr>
          <w:rFonts w:cs="Arial"/>
          <w:bCs/>
          <w:szCs w:val="22"/>
        </w:rPr>
        <w:tab/>
      </w:r>
      <w:r w:rsidR="00AB2365" w:rsidRPr="00385EA0">
        <w:rPr>
          <w:rFonts w:cs="Arial"/>
          <w:bCs/>
          <w:i/>
          <w:szCs w:val="22"/>
        </w:rPr>
        <w:t xml:space="preserve">Durch die Aufgabenentflechtung sollte die gewünschte </w:t>
      </w:r>
      <w:r w:rsidR="00AB2365" w:rsidRPr="00490304">
        <w:rPr>
          <w:rFonts w:cs="Arial"/>
          <w:b/>
          <w:bCs/>
          <w:i/>
          <w:szCs w:val="22"/>
        </w:rPr>
        <w:t>Umwandlung</w:t>
      </w:r>
      <w:r w:rsidR="00AB2365" w:rsidRPr="00385EA0">
        <w:rPr>
          <w:rFonts w:cs="Arial"/>
          <w:bCs/>
          <w:i/>
          <w:szCs w:val="22"/>
        </w:rPr>
        <w:t xml:space="preserve"> von zweckg</w:t>
      </w:r>
      <w:r w:rsidR="00AB2365" w:rsidRPr="00385EA0">
        <w:rPr>
          <w:rFonts w:cs="Arial"/>
          <w:bCs/>
          <w:i/>
          <w:szCs w:val="22"/>
        </w:rPr>
        <w:t>e</w:t>
      </w:r>
      <w:r w:rsidR="00AB2365" w:rsidRPr="00385EA0">
        <w:rPr>
          <w:rFonts w:cs="Arial"/>
          <w:bCs/>
          <w:i/>
          <w:szCs w:val="22"/>
        </w:rPr>
        <w:t xml:space="preserve">bundenen bzw. ausgabenabhängigen </w:t>
      </w:r>
      <w:r w:rsidR="00AB2365" w:rsidRPr="00490304">
        <w:rPr>
          <w:rFonts w:cs="Arial"/>
          <w:b/>
          <w:bCs/>
          <w:i/>
          <w:szCs w:val="22"/>
        </w:rPr>
        <w:t>in nicht zweckgebundene Mittel</w:t>
      </w:r>
      <w:r w:rsidR="00AB2365" w:rsidRPr="00385EA0">
        <w:rPr>
          <w:rFonts w:cs="Arial"/>
          <w:bCs/>
          <w:i/>
          <w:szCs w:val="22"/>
        </w:rPr>
        <w:t xml:space="preserve"> erreicht we</w:t>
      </w:r>
      <w:r w:rsidR="00AB2365" w:rsidRPr="00385EA0">
        <w:rPr>
          <w:rFonts w:cs="Arial"/>
          <w:bCs/>
          <w:i/>
          <w:szCs w:val="22"/>
        </w:rPr>
        <w:t>r</w:t>
      </w:r>
      <w:r w:rsidR="00AB2365" w:rsidRPr="00385EA0">
        <w:rPr>
          <w:rFonts w:cs="Arial"/>
          <w:bCs/>
          <w:i/>
          <w:szCs w:val="22"/>
        </w:rPr>
        <w:t>den</w:t>
      </w:r>
      <w:r w:rsidR="00AB2365">
        <w:rPr>
          <w:rFonts w:cs="Arial"/>
          <w:bCs/>
          <w:i/>
          <w:szCs w:val="22"/>
        </w:rPr>
        <w:t xml:space="preserve"> und somit auch die </w:t>
      </w:r>
      <w:r w:rsidR="00AB2365" w:rsidRPr="00EB00B0">
        <w:rPr>
          <w:rFonts w:cs="Arial"/>
          <w:b/>
          <w:bCs/>
          <w:i/>
          <w:szCs w:val="22"/>
        </w:rPr>
        <w:t xml:space="preserve">Handlungsspielräume </w:t>
      </w:r>
      <w:r w:rsidR="00AB2365" w:rsidRPr="00490304">
        <w:rPr>
          <w:rFonts w:cs="Arial"/>
          <w:bCs/>
          <w:i/>
          <w:szCs w:val="22"/>
        </w:rPr>
        <w:t>der Gemeinden</w:t>
      </w:r>
      <w:r w:rsidR="00AB2365">
        <w:rPr>
          <w:rFonts w:cs="Arial"/>
          <w:bCs/>
          <w:i/>
          <w:szCs w:val="22"/>
        </w:rPr>
        <w:t xml:space="preserve"> </w:t>
      </w:r>
      <w:r w:rsidR="00AB2365" w:rsidRPr="00490304">
        <w:rPr>
          <w:rFonts w:cs="Arial"/>
          <w:b/>
          <w:bCs/>
          <w:i/>
          <w:szCs w:val="22"/>
        </w:rPr>
        <w:t>vergrössern</w:t>
      </w:r>
      <w:r w:rsidR="00AB2365">
        <w:rPr>
          <w:rFonts w:cs="Arial"/>
          <w:bCs/>
          <w:i/>
          <w:szCs w:val="22"/>
        </w:rPr>
        <w:t>.</w:t>
      </w:r>
    </w:p>
    <w:p w:rsidR="00740064" w:rsidRPr="00740064" w:rsidRDefault="00740064" w:rsidP="000A3EA7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0A3EA7" w:rsidRPr="00AB2365" w:rsidRDefault="003D5D6F" w:rsidP="00385EA0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3D5D6F">
        <w:rPr>
          <w:rFonts w:cs="Arial"/>
          <w:b/>
          <w:bCs/>
          <w:i/>
          <w:szCs w:val="22"/>
          <w:u w:val="single"/>
        </w:rPr>
        <w:t>A):</w:t>
      </w:r>
      <w:r>
        <w:rPr>
          <w:rFonts w:cs="Arial"/>
          <w:bCs/>
          <w:szCs w:val="22"/>
        </w:rPr>
        <w:t xml:space="preserve"> </w:t>
      </w:r>
      <w:r w:rsidR="00385EA0" w:rsidRPr="00AB2365">
        <w:rPr>
          <w:rFonts w:cs="Arial"/>
          <w:bCs/>
          <w:szCs w:val="22"/>
        </w:rPr>
        <w:t xml:space="preserve">Wurde Ihrer Meinung nach </w:t>
      </w:r>
      <w:r w:rsidR="00AB2365" w:rsidRPr="00AB2365">
        <w:rPr>
          <w:rFonts w:cs="Arial"/>
          <w:bCs/>
          <w:szCs w:val="22"/>
        </w:rPr>
        <w:t xml:space="preserve">die gewünschte Umwandlung von zweckgebundenen bzw. ausgabenabhängigen in nicht zweckgebundene Mittel </w:t>
      </w:r>
      <w:r w:rsidR="00385EA0" w:rsidRPr="00AB2365">
        <w:rPr>
          <w:rFonts w:cs="Arial"/>
          <w:bCs/>
          <w:szCs w:val="22"/>
        </w:rPr>
        <w:t>in Ihrer Gemeinde e</w:t>
      </w:r>
      <w:r w:rsidR="00385EA0" w:rsidRPr="00AB2365">
        <w:rPr>
          <w:rFonts w:cs="Arial"/>
          <w:bCs/>
          <w:szCs w:val="22"/>
        </w:rPr>
        <w:t>r</w:t>
      </w:r>
      <w:r w:rsidR="00385EA0" w:rsidRPr="00AB2365">
        <w:rPr>
          <w:rFonts w:cs="Arial"/>
          <w:bCs/>
          <w:szCs w:val="22"/>
        </w:rPr>
        <w:t xml:space="preserve">reicht? </w:t>
      </w:r>
    </w:p>
    <w:p w:rsidR="000A3EA7" w:rsidRPr="0001415C" w:rsidRDefault="000A3EA7" w:rsidP="000A3EA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A3EA7" w:rsidRPr="00C5446C" w:rsidRDefault="000A3EA7" w:rsidP="000A3EA7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="00385EA0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="00385EA0">
        <w:rPr>
          <w:i/>
          <w:szCs w:val="22"/>
        </w:rPr>
        <w:t>keine Veränderung</w:t>
      </w:r>
      <w:r w:rsidR="009E036E">
        <w:rPr>
          <w:i/>
          <w:szCs w:val="22"/>
        </w:rPr>
        <w:t xml:space="preserve"> feststellbar</w:t>
      </w:r>
      <w:r w:rsidRPr="00C5446C">
        <w:rPr>
          <w:i/>
          <w:szCs w:val="22"/>
        </w:rPr>
        <w:tab/>
      </w:r>
      <w:r w:rsidR="00385EA0">
        <w:rPr>
          <w:i/>
          <w:szCs w:val="22"/>
        </w:rPr>
        <w:t>nein</w:t>
      </w:r>
    </w:p>
    <w:p w:rsidR="000A3EA7" w:rsidRPr="00C5446C" w:rsidRDefault="000A3EA7" w:rsidP="003D5D6F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740064" w:rsidRPr="00740064" w:rsidRDefault="00740064" w:rsidP="003D5D6F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0A3EA7" w:rsidRPr="00C5446C" w:rsidRDefault="003D5D6F" w:rsidP="00385EA0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62631B">
        <w:rPr>
          <w:rFonts w:cs="Arial"/>
          <w:b/>
          <w:bCs/>
          <w:i/>
          <w:szCs w:val="22"/>
          <w:u w:val="single"/>
        </w:rPr>
        <w:t>B):</w:t>
      </w:r>
      <w:r>
        <w:rPr>
          <w:rFonts w:cs="Arial"/>
          <w:bCs/>
          <w:szCs w:val="22"/>
        </w:rPr>
        <w:t xml:space="preserve"> </w:t>
      </w:r>
      <w:r w:rsidR="00F8294C">
        <w:rPr>
          <w:rFonts w:cs="Arial"/>
          <w:bCs/>
          <w:szCs w:val="22"/>
        </w:rPr>
        <w:t>Wurde</w:t>
      </w:r>
      <w:r w:rsidR="00224232">
        <w:rPr>
          <w:rFonts w:cs="Arial"/>
          <w:bCs/>
          <w:szCs w:val="22"/>
        </w:rPr>
        <w:t>n</w:t>
      </w:r>
      <w:r w:rsidR="00F8294C">
        <w:rPr>
          <w:rFonts w:cs="Arial"/>
          <w:bCs/>
          <w:szCs w:val="22"/>
        </w:rPr>
        <w:t xml:space="preserve"> </w:t>
      </w:r>
      <w:r w:rsidR="00490304">
        <w:rPr>
          <w:rFonts w:cs="Arial"/>
          <w:bCs/>
          <w:szCs w:val="22"/>
        </w:rPr>
        <w:t xml:space="preserve">Ihrer Meinung nach </w:t>
      </w:r>
      <w:r w:rsidR="00F8294C">
        <w:rPr>
          <w:rFonts w:cs="Arial"/>
          <w:bCs/>
          <w:szCs w:val="22"/>
        </w:rPr>
        <w:t xml:space="preserve">bei </w:t>
      </w:r>
      <w:r w:rsidR="00E23E78">
        <w:rPr>
          <w:rFonts w:cs="Arial"/>
          <w:bCs/>
          <w:szCs w:val="22"/>
        </w:rPr>
        <w:t>Ihrer</w:t>
      </w:r>
      <w:r w:rsidR="00385EA0">
        <w:rPr>
          <w:rFonts w:cs="Arial"/>
          <w:bCs/>
          <w:szCs w:val="22"/>
        </w:rPr>
        <w:t xml:space="preserve"> Gemeinde durch die Aufgabenentflechtung </w:t>
      </w:r>
      <w:r w:rsidR="00E92DFC">
        <w:rPr>
          <w:rFonts w:cs="Arial"/>
          <w:bCs/>
          <w:szCs w:val="22"/>
        </w:rPr>
        <w:t>Ihr</w:t>
      </w:r>
      <w:r w:rsidR="00024EB8">
        <w:rPr>
          <w:rFonts w:cs="Arial"/>
          <w:bCs/>
          <w:szCs w:val="22"/>
        </w:rPr>
        <w:t>e</w:t>
      </w:r>
      <w:r w:rsidR="00E92DFC">
        <w:rPr>
          <w:rFonts w:cs="Arial"/>
          <w:bCs/>
          <w:szCs w:val="22"/>
        </w:rPr>
        <w:t xml:space="preserve"> </w:t>
      </w:r>
      <w:r w:rsidR="00024EB8">
        <w:rPr>
          <w:rFonts w:cs="Arial"/>
          <w:bCs/>
          <w:szCs w:val="22"/>
        </w:rPr>
        <w:t>H</w:t>
      </w:r>
      <w:r w:rsidR="00E92DFC">
        <w:rPr>
          <w:rFonts w:cs="Arial"/>
          <w:bCs/>
          <w:szCs w:val="22"/>
        </w:rPr>
        <w:t xml:space="preserve">andlungsspielräume … </w:t>
      </w:r>
    </w:p>
    <w:p w:rsidR="000A3EA7" w:rsidRPr="0001415C" w:rsidRDefault="000A3EA7" w:rsidP="000A3EA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E92DFC" w:rsidRPr="00C5446C" w:rsidRDefault="00E92DFC" w:rsidP="00E92DFC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>
        <w:rPr>
          <w:i/>
          <w:szCs w:val="22"/>
        </w:rPr>
        <w:t>vergrössert</w:t>
      </w:r>
      <w:r w:rsidRPr="00C5446C">
        <w:rPr>
          <w:i/>
          <w:szCs w:val="22"/>
        </w:rPr>
        <w:tab/>
      </w:r>
      <w:r>
        <w:rPr>
          <w:i/>
          <w:szCs w:val="22"/>
        </w:rPr>
        <w:t>blieb</w:t>
      </w:r>
      <w:r w:rsidR="001D2B2A">
        <w:rPr>
          <w:i/>
          <w:szCs w:val="22"/>
        </w:rPr>
        <w:t>en</w:t>
      </w:r>
      <w:r>
        <w:rPr>
          <w:i/>
          <w:szCs w:val="22"/>
        </w:rPr>
        <w:t xml:space="preserve"> unverändert</w:t>
      </w:r>
      <w:r w:rsidRPr="00C5446C">
        <w:rPr>
          <w:i/>
          <w:szCs w:val="22"/>
        </w:rPr>
        <w:tab/>
      </w:r>
      <w:r w:rsidR="00EB00B0">
        <w:rPr>
          <w:i/>
          <w:szCs w:val="22"/>
        </w:rPr>
        <w:t xml:space="preserve">haben </w:t>
      </w:r>
      <w:r>
        <w:rPr>
          <w:i/>
          <w:szCs w:val="22"/>
        </w:rPr>
        <w:t>sich verkleinert</w:t>
      </w:r>
    </w:p>
    <w:p w:rsidR="00E92DFC" w:rsidRPr="00C5446C" w:rsidRDefault="00E92DFC" w:rsidP="00E92DFC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036E8C" w:rsidRPr="00E41E28" w:rsidRDefault="00036E8C" w:rsidP="00036E8C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36E8C" w:rsidRPr="00C5446C" w:rsidRDefault="00036E8C" w:rsidP="003E5CA1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3</w:t>
      </w:r>
      <w:r w:rsidRPr="00C5446C">
        <w:rPr>
          <w:rFonts w:cs="Arial"/>
          <w:bCs/>
          <w:szCs w:val="22"/>
        </w:rPr>
        <w:t>.</w:t>
      </w:r>
      <w:r>
        <w:rPr>
          <w:rFonts w:cs="Arial"/>
          <w:bCs/>
          <w:szCs w:val="22"/>
        </w:rPr>
        <w:t>3</w:t>
      </w:r>
      <w:r w:rsidRPr="00C5446C">
        <w:rPr>
          <w:rFonts w:cs="Arial"/>
          <w:bCs/>
          <w:szCs w:val="22"/>
        </w:rPr>
        <w:tab/>
      </w:r>
      <w:r>
        <w:rPr>
          <w:rFonts w:cs="Arial"/>
          <w:bCs/>
          <w:szCs w:val="22"/>
        </w:rPr>
        <w:t xml:space="preserve">Gibt es Bereiche bei denen </w:t>
      </w:r>
      <w:r w:rsidR="003E5CA1">
        <w:rPr>
          <w:rFonts w:cs="Arial"/>
          <w:bCs/>
          <w:szCs w:val="22"/>
        </w:rPr>
        <w:t xml:space="preserve">die gewählte </w:t>
      </w:r>
      <w:r w:rsidR="003E5CA1" w:rsidRPr="005C5F72">
        <w:rPr>
          <w:rFonts w:cs="Arial"/>
          <w:b/>
          <w:bCs/>
          <w:szCs w:val="22"/>
        </w:rPr>
        <w:t>Aufgabenteilung</w:t>
      </w:r>
      <w:r w:rsidR="003E5CA1">
        <w:rPr>
          <w:rFonts w:cs="Arial"/>
          <w:bCs/>
          <w:szCs w:val="22"/>
        </w:rPr>
        <w:t xml:space="preserve"> zwischen ihrer Gem</w:t>
      </w:r>
      <w:r w:rsidR="00BB6D3A">
        <w:rPr>
          <w:rFonts w:cs="Arial"/>
          <w:bCs/>
          <w:szCs w:val="22"/>
        </w:rPr>
        <w:t>e</w:t>
      </w:r>
      <w:r w:rsidR="003E5CA1">
        <w:rPr>
          <w:rFonts w:cs="Arial"/>
          <w:bCs/>
          <w:szCs w:val="22"/>
        </w:rPr>
        <w:t xml:space="preserve">inde und dem Kanton nicht </w:t>
      </w:r>
      <w:r w:rsidR="003E5CA1" w:rsidRPr="005C5F72">
        <w:rPr>
          <w:rFonts w:cs="Arial"/>
          <w:b/>
          <w:bCs/>
          <w:szCs w:val="22"/>
        </w:rPr>
        <w:t>zweckmässig</w:t>
      </w:r>
      <w:r w:rsidR="003E5CA1">
        <w:rPr>
          <w:rFonts w:cs="Arial"/>
          <w:bCs/>
          <w:szCs w:val="22"/>
        </w:rPr>
        <w:t xml:space="preserve"> </w:t>
      </w:r>
      <w:r w:rsidR="00B333D6">
        <w:rPr>
          <w:rFonts w:cs="Arial"/>
          <w:bCs/>
          <w:szCs w:val="22"/>
        </w:rPr>
        <w:t>sind</w:t>
      </w:r>
      <w:r w:rsidR="003E5CA1">
        <w:rPr>
          <w:rFonts w:cs="Arial"/>
          <w:bCs/>
          <w:szCs w:val="22"/>
        </w:rPr>
        <w:t>?</w:t>
      </w:r>
      <w:r>
        <w:rPr>
          <w:rFonts w:cs="Arial"/>
          <w:bCs/>
          <w:szCs w:val="22"/>
        </w:rPr>
        <w:t xml:space="preserve"> </w:t>
      </w:r>
    </w:p>
    <w:p w:rsidR="00036E8C" w:rsidRPr="0001415C" w:rsidRDefault="00036E8C" w:rsidP="002270DB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3E5CA1" w:rsidRPr="00C5446C" w:rsidRDefault="003E5CA1" w:rsidP="002270D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3E5CA1" w:rsidRPr="00C5446C" w:rsidRDefault="003E5CA1" w:rsidP="002270DB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3E5CA1" w:rsidRPr="003E5CA1" w:rsidRDefault="003E5CA1" w:rsidP="002270DB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3E5CA1" w:rsidRDefault="003E5CA1" w:rsidP="002270DB">
      <w:pPr>
        <w:tabs>
          <w:tab w:val="center" w:pos="1701"/>
          <w:tab w:val="center" w:pos="4536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>
        <w:rPr>
          <w:szCs w:val="22"/>
        </w:rPr>
        <w:tab/>
      </w:r>
      <w:r w:rsidRPr="003E5CA1">
        <w:rPr>
          <w:b/>
          <w:szCs w:val="22"/>
        </w:rPr>
        <w:t>Wenn ja</w:t>
      </w:r>
      <w:r>
        <w:rPr>
          <w:szCs w:val="22"/>
        </w:rPr>
        <w:t xml:space="preserve">, </w:t>
      </w:r>
      <w:r w:rsidRPr="003E5CA1">
        <w:rPr>
          <w:i/>
          <w:szCs w:val="22"/>
          <w:u w:val="single"/>
        </w:rPr>
        <w:t>welche</w:t>
      </w:r>
      <w:r w:rsidR="00CE185A">
        <w:rPr>
          <w:i/>
          <w:szCs w:val="22"/>
          <w:u w:val="single"/>
        </w:rPr>
        <w:t>r</w:t>
      </w:r>
      <w:r>
        <w:rPr>
          <w:szCs w:val="22"/>
        </w:rPr>
        <w:t xml:space="preserve"> </w:t>
      </w:r>
      <w:r w:rsidR="005035B8">
        <w:rPr>
          <w:szCs w:val="22"/>
        </w:rPr>
        <w:t xml:space="preserve">(Bereich) </w:t>
      </w:r>
      <w:r>
        <w:rPr>
          <w:szCs w:val="22"/>
        </w:rPr>
        <w:t xml:space="preserve">und </w:t>
      </w:r>
      <w:r w:rsidRPr="003E5CA1">
        <w:rPr>
          <w:i/>
          <w:szCs w:val="22"/>
          <w:u w:val="single"/>
        </w:rPr>
        <w:t>was</w:t>
      </w:r>
      <w:r>
        <w:rPr>
          <w:szCs w:val="22"/>
        </w:rPr>
        <w:t xml:space="preserve"> </w:t>
      </w:r>
      <w:r w:rsidR="005035B8">
        <w:rPr>
          <w:szCs w:val="22"/>
        </w:rPr>
        <w:t xml:space="preserve">(gewünschte Änderung) </w:t>
      </w:r>
      <w:r>
        <w:rPr>
          <w:szCs w:val="22"/>
        </w:rPr>
        <w:t xml:space="preserve">sollte </w:t>
      </w:r>
      <w:r w:rsidRPr="003E5CA1">
        <w:rPr>
          <w:i/>
          <w:szCs w:val="22"/>
          <w:u w:val="single"/>
        </w:rPr>
        <w:t>warum</w:t>
      </w:r>
      <w:r>
        <w:rPr>
          <w:szCs w:val="22"/>
        </w:rPr>
        <w:t xml:space="preserve"> </w:t>
      </w:r>
      <w:r w:rsidR="005035B8">
        <w:rPr>
          <w:szCs w:val="22"/>
        </w:rPr>
        <w:t>(Kurzb</w:t>
      </w:r>
      <w:r w:rsidR="005035B8">
        <w:rPr>
          <w:szCs w:val="22"/>
        </w:rPr>
        <w:t>e</w:t>
      </w:r>
      <w:r w:rsidR="005035B8">
        <w:rPr>
          <w:szCs w:val="22"/>
        </w:rPr>
        <w:t xml:space="preserve">gründung) </w:t>
      </w:r>
      <w:r>
        <w:rPr>
          <w:szCs w:val="22"/>
        </w:rPr>
        <w:t xml:space="preserve">geändert werden? </w:t>
      </w:r>
    </w:p>
    <w:p w:rsidR="003E5CA1" w:rsidRPr="005035B8" w:rsidRDefault="003E5CA1" w:rsidP="002270DB">
      <w:pP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C735BC" w:rsidRPr="007569D4" w:rsidTr="007569D4">
        <w:tc>
          <w:tcPr>
            <w:tcW w:w="2875" w:type="dxa"/>
            <w:shd w:val="clear" w:color="auto" w:fill="D9D9D9"/>
          </w:tcPr>
          <w:p w:rsidR="00C735BC" w:rsidRPr="007569D4" w:rsidRDefault="00C735BC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</w:t>
            </w:r>
            <w:r w:rsidR="007A7896" w:rsidRPr="007569D4">
              <w:rPr>
                <w:b/>
                <w:i/>
                <w:szCs w:val="22"/>
                <w:u w:val="single"/>
              </w:rPr>
              <w:t xml:space="preserve"> 1</w:t>
            </w:r>
            <w:r w:rsidRPr="007569D4">
              <w:rPr>
                <w:b/>
                <w:i/>
                <w:szCs w:val="22"/>
                <w:u w:val="single"/>
              </w:rPr>
              <w:t>:</w:t>
            </w:r>
          </w:p>
        </w:tc>
        <w:tc>
          <w:tcPr>
            <w:tcW w:w="2875" w:type="dxa"/>
            <w:shd w:val="clear" w:color="auto" w:fill="D9D9D9"/>
          </w:tcPr>
          <w:p w:rsidR="00C735BC" w:rsidRPr="007569D4" w:rsidRDefault="005035B8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</w:t>
            </w:r>
            <w:r w:rsidR="00C735BC" w:rsidRPr="007569D4">
              <w:rPr>
                <w:b/>
                <w:i/>
                <w:szCs w:val="22"/>
                <w:u w:val="single"/>
              </w:rPr>
              <w:t>ewünschte Änderung:</w:t>
            </w:r>
          </w:p>
        </w:tc>
        <w:tc>
          <w:tcPr>
            <w:tcW w:w="2875" w:type="dxa"/>
            <w:shd w:val="clear" w:color="auto" w:fill="D9D9D9"/>
          </w:tcPr>
          <w:p w:rsidR="00C735BC" w:rsidRPr="007569D4" w:rsidRDefault="00C735BC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9F2034" w:rsidRPr="007569D4" w:rsidTr="007569D4">
        <w:tc>
          <w:tcPr>
            <w:tcW w:w="2875" w:type="dxa"/>
            <w:shd w:val="clear" w:color="auto" w:fill="auto"/>
          </w:tcPr>
          <w:p w:rsidR="009F2034" w:rsidRPr="007569D4" w:rsidRDefault="00574B38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9F2034" w:rsidRPr="007569D4" w:rsidRDefault="009F203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9F2034" w:rsidRPr="007569D4" w:rsidRDefault="009F203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4D7904" w:rsidRPr="007569D4" w:rsidTr="007569D4"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5035B8" w:rsidRPr="00665D04" w:rsidRDefault="005035B8" w:rsidP="00927EC4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5B653A" w:rsidRPr="007569D4" w:rsidTr="007569D4">
        <w:tc>
          <w:tcPr>
            <w:tcW w:w="2875" w:type="dxa"/>
            <w:shd w:val="clear" w:color="auto" w:fill="D9D9D9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2:</w:t>
            </w:r>
          </w:p>
        </w:tc>
        <w:tc>
          <w:tcPr>
            <w:tcW w:w="2875" w:type="dxa"/>
            <w:shd w:val="clear" w:color="auto" w:fill="D9D9D9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5B653A" w:rsidRPr="007569D4" w:rsidTr="007569D4">
        <w:tc>
          <w:tcPr>
            <w:tcW w:w="2875" w:type="dxa"/>
            <w:shd w:val="clear" w:color="auto" w:fill="auto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lastRenderedPageBreak/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4D7904" w:rsidRPr="007569D4" w:rsidTr="007569D4"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5B653A" w:rsidRPr="00665D04" w:rsidRDefault="005B653A" w:rsidP="00927EC4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tbl>
      <w:tblPr>
        <w:tblW w:w="0" w:type="auto"/>
        <w:tblInd w:w="567" w:type="dxa"/>
        <w:tblBorders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75"/>
        <w:gridCol w:w="2875"/>
        <w:gridCol w:w="2875"/>
      </w:tblGrid>
      <w:tr w:rsidR="005B653A" w:rsidRPr="007569D4" w:rsidTr="007569D4">
        <w:tc>
          <w:tcPr>
            <w:tcW w:w="2875" w:type="dxa"/>
            <w:shd w:val="clear" w:color="auto" w:fill="D9D9D9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Bereich 3:</w:t>
            </w:r>
          </w:p>
        </w:tc>
        <w:tc>
          <w:tcPr>
            <w:tcW w:w="2875" w:type="dxa"/>
            <w:shd w:val="clear" w:color="auto" w:fill="D9D9D9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gewünschte Änderung:</w:t>
            </w:r>
          </w:p>
        </w:tc>
        <w:tc>
          <w:tcPr>
            <w:tcW w:w="2875" w:type="dxa"/>
            <w:shd w:val="clear" w:color="auto" w:fill="D9D9D9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b/>
                <w:i/>
                <w:szCs w:val="22"/>
                <w:u w:val="single"/>
              </w:rPr>
            </w:pPr>
            <w:r w:rsidRPr="007569D4">
              <w:rPr>
                <w:b/>
                <w:i/>
                <w:szCs w:val="22"/>
                <w:u w:val="single"/>
              </w:rPr>
              <w:t>Kurzbegründung:</w:t>
            </w:r>
          </w:p>
        </w:tc>
      </w:tr>
      <w:tr w:rsidR="005B653A" w:rsidRPr="007569D4" w:rsidTr="007569D4">
        <w:tc>
          <w:tcPr>
            <w:tcW w:w="2875" w:type="dxa"/>
            <w:shd w:val="clear" w:color="auto" w:fill="auto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  <w:tc>
          <w:tcPr>
            <w:tcW w:w="2875" w:type="dxa"/>
            <w:shd w:val="clear" w:color="auto" w:fill="auto"/>
          </w:tcPr>
          <w:p w:rsidR="005B653A" w:rsidRPr="007569D4" w:rsidRDefault="005B653A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  <w:r w:rsidRPr="007569D4">
              <w:rPr>
                <w:szCs w:val="22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7569D4">
              <w:rPr>
                <w:szCs w:val="22"/>
              </w:rPr>
              <w:instrText xml:space="preserve"> FORMTEXT </w:instrText>
            </w:r>
            <w:r w:rsidRPr="007569D4">
              <w:rPr>
                <w:szCs w:val="22"/>
              </w:rPr>
            </w:r>
            <w:r w:rsidRPr="007569D4">
              <w:rPr>
                <w:szCs w:val="22"/>
              </w:rPr>
              <w:fldChar w:fldCharType="separate"/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noProof/>
                <w:szCs w:val="22"/>
              </w:rPr>
              <w:t> </w:t>
            </w:r>
            <w:r w:rsidRPr="007569D4">
              <w:rPr>
                <w:szCs w:val="22"/>
              </w:rPr>
              <w:fldChar w:fldCharType="end"/>
            </w:r>
          </w:p>
        </w:tc>
      </w:tr>
      <w:tr w:rsidR="004D7904" w:rsidRPr="007569D4" w:rsidTr="007569D4"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left="142"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  <w:tc>
          <w:tcPr>
            <w:tcW w:w="2875" w:type="dxa"/>
            <w:shd w:val="clear" w:color="auto" w:fill="auto"/>
          </w:tcPr>
          <w:p w:rsidR="004D7904" w:rsidRPr="007569D4" w:rsidRDefault="004D7904" w:rsidP="007569D4">
            <w:pPr>
              <w:tabs>
                <w:tab w:val="center" w:pos="1701"/>
                <w:tab w:val="center" w:pos="4536"/>
                <w:tab w:val="center" w:pos="7371"/>
              </w:tabs>
              <w:spacing w:line="360" w:lineRule="auto"/>
              <w:ind w:right="-57"/>
              <w:jc w:val="both"/>
              <w:rPr>
                <w:szCs w:val="22"/>
              </w:rPr>
            </w:pPr>
          </w:p>
        </w:tc>
      </w:tr>
    </w:tbl>
    <w:p w:rsidR="00665D04" w:rsidRPr="00665D04" w:rsidRDefault="00665D04" w:rsidP="00665D04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665D04" w:rsidRPr="00FF3A25" w:rsidRDefault="00665D04" w:rsidP="00665D04">
      <w:pPr>
        <w:tabs>
          <w:tab w:val="left" w:pos="709"/>
          <w:tab w:val="center" w:pos="1276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/>
        <w:jc w:val="both"/>
        <w:rPr>
          <w:szCs w:val="22"/>
        </w:rPr>
      </w:pPr>
      <w:r w:rsidRPr="00FF3A25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FF3A25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FF3A25">
        <w:rPr>
          <w:szCs w:val="22"/>
        </w:rPr>
        <w:fldChar w:fldCharType="end"/>
      </w:r>
      <w:r w:rsidRPr="00FF3A25">
        <w:rPr>
          <w:szCs w:val="22"/>
        </w:rPr>
        <w:tab/>
      </w:r>
      <w:r>
        <w:rPr>
          <w:szCs w:val="22"/>
        </w:rPr>
        <w:tab/>
        <w:t>Zusätzliche Bereiche s</w:t>
      </w:r>
      <w:r w:rsidRPr="00FF3A25">
        <w:rPr>
          <w:szCs w:val="22"/>
        </w:rPr>
        <w:t>iehe separate</w:t>
      </w:r>
      <w:r>
        <w:rPr>
          <w:szCs w:val="22"/>
        </w:rPr>
        <w:t>s</w:t>
      </w:r>
      <w:r w:rsidRPr="00FF3A25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5B653A" w:rsidRDefault="005B653A" w:rsidP="00927EC4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5035B8" w:rsidRPr="005035B8" w:rsidRDefault="005035B8" w:rsidP="00B05262">
      <w:pPr>
        <w:pBdr>
          <w:top w:val="single" w:sz="4" w:space="1" w:color="auto"/>
        </w:pBdr>
        <w:spacing w:line="360" w:lineRule="auto"/>
        <w:ind w:left="709" w:right="-57" w:hanging="709"/>
        <w:jc w:val="both"/>
        <w:rPr>
          <w:rFonts w:cs="Arial"/>
          <w:bCs/>
          <w:sz w:val="8"/>
          <w:szCs w:val="8"/>
        </w:rPr>
      </w:pPr>
    </w:p>
    <w:p w:rsidR="000A3EA7" w:rsidRPr="00C5446C" w:rsidRDefault="00036E8C" w:rsidP="000A3EA7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3</w:t>
      </w:r>
      <w:r w:rsidR="000A3EA7" w:rsidRPr="00C5446C">
        <w:rPr>
          <w:rFonts w:cs="Arial"/>
          <w:bCs/>
          <w:szCs w:val="22"/>
        </w:rPr>
        <w:t>.4</w:t>
      </w:r>
      <w:r w:rsidR="000A3EA7" w:rsidRPr="00C5446C">
        <w:rPr>
          <w:rFonts w:cs="Arial"/>
          <w:bCs/>
          <w:szCs w:val="22"/>
        </w:rPr>
        <w:tab/>
        <w:t xml:space="preserve">Welche </w:t>
      </w:r>
      <w:r w:rsidR="000A3EA7" w:rsidRPr="00C5446C">
        <w:rPr>
          <w:rFonts w:cs="Arial"/>
          <w:b/>
          <w:bCs/>
          <w:i/>
          <w:szCs w:val="22"/>
        </w:rPr>
        <w:t>Gesamtnote</w:t>
      </w:r>
      <w:r w:rsidR="000A3EA7" w:rsidRPr="00C5446C">
        <w:rPr>
          <w:rFonts w:cs="Arial"/>
          <w:bCs/>
          <w:szCs w:val="22"/>
        </w:rPr>
        <w:t xml:space="preserve"> 1 bis 6 (1 schlechteste Note</w:t>
      </w:r>
      <w:r w:rsidR="00FE03FF">
        <w:rPr>
          <w:rFonts w:cs="Arial"/>
          <w:bCs/>
          <w:szCs w:val="22"/>
        </w:rPr>
        <w:t xml:space="preserve"> </w:t>
      </w:r>
      <w:r w:rsidR="000A3EA7" w:rsidRPr="00C5446C">
        <w:rPr>
          <w:rFonts w:cs="Arial"/>
          <w:bCs/>
          <w:szCs w:val="22"/>
        </w:rPr>
        <w:t xml:space="preserve">/ 6 beste Note) würden Sie </w:t>
      </w:r>
      <w:r w:rsidR="000A3EA7">
        <w:rPr>
          <w:rFonts w:cs="Arial"/>
          <w:bCs/>
          <w:szCs w:val="22"/>
        </w:rPr>
        <w:t xml:space="preserve">für die </w:t>
      </w:r>
      <w:r w:rsidR="00C45DF4">
        <w:rPr>
          <w:rFonts w:cs="Arial"/>
          <w:bCs/>
          <w:szCs w:val="22"/>
        </w:rPr>
        <w:t xml:space="preserve">Wirkung des neuen FiLa </w:t>
      </w:r>
      <w:r w:rsidR="000A3EA7">
        <w:rPr>
          <w:rFonts w:cs="Arial"/>
          <w:bCs/>
          <w:szCs w:val="22"/>
        </w:rPr>
        <w:t>in der Wirkungsperiode 20</w:t>
      </w:r>
      <w:r w:rsidR="006F6967">
        <w:rPr>
          <w:rFonts w:cs="Arial"/>
          <w:bCs/>
          <w:szCs w:val="22"/>
        </w:rPr>
        <w:t>12</w:t>
      </w:r>
      <w:r w:rsidR="000A3EA7">
        <w:rPr>
          <w:rFonts w:cs="Arial"/>
          <w:bCs/>
          <w:szCs w:val="22"/>
        </w:rPr>
        <w:t xml:space="preserve"> - 201</w:t>
      </w:r>
      <w:r w:rsidR="006F6967">
        <w:rPr>
          <w:rFonts w:cs="Arial"/>
          <w:bCs/>
          <w:szCs w:val="22"/>
        </w:rPr>
        <w:t>5</w:t>
      </w:r>
      <w:r w:rsidR="000A3EA7">
        <w:rPr>
          <w:rFonts w:cs="Arial"/>
          <w:bCs/>
          <w:szCs w:val="22"/>
        </w:rPr>
        <w:t xml:space="preserve"> </w:t>
      </w:r>
      <w:r w:rsidR="000A3EA7" w:rsidRPr="00C5446C">
        <w:rPr>
          <w:rFonts w:cs="Arial"/>
          <w:bCs/>
          <w:szCs w:val="22"/>
        </w:rPr>
        <w:t xml:space="preserve">erteilen? </w:t>
      </w:r>
    </w:p>
    <w:p w:rsidR="000A3EA7" w:rsidRPr="00A259EF" w:rsidRDefault="000A3EA7" w:rsidP="000A3EA7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A3EA7" w:rsidRPr="00C5446C" w:rsidRDefault="000A3EA7" w:rsidP="000A3EA7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i/>
          <w:szCs w:val="22"/>
        </w:rPr>
        <w:t>1.0</w:t>
      </w:r>
      <w:r w:rsidRPr="00C5446C">
        <w:rPr>
          <w:i/>
          <w:szCs w:val="22"/>
        </w:rPr>
        <w:tab/>
        <w:t>1.5</w:t>
      </w:r>
      <w:r w:rsidRPr="00C5446C">
        <w:rPr>
          <w:i/>
          <w:szCs w:val="22"/>
        </w:rPr>
        <w:tab/>
        <w:t>2.0</w:t>
      </w:r>
      <w:r w:rsidRPr="00C5446C">
        <w:rPr>
          <w:i/>
          <w:szCs w:val="22"/>
        </w:rPr>
        <w:tab/>
        <w:t>2.5</w:t>
      </w:r>
      <w:r w:rsidRPr="00C5446C">
        <w:rPr>
          <w:i/>
          <w:szCs w:val="22"/>
        </w:rPr>
        <w:tab/>
        <w:t>3.0</w:t>
      </w:r>
      <w:r w:rsidRPr="00C5446C">
        <w:rPr>
          <w:i/>
          <w:szCs w:val="22"/>
        </w:rPr>
        <w:tab/>
        <w:t>3.5</w:t>
      </w:r>
      <w:r w:rsidRPr="00C5446C">
        <w:rPr>
          <w:i/>
          <w:szCs w:val="22"/>
        </w:rPr>
        <w:tab/>
        <w:t>4.0</w:t>
      </w:r>
      <w:r w:rsidRPr="00C5446C">
        <w:rPr>
          <w:i/>
          <w:szCs w:val="22"/>
        </w:rPr>
        <w:tab/>
        <w:t>4.5</w:t>
      </w:r>
      <w:r w:rsidRPr="00C5446C">
        <w:rPr>
          <w:i/>
          <w:szCs w:val="22"/>
        </w:rPr>
        <w:tab/>
        <w:t>5.0</w:t>
      </w:r>
      <w:r w:rsidRPr="00C5446C">
        <w:rPr>
          <w:i/>
          <w:szCs w:val="22"/>
        </w:rPr>
        <w:tab/>
        <w:t>5.5</w:t>
      </w:r>
      <w:r w:rsidRPr="00C5446C">
        <w:rPr>
          <w:i/>
          <w:szCs w:val="22"/>
        </w:rPr>
        <w:tab/>
        <w:t>6</w:t>
      </w:r>
    </w:p>
    <w:p w:rsidR="000A3EA7" w:rsidRPr="00C5446C" w:rsidRDefault="000A3EA7" w:rsidP="000A3EA7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ED1AE8" w:rsidRPr="00F570D4" w:rsidRDefault="00ED1AE8" w:rsidP="00ED1AE8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D1AE8" w:rsidRPr="00C5446C" w:rsidRDefault="00ED1AE8" w:rsidP="009432E7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="00E661DA">
        <w:rPr>
          <w:szCs w:val="22"/>
        </w:rPr>
        <w:t>Kurzb</w:t>
      </w:r>
      <w:r w:rsidRPr="00C5446C">
        <w:rPr>
          <w:szCs w:val="22"/>
        </w:rPr>
        <w:t>emerkungen zu</w:t>
      </w:r>
      <w:r>
        <w:rPr>
          <w:szCs w:val="22"/>
        </w:rPr>
        <w:t xml:space="preserve"> den </w:t>
      </w:r>
      <w:r w:rsidR="009C2FDB">
        <w:rPr>
          <w:szCs w:val="22"/>
        </w:rPr>
        <w:t xml:space="preserve">Wirkungen </w:t>
      </w:r>
      <w:r w:rsidRPr="00C5446C">
        <w:rPr>
          <w:szCs w:val="22"/>
        </w:rPr>
        <w:t>siehe am Schluss des Fragebogens</w:t>
      </w:r>
      <w:r>
        <w:rPr>
          <w:szCs w:val="22"/>
        </w:rPr>
        <w:t xml:space="preserve"> </w:t>
      </w:r>
      <w:r w:rsidR="002627B6" w:rsidRPr="002627B6">
        <w:rPr>
          <w:i/>
          <w:sz w:val="18"/>
          <w:szCs w:val="18"/>
          <w:u w:val="single"/>
        </w:rPr>
        <w:t>(</w:t>
      </w:r>
      <w:r w:rsidR="009432E7" w:rsidRPr="002627B6">
        <w:rPr>
          <w:i/>
          <w:sz w:val="18"/>
          <w:szCs w:val="18"/>
          <w:u w:val="single"/>
        </w:rPr>
        <w:t>nur elektr</w:t>
      </w:r>
      <w:r w:rsidR="009432E7" w:rsidRPr="002627B6">
        <w:rPr>
          <w:i/>
          <w:sz w:val="18"/>
          <w:szCs w:val="18"/>
          <w:u w:val="single"/>
        </w:rPr>
        <w:t>o</w:t>
      </w:r>
      <w:r w:rsidR="009432E7" w:rsidRPr="002627B6">
        <w:rPr>
          <w:i/>
          <w:sz w:val="18"/>
          <w:szCs w:val="18"/>
          <w:u w:val="single"/>
        </w:rPr>
        <w:t>nisch)</w:t>
      </w:r>
    </w:p>
    <w:p w:rsidR="00ED1AE8" w:rsidRPr="00C5446C" w:rsidRDefault="00ED1AE8" w:rsidP="00ED1AE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  <w:t>Bemerkungen zu</w:t>
      </w:r>
      <w:r>
        <w:rPr>
          <w:szCs w:val="22"/>
        </w:rPr>
        <w:t xml:space="preserve"> den </w:t>
      </w:r>
      <w:r w:rsidR="009C2FDB">
        <w:rPr>
          <w:szCs w:val="22"/>
        </w:rPr>
        <w:t>Wirkungen</w:t>
      </w:r>
      <w:r w:rsidRPr="00C5446C">
        <w:rPr>
          <w:szCs w:val="22"/>
        </w:rPr>
        <w:t xml:space="preserve"> siehe separate</w:t>
      </w:r>
      <w:r w:rsidR="008749FF">
        <w:rPr>
          <w:szCs w:val="22"/>
        </w:rPr>
        <w:t>s</w:t>
      </w:r>
      <w:r w:rsidRPr="00C5446C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ED1AE8" w:rsidRDefault="00ED1AE8" w:rsidP="00ED1AE8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  <w:t>Keine Bemerkungen zu</w:t>
      </w:r>
      <w:r>
        <w:rPr>
          <w:szCs w:val="22"/>
        </w:rPr>
        <w:t xml:space="preserve"> den </w:t>
      </w:r>
      <w:r w:rsidR="00A018F0">
        <w:rPr>
          <w:szCs w:val="22"/>
        </w:rPr>
        <w:t>Wirkungen</w:t>
      </w:r>
      <w:r>
        <w:rPr>
          <w:szCs w:val="22"/>
        </w:rPr>
        <w:t xml:space="preserve"> </w:t>
      </w:r>
    </w:p>
    <w:p w:rsidR="00ED1AE8" w:rsidRPr="00F570D4" w:rsidRDefault="00ED1AE8" w:rsidP="00ED1AE8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ED1AE8" w:rsidRDefault="00ED1AE8" w:rsidP="00ED1AE8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0333E9" w:rsidRPr="0007194E" w:rsidRDefault="00ED1AE8" w:rsidP="000333E9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 w:rsidRPr="00C5446C">
        <w:rPr>
          <w:szCs w:val="22"/>
        </w:rPr>
        <w:br w:type="page"/>
      </w:r>
      <w:r w:rsidR="00253E6D"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4</w:t>
      </w:r>
      <w:r w:rsidR="000333E9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. </w:t>
      </w:r>
      <w:r w:rsidR="00253E6D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Anpassungsüberlegungen im Landschaftslastenausgleich</w:t>
      </w:r>
      <w:r w:rsidR="009327E9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LLA</w:t>
      </w:r>
    </w:p>
    <w:p w:rsidR="000333E9" w:rsidRDefault="000333E9" w:rsidP="000333E9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253E6D" w:rsidRDefault="009327E9" w:rsidP="000333E9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  <w:r>
        <w:rPr>
          <w:szCs w:val="22"/>
        </w:rPr>
        <w:t xml:space="preserve">In diesem Kapitel </w:t>
      </w:r>
      <w:r w:rsidR="00891C9E">
        <w:rPr>
          <w:szCs w:val="22"/>
        </w:rPr>
        <w:t xml:space="preserve">werden die möglichen Anpassung nur </w:t>
      </w:r>
      <w:r w:rsidR="00DC5FC1">
        <w:rPr>
          <w:szCs w:val="22"/>
        </w:rPr>
        <w:t xml:space="preserve">schemenhaft </w:t>
      </w:r>
      <w:r w:rsidR="00A20974">
        <w:rPr>
          <w:szCs w:val="22"/>
        </w:rPr>
        <w:t>e</w:t>
      </w:r>
      <w:r w:rsidR="00D50EB1">
        <w:rPr>
          <w:szCs w:val="22"/>
        </w:rPr>
        <w:t>rklärt</w:t>
      </w:r>
      <w:r w:rsidR="00891C9E">
        <w:rPr>
          <w:szCs w:val="22"/>
        </w:rPr>
        <w:t xml:space="preserve"> ohne deren f</w:t>
      </w:r>
      <w:r w:rsidR="00891C9E">
        <w:rPr>
          <w:szCs w:val="22"/>
        </w:rPr>
        <w:t>i</w:t>
      </w:r>
      <w:r w:rsidR="00891C9E">
        <w:rPr>
          <w:szCs w:val="22"/>
        </w:rPr>
        <w:t>nanziellen Wirkung</w:t>
      </w:r>
      <w:r w:rsidR="00C442CB">
        <w:rPr>
          <w:szCs w:val="22"/>
        </w:rPr>
        <w:t xml:space="preserve"> aufzuzeigen</w:t>
      </w:r>
      <w:r w:rsidR="00891C9E">
        <w:rPr>
          <w:szCs w:val="22"/>
        </w:rPr>
        <w:t xml:space="preserve">. Generell </w:t>
      </w:r>
      <w:r w:rsidR="00E80BAB">
        <w:rPr>
          <w:szCs w:val="22"/>
        </w:rPr>
        <w:t xml:space="preserve">geht es </w:t>
      </w:r>
      <w:r>
        <w:rPr>
          <w:szCs w:val="22"/>
        </w:rPr>
        <w:t>darum</w:t>
      </w:r>
      <w:r w:rsidR="00E80BAB">
        <w:rPr>
          <w:szCs w:val="22"/>
        </w:rPr>
        <w:t xml:space="preserve">, </w:t>
      </w:r>
      <w:r>
        <w:rPr>
          <w:szCs w:val="22"/>
        </w:rPr>
        <w:t xml:space="preserve">von den Gemeinen zu </w:t>
      </w:r>
      <w:r w:rsidR="004162A7">
        <w:rPr>
          <w:szCs w:val="22"/>
        </w:rPr>
        <w:t>spüren</w:t>
      </w:r>
      <w:r w:rsidR="00E80BAB">
        <w:rPr>
          <w:szCs w:val="22"/>
        </w:rPr>
        <w:t xml:space="preserve">, </w:t>
      </w:r>
      <w:r>
        <w:rPr>
          <w:szCs w:val="22"/>
        </w:rPr>
        <w:t>we</w:t>
      </w:r>
      <w:r>
        <w:rPr>
          <w:szCs w:val="22"/>
        </w:rPr>
        <w:t>l</w:t>
      </w:r>
      <w:r>
        <w:rPr>
          <w:szCs w:val="22"/>
        </w:rPr>
        <w:t xml:space="preserve">che </w:t>
      </w:r>
      <w:r w:rsidR="008400C8">
        <w:rPr>
          <w:szCs w:val="22"/>
        </w:rPr>
        <w:t xml:space="preserve">inhaltlichen </w:t>
      </w:r>
      <w:r w:rsidR="00DC5FC1">
        <w:rPr>
          <w:szCs w:val="22"/>
        </w:rPr>
        <w:t xml:space="preserve">konzeptionellen </w:t>
      </w:r>
      <w:r>
        <w:rPr>
          <w:szCs w:val="22"/>
        </w:rPr>
        <w:t xml:space="preserve">Anpassungen bei den Indikatoren </w:t>
      </w:r>
      <w:r w:rsidR="00DC7444">
        <w:rPr>
          <w:szCs w:val="22"/>
        </w:rPr>
        <w:t xml:space="preserve">im LLA </w:t>
      </w:r>
      <w:r>
        <w:rPr>
          <w:szCs w:val="22"/>
        </w:rPr>
        <w:t>von den Gemei</w:t>
      </w:r>
      <w:r>
        <w:rPr>
          <w:szCs w:val="22"/>
        </w:rPr>
        <w:t>n</w:t>
      </w:r>
      <w:r>
        <w:rPr>
          <w:szCs w:val="22"/>
        </w:rPr>
        <w:t xml:space="preserve">den </w:t>
      </w:r>
      <w:r w:rsidR="00DC7444">
        <w:rPr>
          <w:szCs w:val="22"/>
        </w:rPr>
        <w:t xml:space="preserve">begrüsst </w:t>
      </w:r>
      <w:r w:rsidR="004162A7">
        <w:rPr>
          <w:szCs w:val="22"/>
        </w:rPr>
        <w:t>wür</w:t>
      </w:r>
      <w:r w:rsidR="009E22B0">
        <w:rPr>
          <w:szCs w:val="22"/>
        </w:rPr>
        <w:t>d</w:t>
      </w:r>
      <w:r w:rsidR="004162A7">
        <w:rPr>
          <w:szCs w:val="22"/>
        </w:rPr>
        <w:t>en</w:t>
      </w:r>
      <w:r w:rsidR="009E22B0">
        <w:rPr>
          <w:szCs w:val="22"/>
        </w:rPr>
        <w:t xml:space="preserve"> und im Wirkungsbericht 2016 detaillierter beschrieben bzw. weiter ve</w:t>
      </w:r>
      <w:r w:rsidR="009E22B0">
        <w:rPr>
          <w:szCs w:val="22"/>
        </w:rPr>
        <w:t>r</w:t>
      </w:r>
      <w:r w:rsidR="009E22B0">
        <w:rPr>
          <w:szCs w:val="22"/>
        </w:rPr>
        <w:t>folgt werden</w:t>
      </w:r>
      <w:r w:rsidR="00E80BAB">
        <w:rPr>
          <w:szCs w:val="22"/>
        </w:rPr>
        <w:t xml:space="preserve"> sollen</w:t>
      </w:r>
      <w:r w:rsidR="009E22B0">
        <w:rPr>
          <w:szCs w:val="22"/>
        </w:rPr>
        <w:t xml:space="preserve">. </w:t>
      </w:r>
    </w:p>
    <w:p w:rsidR="00253E6D" w:rsidRPr="00C5446C" w:rsidRDefault="00253E6D" w:rsidP="000333E9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333E9" w:rsidRPr="00E41E28" w:rsidRDefault="000333E9" w:rsidP="000333E9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DC726B" w:rsidRDefault="00253E6D" w:rsidP="00DC726B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4</w:t>
      </w:r>
      <w:r w:rsidR="000333E9" w:rsidRPr="00C5446C">
        <w:rPr>
          <w:rFonts w:cs="Arial"/>
          <w:bCs/>
          <w:szCs w:val="22"/>
        </w:rPr>
        <w:t>.1</w:t>
      </w:r>
      <w:r w:rsidR="000333E9" w:rsidRPr="00C5446C">
        <w:rPr>
          <w:rFonts w:cs="Arial"/>
          <w:bCs/>
          <w:szCs w:val="22"/>
        </w:rPr>
        <w:tab/>
      </w:r>
      <w:r w:rsidR="00DC7444">
        <w:rPr>
          <w:rFonts w:cs="Arial"/>
          <w:bCs/>
          <w:szCs w:val="22"/>
        </w:rPr>
        <w:t>Anpassungsüberlegungen</w:t>
      </w:r>
      <w:r w:rsidR="00691F53">
        <w:rPr>
          <w:rFonts w:cs="Arial"/>
          <w:bCs/>
          <w:szCs w:val="22"/>
        </w:rPr>
        <w:t xml:space="preserve"> </w:t>
      </w:r>
      <w:r w:rsidR="00DC7444">
        <w:rPr>
          <w:rFonts w:cs="Arial"/>
          <w:bCs/>
          <w:szCs w:val="22"/>
        </w:rPr>
        <w:t>„</w:t>
      </w:r>
      <w:r w:rsidR="00691F53">
        <w:rPr>
          <w:rFonts w:cs="Arial"/>
          <w:bCs/>
          <w:szCs w:val="22"/>
        </w:rPr>
        <w:t>Durchschnittliche Höhenlage“</w:t>
      </w:r>
      <w:r w:rsidR="00DC726B">
        <w:rPr>
          <w:rFonts w:cs="Arial"/>
          <w:bCs/>
          <w:szCs w:val="22"/>
        </w:rPr>
        <w:t xml:space="preserve"> </w:t>
      </w:r>
    </w:p>
    <w:p w:rsidR="00DC726B" w:rsidRPr="00DC726B" w:rsidRDefault="00DC726B" w:rsidP="00DC726B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D04A5D" w:rsidRDefault="00DC726B" w:rsidP="00D04A5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 w:rsidRPr="00D04A5D">
        <w:rPr>
          <w:rFonts w:cs="Arial"/>
          <w:bCs/>
          <w:i/>
          <w:szCs w:val="22"/>
          <w:u w:val="single"/>
        </w:rPr>
        <w:t>Heute:</w:t>
      </w:r>
      <w:r>
        <w:rPr>
          <w:rFonts w:cs="Arial"/>
          <w:bCs/>
          <w:i/>
          <w:szCs w:val="22"/>
        </w:rPr>
        <w:t xml:space="preserve"> </w:t>
      </w:r>
    </w:p>
    <w:p w:rsidR="00D04A5D" w:rsidRDefault="005157ED" w:rsidP="00D04A5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Höhendefinition: </w:t>
      </w:r>
      <w:r w:rsidR="00DC726B">
        <w:rPr>
          <w:rFonts w:cs="Arial"/>
          <w:bCs/>
          <w:i/>
          <w:szCs w:val="22"/>
        </w:rPr>
        <w:t xml:space="preserve">Gemeinden, deren durchschnittlichen </w:t>
      </w:r>
      <w:r w:rsidR="00D04A5D">
        <w:rPr>
          <w:rFonts w:cs="Arial"/>
          <w:bCs/>
          <w:i/>
          <w:szCs w:val="22"/>
        </w:rPr>
        <w:t>H</w:t>
      </w:r>
      <w:r w:rsidR="00DC726B">
        <w:rPr>
          <w:rFonts w:cs="Arial"/>
          <w:bCs/>
          <w:i/>
          <w:szCs w:val="22"/>
        </w:rPr>
        <w:t xml:space="preserve">öhenlage </w:t>
      </w:r>
      <w:r w:rsidR="00DC726B" w:rsidRPr="00D04A5D">
        <w:rPr>
          <w:rFonts w:cs="Arial"/>
          <w:b/>
          <w:bCs/>
          <w:i/>
          <w:szCs w:val="22"/>
          <w:u w:val="single"/>
        </w:rPr>
        <w:t>der Gebäude in de</w:t>
      </w:r>
      <w:r w:rsidR="00761797" w:rsidRPr="00D04A5D">
        <w:rPr>
          <w:rFonts w:cs="Arial"/>
          <w:b/>
          <w:bCs/>
          <w:i/>
          <w:szCs w:val="22"/>
          <w:u w:val="single"/>
        </w:rPr>
        <w:t>r Bauzone</w:t>
      </w:r>
      <w:r w:rsidR="00761797">
        <w:rPr>
          <w:rFonts w:cs="Arial"/>
          <w:bCs/>
          <w:i/>
          <w:szCs w:val="22"/>
        </w:rPr>
        <w:t xml:space="preserve"> über dem Median </w:t>
      </w:r>
      <w:r w:rsidR="00D04A5D">
        <w:rPr>
          <w:rFonts w:cs="Arial"/>
          <w:bCs/>
          <w:i/>
          <w:szCs w:val="22"/>
        </w:rPr>
        <w:t xml:space="preserve">aller Urne Gemeinden </w:t>
      </w:r>
      <w:r w:rsidR="00761797">
        <w:rPr>
          <w:rFonts w:cs="Arial"/>
          <w:bCs/>
          <w:i/>
          <w:szCs w:val="22"/>
        </w:rPr>
        <w:t>liegt</w:t>
      </w:r>
      <w:r w:rsidR="00D04A5D">
        <w:rPr>
          <w:rFonts w:cs="Arial"/>
          <w:bCs/>
          <w:i/>
          <w:szCs w:val="22"/>
        </w:rPr>
        <w:t>, erhalten einen Ausgleich</w:t>
      </w:r>
      <w:r w:rsidR="00EC098C">
        <w:rPr>
          <w:rFonts w:cs="Arial"/>
          <w:bCs/>
          <w:i/>
          <w:szCs w:val="22"/>
        </w:rPr>
        <w:t xml:space="preserve"> (</w:t>
      </w:r>
      <w:r w:rsidR="00D50EB1">
        <w:rPr>
          <w:rFonts w:cs="Arial"/>
          <w:bCs/>
          <w:szCs w:val="22"/>
        </w:rPr>
        <w:t xml:space="preserve">RB 3.213 </w:t>
      </w:r>
      <w:r w:rsidR="00EC098C">
        <w:rPr>
          <w:rFonts w:cs="Arial"/>
          <w:bCs/>
          <w:i/>
          <w:szCs w:val="22"/>
        </w:rPr>
        <w:t>Art. 19 Abs. 1)</w:t>
      </w:r>
      <w:r w:rsidR="00D04A5D">
        <w:rPr>
          <w:rFonts w:cs="Arial"/>
          <w:bCs/>
          <w:i/>
          <w:szCs w:val="22"/>
        </w:rPr>
        <w:t>.</w:t>
      </w:r>
    </w:p>
    <w:p w:rsidR="00D04A5D" w:rsidRPr="00D04A5D" w:rsidRDefault="00D04A5D" w:rsidP="00D04A5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D04A5D" w:rsidRPr="00D04A5D" w:rsidRDefault="007C6187" w:rsidP="00D04A5D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D04A5D">
        <w:rPr>
          <w:rFonts w:cs="Arial"/>
          <w:bCs/>
          <w:i/>
          <w:szCs w:val="22"/>
          <w:u w:val="single"/>
        </w:rPr>
        <w:t>Denkbare</w:t>
      </w:r>
      <w:r w:rsidR="00D04A5D" w:rsidRPr="00D04A5D">
        <w:rPr>
          <w:rFonts w:cs="Arial"/>
          <w:bCs/>
          <w:i/>
          <w:szCs w:val="22"/>
          <w:u w:val="single"/>
        </w:rPr>
        <w:t xml:space="preserve"> </w:t>
      </w:r>
      <w:r w:rsidRPr="00D04A5D">
        <w:rPr>
          <w:rFonts w:cs="Arial"/>
          <w:bCs/>
          <w:i/>
          <w:szCs w:val="22"/>
          <w:u w:val="single"/>
        </w:rPr>
        <w:t>Anpassung</w:t>
      </w:r>
      <w:r w:rsidR="00D04A5D" w:rsidRPr="00D04A5D">
        <w:rPr>
          <w:rFonts w:cs="Arial"/>
          <w:bCs/>
          <w:i/>
          <w:szCs w:val="22"/>
          <w:u w:val="single"/>
        </w:rPr>
        <w:t>:</w:t>
      </w:r>
    </w:p>
    <w:p w:rsidR="001902B1" w:rsidRDefault="007865A4" w:rsidP="00A17080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Neue </w:t>
      </w:r>
      <w:r w:rsidR="005157ED">
        <w:rPr>
          <w:rFonts w:cs="Arial"/>
          <w:bCs/>
          <w:i/>
          <w:szCs w:val="22"/>
        </w:rPr>
        <w:t xml:space="preserve">Höhendefinition: </w:t>
      </w:r>
      <w:r w:rsidR="00D04A5D" w:rsidRPr="00D04A5D">
        <w:rPr>
          <w:rFonts w:cs="Arial"/>
          <w:bCs/>
          <w:i/>
          <w:szCs w:val="22"/>
        </w:rPr>
        <w:t xml:space="preserve">Gemeinden, deren durchschnittlichen Höhenlage </w:t>
      </w:r>
      <w:r w:rsidR="00D04A5D" w:rsidRPr="00D04A5D">
        <w:rPr>
          <w:rFonts w:cs="Arial"/>
          <w:b/>
          <w:bCs/>
          <w:i/>
          <w:szCs w:val="22"/>
          <w:u w:val="single"/>
        </w:rPr>
        <w:t xml:space="preserve">der </w:t>
      </w:r>
      <w:r w:rsidR="00A17080">
        <w:rPr>
          <w:rFonts w:cs="Arial"/>
          <w:b/>
          <w:bCs/>
          <w:i/>
          <w:szCs w:val="22"/>
          <w:u w:val="single"/>
        </w:rPr>
        <w:t xml:space="preserve">dauernd </w:t>
      </w:r>
      <w:r w:rsidR="00D04A5D" w:rsidRPr="00D04A5D">
        <w:rPr>
          <w:rFonts w:cs="Arial"/>
          <w:b/>
          <w:bCs/>
          <w:i/>
          <w:szCs w:val="22"/>
          <w:u w:val="single"/>
        </w:rPr>
        <w:t>bewohnten Gebäude</w:t>
      </w:r>
      <w:r w:rsidR="00D04A5D" w:rsidRPr="00D04A5D">
        <w:rPr>
          <w:rFonts w:cs="Arial"/>
          <w:bCs/>
          <w:i/>
          <w:szCs w:val="22"/>
        </w:rPr>
        <w:t xml:space="preserve"> über dem Median aller Urne Gemeinden liegt, erhalten einen Ausgleich.</w:t>
      </w:r>
      <w:r w:rsidR="00D04A5D">
        <w:rPr>
          <w:rFonts w:cs="Arial"/>
          <w:bCs/>
          <w:i/>
          <w:szCs w:val="22"/>
        </w:rPr>
        <w:t xml:space="preserve"> </w:t>
      </w:r>
    </w:p>
    <w:p w:rsidR="001902B1" w:rsidRPr="001902B1" w:rsidRDefault="001902B1" w:rsidP="001902B1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1902B1" w:rsidRPr="001902B1" w:rsidRDefault="00D04A5D" w:rsidP="00A17080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1902B1">
        <w:rPr>
          <w:rFonts w:cs="Arial"/>
          <w:bCs/>
          <w:i/>
          <w:szCs w:val="22"/>
          <w:u w:val="single"/>
        </w:rPr>
        <w:t>Kurzerläuterung:</w:t>
      </w:r>
    </w:p>
    <w:p w:rsidR="000333E9" w:rsidRDefault="00A17080" w:rsidP="00A17080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 w:rsidRPr="001902B1">
        <w:rPr>
          <w:rFonts w:cs="Arial"/>
          <w:bCs/>
          <w:i/>
          <w:szCs w:val="22"/>
        </w:rPr>
        <w:t xml:space="preserve">Mit der </w:t>
      </w:r>
      <w:r w:rsidR="007D4E4C">
        <w:rPr>
          <w:rFonts w:cs="Arial"/>
          <w:bCs/>
          <w:i/>
          <w:szCs w:val="22"/>
        </w:rPr>
        <w:t>neuen H</w:t>
      </w:r>
      <w:r w:rsidR="00DC5FC1">
        <w:rPr>
          <w:rFonts w:cs="Arial"/>
          <w:bCs/>
          <w:i/>
          <w:szCs w:val="22"/>
        </w:rPr>
        <w:t>ö</w:t>
      </w:r>
      <w:r w:rsidR="007D4E4C">
        <w:rPr>
          <w:rFonts w:cs="Arial"/>
          <w:bCs/>
          <w:i/>
          <w:szCs w:val="22"/>
        </w:rPr>
        <w:t>hendefinition</w:t>
      </w:r>
      <w:r w:rsidR="00170A26">
        <w:rPr>
          <w:rFonts w:cs="Arial"/>
          <w:bCs/>
          <w:i/>
          <w:szCs w:val="22"/>
        </w:rPr>
        <w:t xml:space="preserve"> </w:t>
      </w:r>
      <w:r w:rsidRPr="001902B1">
        <w:rPr>
          <w:rFonts w:cs="Arial"/>
          <w:bCs/>
          <w:i/>
          <w:szCs w:val="22"/>
        </w:rPr>
        <w:t xml:space="preserve">würden alle Gebäude </w:t>
      </w:r>
      <w:r w:rsidR="001902B1">
        <w:rPr>
          <w:rFonts w:cs="Arial"/>
          <w:bCs/>
          <w:i/>
          <w:szCs w:val="22"/>
        </w:rPr>
        <w:t xml:space="preserve">einer Gemeinde </w:t>
      </w:r>
      <w:r w:rsidRPr="001902B1">
        <w:rPr>
          <w:rFonts w:cs="Arial"/>
          <w:bCs/>
          <w:i/>
          <w:szCs w:val="22"/>
        </w:rPr>
        <w:t>- auch die au</w:t>
      </w:r>
      <w:r w:rsidRPr="001902B1">
        <w:rPr>
          <w:rFonts w:cs="Arial"/>
          <w:bCs/>
          <w:i/>
          <w:szCs w:val="22"/>
        </w:rPr>
        <w:t>s</w:t>
      </w:r>
      <w:r w:rsidRPr="001902B1">
        <w:rPr>
          <w:rFonts w:cs="Arial"/>
          <w:bCs/>
          <w:i/>
          <w:szCs w:val="22"/>
        </w:rPr>
        <w:t xml:space="preserve">serhalb der Bauzonen – </w:t>
      </w:r>
      <w:r w:rsidR="009E22B0">
        <w:rPr>
          <w:rFonts w:cs="Arial"/>
          <w:bCs/>
          <w:i/>
          <w:szCs w:val="22"/>
        </w:rPr>
        <w:t>die dauernd bewohnt sind</w:t>
      </w:r>
      <w:r w:rsidR="00473B4C">
        <w:rPr>
          <w:rFonts w:cs="Arial"/>
          <w:bCs/>
          <w:i/>
          <w:szCs w:val="22"/>
        </w:rPr>
        <w:t xml:space="preserve"> (exkl. Zweitwohnung) </w:t>
      </w:r>
      <w:r w:rsidRPr="001902B1">
        <w:rPr>
          <w:rFonts w:cs="Arial"/>
          <w:bCs/>
          <w:i/>
          <w:szCs w:val="22"/>
        </w:rPr>
        <w:t>in die B</w:t>
      </w:r>
      <w:r w:rsidRPr="001902B1">
        <w:rPr>
          <w:rFonts w:cs="Arial"/>
          <w:bCs/>
          <w:i/>
          <w:szCs w:val="22"/>
        </w:rPr>
        <w:t>e</w:t>
      </w:r>
      <w:r w:rsidRPr="001902B1">
        <w:rPr>
          <w:rFonts w:cs="Arial"/>
          <w:bCs/>
          <w:i/>
          <w:szCs w:val="22"/>
        </w:rPr>
        <w:t xml:space="preserve">rechnung </w:t>
      </w:r>
      <w:r w:rsidR="009327E9">
        <w:rPr>
          <w:rFonts w:cs="Arial"/>
          <w:bCs/>
          <w:i/>
          <w:szCs w:val="22"/>
        </w:rPr>
        <w:t xml:space="preserve">des Ausgleiches </w:t>
      </w:r>
      <w:r w:rsidR="009E22B0">
        <w:rPr>
          <w:rFonts w:cs="Arial"/>
          <w:bCs/>
          <w:i/>
          <w:szCs w:val="22"/>
        </w:rPr>
        <w:t>mit einbezogen</w:t>
      </w:r>
      <w:r w:rsidR="00473B4C">
        <w:rPr>
          <w:rFonts w:cs="Arial"/>
          <w:bCs/>
          <w:i/>
          <w:szCs w:val="22"/>
        </w:rPr>
        <w:t xml:space="preserve"> </w:t>
      </w:r>
      <w:r w:rsidR="00473B4C" w:rsidRPr="001902B1">
        <w:rPr>
          <w:rFonts w:cs="Arial"/>
          <w:bCs/>
          <w:i/>
          <w:szCs w:val="22"/>
        </w:rPr>
        <w:t>(Quelle: Gebäude- und Wohnungsregister GWR)</w:t>
      </w:r>
      <w:r w:rsidR="001902B1">
        <w:rPr>
          <w:rFonts w:cs="Arial"/>
          <w:bCs/>
          <w:i/>
          <w:szCs w:val="22"/>
        </w:rPr>
        <w:t>.</w:t>
      </w:r>
      <w:r w:rsidRPr="001902B1">
        <w:rPr>
          <w:rFonts w:cs="Arial"/>
          <w:bCs/>
          <w:i/>
          <w:szCs w:val="22"/>
        </w:rPr>
        <w:t xml:space="preserve"> </w:t>
      </w:r>
    </w:p>
    <w:p w:rsidR="00505096" w:rsidRPr="001902B1" w:rsidRDefault="00505096" w:rsidP="00A17080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</w:p>
    <w:p w:rsidR="00B07565" w:rsidRPr="00D66891" w:rsidRDefault="00505096" w:rsidP="000333E9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D66891">
        <w:rPr>
          <w:rFonts w:cs="Arial"/>
          <w:bCs/>
          <w:szCs w:val="22"/>
        </w:rPr>
        <w:t>W</w:t>
      </w:r>
      <w:r w:rsidR="00B07565" w:rsidRPr="00D66891">
        <w:rPr>
          <w:rFonts w:cs="Arial"/>
          <w:bCs/>
          <w:szCs w:val="22"/>
        </w:rPr>
        <w:t xml:space="preserve">ürden Sie es </w:t>
      </w:r>
      <w:r w:rsidR="00786793" w:rsidRPr="00D66891">
        <w:rPr>
          <w:rFonts w:cs="Arial"/>
          <w:bCs/>
          <w:szCs w:val="22"/>
        </w:rPr>
        <w:t>begrüssen</w:t>
      </w:r>
      <w:r w:rsidR="00B07565" w:rsidRPr="00D66891">
        <w:rPr>
          <w:rFonts w:cs="Arial"/>
          <w:bCs/>
          <w:szCs w:val="22"/>
        </w:rPr>
        <w:t xml:space="preserve">, wenn alle dauernd bewohnten Gebäude </w:t>
      </w:r>
      <w:r w:rsidR="00EC098C" w:rsidRPr="00D66891">
        <w:rPr>
          <w:rFonts w:cs="Arial"/>
          <w:bCs/>
          <w:szCs w:val="22"/>
        </w:rPr>
        <w:t xml:space="preserve">einer Gemeinde </w:t>
      </w:r>
      <w:r w:rsidR="00B07565" w:rsidRPr="00D66891">
        <w:rPr>
          <w:rFonts w:cs="Arial"/>
          <w:bCs/>
          <w:szCs w:val="22"/>
        </w:rPr>
        <w:t xml:space="preserve">in die Berechnung des Lastenausgleiches der Höhe mit einbezogen würden? </w:t>
      </w:r>
    </w:p>
    <w:p w:rsidR="000333E9" w:rsidRPr="0001415C" w:rsidRDefault="000333E9" w:rsidP="000333E9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B07565" w:rsidRPr="00C5446C" w:rsidRDefault="00B07565" w:rsidP="00B07565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B07565" w:rsidRPr="00C5446C" w:rsidRDefault="00B07565" w:rsidP="00B07565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B07565" w:rsidRPr="00B07565" w:rsidRDefault="00B07565" w:rsidP="000333E9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22"/>
        </w:rPr>
      </w:pPr>
    </w:p>
    <w:p w:rsidR="000333E9" w:rsidRPr="00E41E28" w:rsidRDefault="000333E9" w:rsidP="000333E9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0938EB" w:rsidRDefault="00253E6D" w:rsidP="000333E9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4</w:t>
      </w:r>
      <w:r w:rsidR="000333E9" w:rsidRPr="00C5446C">
        <w:rPr>
          <w:rFonts w:cs="Arial"/>
          <w:bCs/>
          <w:szCs w:val="22"/>
        </w:rPr>
        <w:t>.2</w:t>
      </w:r>
      <w:r w:rsidR="000333E9" w:rsidRPr="00C5446C">
        <w:rPr>
          <w:rFonts w:cs="Arial"/>
          <w:bCs/>
          <w:szCs w:val="22"/>
        </w:rPr>
        <w:tab/>
      </w:r>
      <w:r w:rsidR="00DC7444">
        <w:rPr>
          <w:rFonts w:cs="Arial"/>
          <w:bCs/>
          <w:szCs w:val="22"/>
        </w:rPr>
        <w:t xml:space="preserve">Anpassungsüberlegungen </w:t>
      </w:r>
      <w:r w:rsidR="001450F7">
        <w:rPr>
          <w:rFonts w:cs="Arial"/>
          <w:bCs/>
          <w:szCs w:val="22"/>
        </w:rPr>
        <w:t>„Flächendefinition“</w:t>
      </w:r>
      <w:r w:rsidR="00DC7444">
        <w:rPr>
          <w:rFonts w:cs="Arial"/>
          <w:bCs/>
          <w:szCs w:val="22"/>
        </w:rPr>
        <w:t xml:space="preserve"> </w:t>
      </w:r>
    </w:p>
    <w:p w:rsidR="000938EB" w:rsidRPr="005248CA" w:rsidRDefault="000938EB" w:rsidP="000333E9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5248CA" w:rsidRPr="005248CA" w:rsidRDefault="005248CA" w:rsidP="000938EB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5248CA">
        <w:rPr>
          <w:rFonts w:cs="Arial"/>
          <w:bCs/>
          <w:i/>
          <w:szCs w:val="22"/>
          <w:u w:val="single"/>
        </w:rPr>
        <w:t xml:space="preserve">Heute: </w:t>
      </w:r>
    </w:p>
    <w:p w:rsidR="00285A47" w:rsidRDefault="005248CA" w:rsidP="005248CA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Die heute verwendeten Flächen </w:t>
      </w:r>
      <w:r w:rsidR="00DC7444">
        <w:rPr>
          <w:rFonts w:cs="Arial"/>
          <w:bCs/>
          <w:i/>
          <w:szCs w:val="22"/>
        </w:rPr>
        <w:t>(</w:t>
      </w:r>
      <w:r w:rsidR="00DC7444">
        <w:rPr>
          <w:rFonts w:cs="Arial"/>
          <w:bCs/>
          <w:szCs w:val="22"/>
        </w:rPr>
        <w:t xml:space="preserve">RB 3.213 Artikel 19, 20 und 21) </w:t>
      </w:r>
      <w:r>
        <w:rPr>
          <w:rFonts w:cs="Arial"/>
          <w:bCs/>
          <w:i/>
          <w:szCs w:val="22"/>
        </w:rPr>
        <w:t>bzw. deren Definit</w:t>
      </w:r>
      <w:r>
        <w:rPr>
          <w:rFonts w:cs="Arial"/>
          <w:bCs/>
          <w:i/>
          <w:szCs w:val="22"/>
        </w:rPr>
        <w:t>i</w:t>
      </w:r>
      <w:r>
        <w:rPr>
          <w:rFonts w:cs="Arial"/>
          <w:bCs/>
          <w:i/>
          <w:szCs w:val="22"/>
        </w:rPr>
        <w:t xml:space="preserve">on </w:t>
      </w:r>
      <w:r w:rsidR="00285A47">
        <w:rPr>
          <w:rFonts w:cs="Arial"/>
          <w:bCs/>
          <w:i/>
          <w:szCs w:val="22"/>
        </w:rPr>
        <w:t xml:space="preserve">(überbaute Gebiete und Bauzonen, intensiv genutzte Landwirtschafts- und </w:t>
      </w:r>
      <w:r w:rsidR="00285A47" w:rsidRPr="00285A47">
        <w:rPr>
          <w:rFonts w:cs="Arial"/>
          <w:bCs/>
          <w:i/>
          <w:szCs w:val="22"/>
        </w:rPr>
        <w:t>Fors</w:t>
      </w:r>
      <w:r w:rsidR="00285A47" w:rsidRPr="00285A47">
        <w:rPr>
          <w:rFonts w:cs="Arial"/>
          <w:bCs/>
          <w:i/>
          <w:szCs w:val="22"/>
        </w:rPr>
        <w:t>t</w:t>
      </w:r>
      <w:r w:rsidR="00285A47" w:rsidRPr="00285A47">
        <w:rPr>
          <w:rFonts w:cs="Arial"/>
          <w:bCs/>
          <w:i/>
          <w:szCs w:val="22"/>
        </w:rPr>
        <w:t xml:space="preserve">wirtschaftsgebiete </w:t>
      </w:r>
      <w:r w:rsidR="00285A47">
        <w:rPr>
          <w:rFonts w:cs="Arial"/>
          <w:bCs/>
          <w:i/>
          <w:szCs w:val="22"/>
        </w:rPr>
        <w:t>und extensive genutzte Landwirtschafts- und Forstwirtschaftsgebi</w:t>
      </w:r>
      <w:r w:rsidR="00285A47">
        <w:rPr>
          <w:rFonts w:cs="Arial"/>
          <w:bCs/>
          <w:i/>
          <w:szCs w:val="22"/>
        </w:rPr>
        <w:t>e</w:t>
      </w:r>
      <w:r w:rsidR="00285A47">
        <w:rPr>
          <w:rFonts w:cs="Arial"/>
          <w:bCs/>
          <w:i/>
          <w:szCs w:val="22"/>
        </w:rPr>
        <w:lastRenderedPageBreak/>
        <w:t xml:space="preserve">te) </w:t>
      </w:r>
      <w:r>
        <w:rPr>
          <w:rFonts w:cs="Arial"/>
          <w:bCs/>
          <w:i/>
          <w:szCs w:val="22"/>
        </w:rPr>
        <w:t>beziehen sich auf die technische Verordnung des VBS über die amtliche Verme</w:t>
      </w:r>
      <w:r>
        <w:rPr>
          <w:rFonts w:cs="Arial"/>
          <w:bCs/>
          <w:i/>
          <w:szCs w:val="22"/>
        </w:rPr>
        <w:t>s</w:t>
      </w:r>
      <w:r>
        <w:rPr>
          <w:rFonts w:cs="Arial"/>
          <w:bCs/>
          <w:i/>
          <w:szCs w:val="22"/>
        </w:rPr>
        <w:t xml:space="preserve">sung </w:t>
      </w:r>
      <w:r w:rsidR="00285A47">
        <w:rPr>
          <w:rFonts w:cs="Arial"/>
          <w:bCs/>
          <w:i/>
          <w:szCs w:val="22"/>
        </w:rPr>
        <w:t>(</w:t>
      </w:r>
      <w:r>
        <w:rPr>
          <w:rFonts w:cs="Arial"/>
          <w:bCs/>
          <w:i/>
          <w:szCs w:val="22"/>
        </w:rPr>
        <w:t>TVAV) SR 211.432.21</w:t>
      </w:r>
      <w:r w:rsidR="00D67934">
        <w:rPr>
          <w:rFonts w:cs="Arial"/>
          <w:bCs/>
          <w:i/>
          <w:szCs w:val="22"/>
        </w:rPr>
        <w:t xml:space="preserve"> Artikel 3</w:t>
      </w:r>
      <w:r>
        <w:rPr>
          <w:rFonts w:cs="Arial"/>
          <w:bCs/>
          <w:i/>
          <w:szCs w:val="22"/>
        </w:rPr>
        <w:t xml:space="preserve">. </w:t>
      </w:r>
    </w:p>
    <w:p w:rsidR="00285A47" w:rsidRDefault="00285A47" w:rsidP="00285A47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DC7444" w:rsidRPr="00285A47" w:rsidRDefault="00DC7444" w:rsidP="00285A47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285A47" w:rsidRPr="00D04A5D" w:rsidRDefault="00285A47" w:rsidP="00285A47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D04A5D">
        <w:rPr>
          <w:rFonts w:cs="Arial"/>
          <w:bCs/>
          <w:i/>
          <w:szCs w:val="22"/>
          <w:u w:val="single"/>
        </w:rPr>
        <w:t>Denkbare Anpassung:</w:t>
      </w:r>
    </w:p>
    <w:p w:rsidR="00F01555" w:rsidRDefault="00285A47" w:rsidP="00285A47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Anstelle der heute verwendeten Flächendefinition aus der TVAV könnten die </w:t>
      </w:r>
      <w:r w:rsidR="00461A90">
        <w:rPr>
          <w:rFonts w:cs="Arial"/>
          <w:bCs/>
          <w:i/>
          <w:szCs w:val="22"/>
        </w:rPr>
        <w:t>ve</w:t>
      </w:r>
      <w:r w:rsidR="00461A90">
        <w:rPr>
          <w:rFonts w:cs="Arial"/>
          <w:bCs/>
          <w:i/>
          <w:szCs w:val="22"/>
        </w:rPr>
        <w:t>r</w:t>
      </w:r>
      <w:r w:rsidR="00461A90">
        <w:rPr>
          <w:rFonts w:cs="Arial"/>
          <w:bCs/>
          <w:i/>
          <w:szCs w:val="22"/>
        </w:rPr>
        <w:t xml:space="preserve">schiedenen </w:t>
      </w:r>
      <w:r>
        <w:rPr>
          <w:rFonts w:cs="Arial"/>
          <w:bCs/>
          <w:i/>
          <w:szCs w:val="22"/>
        </w:rPr>
        <w:t xml:space="preserve">Flächen </w:t>
      </w:r>
      <w:r w:rsidR="00F01555">
        <w:rPr>
          <w:rFonts w:cs="Arial"/>
          <w:bCs/>
          <w:i/>
          <w:szCs w:val="22"/>
        </w:rPr>
        <w:t xml:space="preserve">aus </w:t>
      </w:r>
      <w:r>
        <w:rPr>
          <w:rFonts w:cs="Arial"/>
          <w:bCs/>
          <w:i/>
          <w:szCs w:val="22"/>
        </w:rPr>
        <w:t>der Ar</w:t>
      </w:r>
      <w:r w:rsidR="00B65AAA">
        <w:rPr>
          <w:rFonts w:cs="Arial"/>
          <w:bCs/>
          <w:i/>
          <w:szCs w:val="22"/>
        </w:rPr>
        <w:t>e</w:t>
      </w:r>
      <w:r>
        <w:rPr>
          <w:rFonts w:cs="Arial"/>
          <w:bCs/>
          <w:i/>
          <w:szCs w:val="22"/>
        </w:rPr>
        <w:t xml:space="preserve">alstatistik </w:t>
      </w:r>
      <w:r w:rsidR="007230D4">
        <w:rPr>
          <w:rFonts w:cs="Arial"/>
          <w:bCs/>
          <w:i/>
          <w:szCs w:val="22"/>
        </w:rPr>
        <w:t xml:space="preserve">des Bundesamtes für Statistik </w:t>
      </w:r>
      <w:r w:rsidR="00AF119F">
        <w:rPr>
          <w:rFonts w:cs="Arial"/>
          <w:bCs/>
          <w:i/>
          <w:szCs w:val="22"/>
        </w:rPr>
        <w:t xml:space="preserve">BFS </w:t>
      </w:r>
      <w:r w:rsidR="00DA1BBF">
        <w:rPr>
          <w:rFonts w:cs="Arial"/>
          <w:bCs/>
          <w:i/>
          <w:szCs w:val="22"/>
        </w:rPr>
        <w:t>z</w:t>
      </w:r>
      <w:r w:rsidR="00DA1BBF">
        <w:rPr>
          <w:rFonts w:cs="Arial"/>
          <w:bCs/>
          <w:i/>
          <w:szCs w:val="22"/>
        </w:rPr>
        <w:t>u</w:t>
      </w:r>
      <w:r w:rsidR="00DA1BBF">
        <w:rPr>
          <w:rFonts w:cs="Arial"/>
          <w:bCs/>
          <w:i/>
          <w:szCs w:val="22"/>
        </w:rPr>
        <w:t>sammengesetzt</w:t>
      </w:r>
      <w:r>
        <w:rPr>
          <w:rFonts w:cs="Arial"/>
          <w:bCs/>
          <w:i/>
          <w:szCs w:val="22"/>
        </w:rPr>
        <w:t xml:space="preserve"> werden. </w:t>
      </w:r>
    </w:p>
    <w:p w:rsidR="00285A47" w:rsidRPr="001902B1" w:rsidRDefault="00285A47" w:rsidP="00285A47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285A47" w:rsidRPr="001902B1" w:rsidRDefault="00285A47" w:rsidP="00285A47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1902B1">
        <w:rPr>
          <w:rFonts w:cs="Arial"/>
          <w:bCs/>
          <w:i/>
          <w:szCs w:val="22"/>
          <w:u w:val="single"/>
        </w:rPr>
        <w:t>Kurzerläuterung:</w:t>
      </w:r>
    </w:p>
    <w:p w:rsidR="00285A47" w:rsidRPr="0051163D" w:rsidRDefault="00285A47" w:rsidP="005248CA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 w:rsidRPr="0051163D">
        <w:rPr>
          <w:rFonts w:cs="Arial"/>
          <w:bCs/>
          <w:i/>
          <w:szCs w:val="22"/>
        </w:rPr>
        <w:t xml:space="preserve">Mit </w:t>
      </w:r>
      <w:r w:rsidR="00505096" w:rsidRPr="0051163D">
        <w:rPr>
          <w:rFonts w:cs="Arial"/>
          <w:bCs/>
          <w:i/>
          <w:szCs w:val="22"/>
        </w:rPr>
        <w:t xml:space="preserve">der Umstellung </w:t>
      </w:r>
      <w:r w:rsidR="0012588B" w:rsidRPr="0051163D">
        <w:rPr>
          <w:rFonts w:cs="Arial"/>
          <w:bCs/>
          <w:i/>
          <w:szCs w:val="22"/>
        </w:rPr>
        <w:t>a</w:t>
      </w:r>
      <w:r w:rsidR="00505096" w:rsidRPr="0051163D">
        <w:rPr>
          <w:rFonts w:cs="Arial"/>
          <w:bCs/>
          <w:i/>
          <w:szCs w:val="22"/>
        </w:rPr>
        <w:t xml:space="preserve">uf die </w:t>
      </w:r>
      <w:r w:rsidR="0012588B" w:rsidRPr="0051163D">
        <w:rPr>
          <w:rFonts w:cs="Arial"/>
          <w:bCs/>
          <w:i/>
          <w:szCs w:val="22"/>
        </w:rPr>
        <w:t xml:space="preserve">Flächendefinitionen der </w:t>
      </w:r>
      <w:r w:rsidR="00505096" w:rsidRPr="0051163D">
        <w:rPr>
          <w:rFonts w:cs="Arial"/>
          <w:bCs/>
          <w:i/>
          <w:szCs w:val="22"/>
        </w:rPr>
        <w:t xml:space="preserve">Arealstatistik </w:t>
      </w:r>
      <w:r w:rsidR="007A4301" w:rsidRPr="0051163D">
        <w:rPr>
          <w:rFonts w:cs="Arial"/>
          <w:bCs/>
          <w:i/>
          <w:szCs w:val="22"/>
        </w:rPr>
        <w:t>(Bodennutzung und</w:t>
      </w:r>
      <w:r w:rsidR="007A4301" w:rsidRPr="0051163D">
        <w:rPr>
          <w:rFonts w:cs="Arial"/>
          <w:bCs/>
          <w:i/>
          <w:szCs w:val="22"/>
        </w:rPr>
        <w:br/>
      </w:r>
      <w:r w:rsidR="00695213" w:rsidRPr="0051163D">
        <w:rPr>
          <w:rFonts w:cs="Arial"/>
          <w:bCs/>
          <w:i/>
          <w:szCs w:val="22"/>
        </w:rPr>
        <w:t xml:space="preserve">-bedeckung) </w:t>
      </w:r>
      <w:r w:rsidR="007A4301" w:rsidRPr="0051163D">
        <w:rPr>
          <w:rFonts w:cs="Arial"/>
          <w:bCs/>
          <w:i/>
          <w:szCs w:val="22"/>
        </w:rPr>
        <w:t xml:space="preserve">könnte </w:t>
      </w:r>
      <w:r w:rsidR="0080368D">
        <w:rPr>
          <w:rFonts w:cs="Arial"/>
          <w:bCs/>
          <w:i/>
          <w:szCs w:val="22"/>
        </w:rPr>
        <w:t xml:space="preserve">man </w:t>
      </w:r>
      <w:r w:rsidR="007A4301" w:rsidRPr="0051163D">
        <w:rPr>
          <w:rFonts w:cs="Arial"/>
          <w:bCs/>
          <w:i/>
          <w:szCs w:val="22"/>
        </w:rPr>
        <w:t>die Berechnung auf 17 verschiedene Flächenkategorien a</w:t>
      </w:r>
      <w:r w:rsidR="007A4301" w:rsidRPr="0051163D">
        <w:rPr>
          <w:rFonts w:cs="Arial"/>
          <w:bCs/>
          <w:i/>
          <w:szCs w:val="22"/>
        </w:rPr>
        <w:t>b</w:t>
      </w:r>
      <w:r w:rsidR="007A4301" w:rsidRPr="0051163D">
        <w:rPr>
          <w:rFonts w:cs="Arial"/>
          <w:bCs/>
          <w:i/>
          <w:szCs w:val="22"/>
        </w:rPr>
        <w:t xml:space="preserve">stützen und </w:t>
      </w:r>
      <w:r w:rsidR="00062608">
        <w:rPr>
          <w:rFonts w:cs="Arial"/>
          <w:bCs/>
          <w:i/>
          <w:szCs w:val="22"/>
        </w:rPr>
        <w:t xml:space="preserve">dies </w:t>
      </w:r>
      <w:r w:rsidR="007A4301" w:rsidRPr="0051163D">
        <w:rPr>
          <w:rFonts w:cs="Arial"/>
          <w:bCs/>
          <w:i/>
          <w:szCs w:val="22"/>
        </w:rPr>
        <w:t xml:space="preserve">erlaubt </w:t>
      </w:r>
      <w:r w:rsidR="0080368D">
        <w:rPr>
          <w:rFonts w:cs="Arial"/>
          <w:bCs/>
          <w:i/>
          <w:szCs w:val="22"/>
        </w:rPr>
        <w:t xml:space="preserve">damit </w:t>
      </w:r>
      <w:r w:rsidR="007A4301" w:rsidRPr="0051163D">
        <w:rPr>
          <w:rFonts w:cs="Arial"/>
          <w:bCs/>
          <w:i/>
          <w:szCs w:val="22"/>
        </w:rPr>
        <w:t xml:space="preserve">eine genauere Zusammenstellen der Flächen. Zum </w:t>
      </w:r>
      <w:r w:rsidR="00505096" w:rsidRPr="0051163D">
        <w:rPr>
          <w:rFonts w:cs="Arial"/>
          <w:bCs/>
          <w:i/>
          <w:szCs w:val="22"/>
        </w:rPr>
        <w:t xml:space="preserve">Beispiel </w:t>
      </w:r>
      <w:r w:rsidR="007A4301" w:rsidRPr="0051163D">
        <w:rPr>
          <w:rFonts w:cs="Arial"/>
          <w:bCs/>
          <w:i/>
          <w:szCs w:val="22"/>
        </w:rPr>
        <w:t xml:space="preserve">könnte </w:t>
      </w:r>
      <w:r w:rsidR="0051163D" w:rsidRPr="0051163D">
        <w:rPr>
          <w:rFonts w:cs="Arial"/>
          <w:bCs/>
          <w:i/>
          <w:szCs w:val="22"/>
        </w:rPr>
        <w:t xml:space="preserve">man </w:t>
      </w:r>
      <w:r w:rsidR="007230D4" w:rsidRPr="0051163D">
        <w:rPr>
          <w:rFonts w:cs="Arial"/>
          <w:bCs/>
          <w:i/>
          <w:szCs w:val="22"/>
        </w:rPr>
        <w:t>statt de</w:t>
      </w:r>
      <w:r w:rsidR="007A4301" w:rsidRPr="0051163D">
        <w:rPr>
          <w:rFonts w:cs="Arial"/>
          <w:bCs/>
          <w:i/>
          <w:szCs w:val="22"/>
        </w:rPr>
        <w:t>r</w:t>
      </w:r>
      <w:r w:rsidR="007230D4" w:rsidRPr="0051163D">
        <w:rPr>
          <w:rFonts w:cs="Arial"/>
          <w:bCs/>
          <w:i/>
          <w:szCs w:val="22"/>
        </w:rPr>
        <w:t xml:space="preserve"> heute verwendete</w:t>
      </w:r>
      <w:r w:rsidR="00062608">
        <w:rPr>
          <w:rFonts w:cs="Arial"/>
          <w:bCs/>
          <w:i/>
          <w:szCs w:val="22"/>
        </w:rPr>
        <w:t>n</w:t>
      </w:r>
      <w:r w:rsidR="007230D4" w:rsidRPr="0051163D">
        <w:rPr>
          <w:rFonts w:cs="Arial"/>
          <w:bCs/>
          <w:i/>
          <w:szCs w:val="22"/>
        </w:rPr>
        <w:t xml:space="preserve"> Flächen</w:t>
      </w:r>
      <w:r w:rsidR="007A4301" w:rsidRPr="0051163D">
        <w:rPr>
          <w:rFonts w:cs="Arial"/>
          <w:bCs/>
          <w:i/>
          <w:szCs w:val="22"/>
        </w:rPr>
        <w:t>definition</w:t>
      </w:r>
      <w:r w:rsidR="007230D4" w:rsidRPr="0051163D">
        <w:rPr>
          <w:rFonts w:cs="Arial"/>
          <w:bCs/>
          <w:i/>
          <w:szCs w:val="22"/>
        </w:rPr>
        <w:t xml:space="preserve"> </w:t>
      </w:r>
      <w:r w:rsidR="00505096" w:rsidRPr="0051163D">
        <w:rPr>
          <w:rFonts w:cs="Arial"/>
          <w:bCs/>
          <w:i/>
          <w:szCs w:val="22"/>
        </w:rPr>
        <w:t>„überbaute Gebi</w:t>
      </w:r>
      <w:r w:rsidR="00505096" w:rsidRPr="0051163D">
        <w:rPr>
          <w:rFonts w:cs="Arial"/>
          <w:bCs/>
          <w:i/>
          <w:szCs w:val="22"/>
        </w:rPr>
        <w:t>e</w:t>
      </w:r>
      <w:r w:rsidR="00505096" w:rsidRPr="0051163D">
        <w:rPr>
          <w:rFonts w:cs="Arial"/>
          <w:bCs/>
          <w:i/>
          <w:szCs w:val="22"/>
        </w:rPr>
        <w:t>te und Bauzonen“</w:t>
      </w:r>
      <w:r w:rsidR="0051163D" w:rsidRPr="0051163D">
        <w:rPr>
          <w:rFonts w:cs="Arial"/>
          <w:bCs/>
          <w:i/>
          <w:szCs w:val="22"/>
        </w:rPr>
        <w:t>,</w:t>
      </w:r>
      <w:r w:rsidR="00505096" w:rsidRPr="0051163D">
        <w:rPr>
          <w:rFonts w:cs="Arial"/>
          <w:bCs/>
          <w:i/>
          <w:szCs w:val="22"/>
        </w:rPr>
        <w:t xml:space="preserve"> </w:t>
      </w:r>
      <w:r w:rsidR="007A4301" w:rsidRPr="0051163D">
        <w:rPr>
          <w:rFonts w:cs="Arial"/>
          <w:bCs/>
          <w:i/>
          <w:szCs w:val="22"/>
        </w:rPr>
        <w:t xml:space="preserve">neu </w:t>
      </w:r>
      <w:r w:rsidR="00505096" w:rsidRPr="0051163D">
        <w:rPr>
          <w:rFonts w:cs="Arial"/>
          <w:bCs/>
          <w:i/>
          <w:szCs w:val="22"/>
        </w:rPr>
        <w:t>die „Siedlungsfläche“ (Industrie- und Gewerbe, Gebäudeareal, Verkehrsflächen, besondere Siedlungsflächen und Erholungs- und Grünanlagen</w:t>
      </w:r>
      <w:r w:rsidR="00AF119F" w:rsidRPr="0051163D">
        <w:rPr>
          <w:rFonts w:cs="Arial"/>
          <w:bCs/>
          <w:i/>
          <w:szCs w:val="22"/>
        </w:rPr>
        <w:t>)</w:t>
      </w:r>
      <w:r w:rsidR="00505096" w:rsidRPr="0051163D">
        <w:rPr>
          <w:rFonts w:cs="Arial"/>
          <w:bCs/>
          <w:i/>
          <w:szCs w:val="22"/>
        </w:rPr>
        <w:t xml:space="preserve"> </w:t>
      </w:r>
      <w:r w:rsidR="007A4301" w:rsidRPr="0051163D">
        <w:rPr>
          <w:rFonts w:cs="Arial"/>
          <w:bCs/>
          <w:i/>
          <w:szCs w:val="22"/>
        </w:rPr>
        <w:t>ve</w:t>
      </w:r>
      <w:r w:rsidR="007A4301" w:rsidRPr="0051163D">
        <w:rPr>
          <w:rFonts w:cs="Arial"/>
          <w:bCs/>
          <w:i/>
          <w:szCs w:val="22"/>
        </w:rPr>
        <w:t>r</w:t>
      </w:r>
      <w:r w:rsidR="007A4301" w:rsidRPr="0051163D">
        <w:rPr>
          <w:rFonts w:cs="Arial"/>
          <w:bCs/>
          <w:i/>
          <w:szCs w:val="22"/>
        </w:rPr>
        <w:t>wenden.</w:t>
      </w:r>
      <w:r w:rsidR="00505096" w:rsidRPr="0051163D">
        <w:rPr>
          <w:rFonts w:cs="Arial"/>
          <w:bCs/>
          <w:i/>
          <w:szCs w:val="22"/>
        </w:rPr>
        <w:t xml:space="preserve"> Die einzelnen </w:t>
      </w:r>
      <w:r w:rsidR="00AC0D15">
        <w:rPr>
          <w:rFonts w:cs="Arial"/>
          <w:bCs/>
          <w:i/>
          <w:szCs w:val="22"/>
        </w:rPr>
        <w:t xml:space="preserve">17 </w:t>
      </w:r>
      <w:r w:rsidR="00AA7962" w:rsidRPr="0051163D">
        <w:rPr>
          <w:rFonts w:cs="Arial"/>
          <w:bCs/>
          <w:i/>
          <w:szCs w:val="22"/>
        </w:rPr>
        <w:t>Flächenk</w:t>
      </w:r>
      <w:r w:rsidR="00505096" w:rsidRPr="0051163D">
        <w:rPr>
          <w:rFonts w:cs="Arial"/>
          <w:bCs/>
          <w:i/>
          <w:szCs w:val="22"/>
        </w:rPr>
        <w:t xml:space="preserve">ategorien </w:t>
      </w:r>
      <w:r w:rsidR="00AF119F" w:rsidRPr="0051163D">
        <w:rPr>
          <w:rFonts w:cs="Arial"/>
          <w:bCs/>
          <w:i/>
          <w:szCs w:val="22"/>
        </w:rPr>
        <w:t xml:space="preserve">der Arealstatistik </w:t>
      </w:r>
      <w:r w:rsidR="00505096" w:rsidRPr="0051163D">
        <w:rPr>
          <w:rFonts w:cs="Arial"/>
          <w:bCs/>
          <w:i/>
          <w:szCs w:val="22"/>
        </w:rPr>
        <w:t>mit den Oberbegriffen Siedlungsflächen, Landwirtschaftsflächen, bestockte Flächen und unproduktive Fl</w:t>
      </w:r>
      <w:r w:rsidR="00505096" w:rsidRPr="0051163D">
        <w:rPr>
          <w:rFonts w:cs="Arial"/>
          <w:bCs/>
          <w:i/>
          <w:szCs w:val="22"/>
        </w:rPr>
        <w:t>ä</w:t>
      </w:r>
      <w:r w:rsidR="00505096" w:rsidRPr="0051163D">
        <w:rPr>
          <w:rFonts w:cs="Arial"/>
          <w:bCs/>
          <w:i/>
          <w:szCs w:val="22"/>
        </w:rPr>
        <w:t xml:space="preserve">chen </w:t>
      </w:r>
      <w:r w:rsidR="00AF119F" w:rsidRPr="0051163D">
        <w:rPr>
          <w:rFonts w:cs="Arial"/>
          <w:bCs/>
          <w:i/>
          <w:szCs w:val="22"/>
        </w:rPr>
        <w:t xml:space="preserve">[Kategorien der Standardnomenklatur NOAS04, Aggregation 1 – 17 des BFS] </w:t>
      </w:r>
      <w:r w:rsidR="00505096" w:rsidRPr="0051163D">
        <w:rPr>
          <w:rFonts w:cs="Arial"/>
          <w:bCs/>
          <w:i/>
          <w:szCs w:val="22"/>
        </w:rPr>
        <w:t xml:space="preserve">würden im </w:t>
      </w:r>
      <w:r w:rsidR="00DA1BBF" w:rsidRPr="0051163D">
        <w:rPr>
          <w:rFonts w:cs="Arial"/>
          <w:bCs/>
          <w:i/>
          <w:szCs w:val="22"/>
        </w:rPr>
        <w:t>Sinn</w:t>
      </w:r>
      <w:r w:rsidR="00126074" w:rsidRPr="0051163D">
        <w:rPr>
          <w:rFonts w:cs="Arial"/>
          <w:bCs/>
          <w:i/>
          <w:szCs w:val="22"/>
        </w:rPr>
        <w:t>e</w:t>
      </w:r>
      <w:r w:rsidR="00DA1BBF" w:rsidRPr="0051163D">
        <w:rPr>
          <w:rFonts w:cs="Arial"/>
          <w:bCs/>
          <w:i/>
          <w:szCs w:val="22"/>
        </w:rPr>
        <w:t xml:space="preserve"> und </w:t>
      </w:r>
      <w:r w:rsidR="00505096" w:rsidRPr="0051163D">
        <w:rPr>
          <w:rFonts w:cs="Arial"/>
          <w:bCs/>
          <w:i/>
          <w:szCs w:val="22"/>
        </w:rPr>
        <w:t>Geist</w:t>
      </w:r>
      <w:r w:rsidR="00126074" w:rsidRPr="0051163D">
        <w:rPr>
          <w:rFonts w:cs="Arial"/>
          <w:bCs/>
          <w:i/>
          <w:szCs w:val="22"/>
        </w:rPr>
        <w:t>e</w:t>
      </w:r>
      <w:r w:rsidR="00505096" w:rsidRPr="0051163D">
        <w:rPr>
          <w:rFonts w:cs="Arial"/>
          <w:bCs/>
          <w:i/>
          <w:szCs w:val="22"/>
        </w:rPr>
        <w:t xml:space="preserve"> des NFAUR</w:t>
      </w:r>
      <w:r w:rsidR="0051163D" w:rsidRPr="0051163D">
        <w:rPr>
          <w:rFonts w:cs="Arial"/>
          <w:bCs/>
          <w:i/>
          <w:szCs w:val="22"/>
        </w:rPr>
        <w:t xml:space="preserve"> (Höhe, Weite und Gebirge) zusammen </w:t>
      </w:r>
      <w:r w:rsidR="0080368D">
        <w:rPr>
          <w:rFonts w:cs="Arial"/>
          <w:bCs/>
          <w:i/>
          <w:szCs w:val="22"/>
        </w:rPr>
        <w:t>g</w:t>
      </w:r>
      <w:r w:rsidR="0080368D">
        <w:rPr>
          <w:rFonts w:cs="Arial"/>
          <w:bCs/>
          <w:i/>
          <w:szCs w:val="22"/>
        </w:rPr>
        <w:t>e</w:t>
      </w:r>
      <w:r w:rsidR="0051163D" w:rsidRPr="0051163D">
        <w:rPr>
          <w:rFonts w:cs="Arial"/>
          <w:bCs/>
          <w:i/>
          <w:szCs w:val="22"/>
        </w:rPr>
        <w:t>stell</w:t>
      </w:r>
      <w:r w:rsidR="0080368D">
        <w:rPr>
          <w:rFonts w:cs="Arial"/>
          <w:bCs/>
          <w:i/>
          <w:szCs w:val="22"/>
        </w:rPr>
        <w:t>t</w:t>
      </w:r>
      <w:r w:rsidR="0051163D" w:rsidRPr="0051163D">
        <w:rPr>
          <w:rFonts w:cs="Arial"/>
          <w:bCs/>
          <w:i/>
          <w:szCs w:val="22"/>
        </w:rPr>
        <w:t xml:space="preserve">. </w:t>
      </w:r>
    </w:p>
    <w:p w:rsidR="00505096" w:rsidRDefault="00505096" w:rsidP="005248CA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</w:p>
    <w:p w:rsidR="00505096" w:rsidRPr="00D66891" w:rsidRDefault="00505096" w:rsidP="00505096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D66891">
        <w:rPr>
          <w:rFonts w:cs="Arial"/>
          <w:bCs/>
          <w:szCs w:val="22"/>
        </w:rPr>
        <w:t xml:space="preserve">Würden Sie es </w:t>
      </w:r>
      <w:r w:rsidR="00DA1BBF" w:rsidRPr="00D66891">
        <w:rPr>
          <w:rFonts w:cs="Arial"/>
          <w:bCs/>
          <w:szCs w:val="22"/>
        </w:rPr>
        <w:t>b</w:t>
      </w:r>
      <w:r w:rsidRPr="00D66891">
        <w:rPr>
          <w:rFonts w:cs="Arial"/>
          <w:bCs/>
          <w:szCs w:val="22"/>
        </w:rPr>
        <w:t>e</w:t>
      </w:r>
      <w:r w:rsidR="00AA7962" w:rsidRPr="00D66891">
        <w:rPr>
          <w:rFonts w:cs="Arial"/>
          <w:bCs/>
          <w:szCs w:val="22"/>
        </w:rPr>
        <w:t>grüssen</w:t>
      </w:r>
      <w:r w:rsidRPr="00D66891">
        <w:rPr>
          <w:rFonts w:cs="Arial"/>
          <w:bCs/>
          <w:szCs w:val="22"/>
        </w:rPr>
        <w:t xml:space="preserve">, wenn </w:t>
      </w:r>
      <w:r w:rsidR="00795151" w:rsidRPr="00D66891">
        <w:rPr>
          <w:rFonts w:cs="Arial"/>
          <w:bCs/>
          <w:szCs w:val="22"/>
        </w:rPr>
        <w:t xml:space="preserve">von der heute verwendeten Flächendefinition aus der TVAV auf die </w:t>
      </w:r>
      <w:r w:rsidR="00AA7962" w:rsidRPr="00D66891">
        <w:rPr>
          <w:rFonts w:cs="Arial"/>
          <w:bCs/>
          <w:szCs w:val="22"/>
        </w:rPr>
        <w:t xml:space="preserve">der </w:t>
      </w:r>
      <w:r w:rsidR="00795151" w:rsidRPr="00D66891">
        <w:rPr>
          <w:rFonts w:cs="Arial"/>
          <w:bCs/>
          <w:szCs w:val="22"/>
        </w:rPr>
        <w:t xml:space="preserve">Arealstatistik gewechselt würde? </w:t>
      </w:r>
    </w:p>
    <w:p w:rsidR="00505096" w:rsidRPr="0001415C" w:rsidRDefault="00505096" w:rsidP="00505096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505096" w:rsidRPr="00C5446C" w:rsidRDefault="00505096" w:rsidP="00505096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505096" w:rsidRPr="00C5446C" w:rsidRDefault="00505096" w:rsidP="00505096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505096" w:rsidRPr="00B07565" w:rsidRDefault="00505096" w:rsidP="00505096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22"/>
        </w:rPr>
      </w:pPr>
    </w:p>
    <w:p w:rsidR="000333E9" w:rsidRPr="00F570D4" w:rsidRDefault="000333E9" w:rsidP="000333E9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0333E9" w:rsidRPr="00C5446C" w:rsidRDefault="000333E9" w:rsidP="000333E9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>
        <w:rPr>
          <w:szCs w:val="22"/>
        </w:rPr>
        <w:t>Kurzb</w:t>
      </w:r>
      <w:r w:rsidRPr="00C5446C">
        <w:rPr>
          <w:szCs w:val="22"/>
        </w:rPr>
        <w:t xml:space="preserve">emerkungen </w:t>
      </w:r>
      <w:r w:rsidR="00795151">
        <w:rPr>
          <w:szCs w:val="22"/>
        </w:rPr>
        <w:t xml:space="preserve">zu den </w:t>
      </w:r>
      <w:r w:rsidR="00795151" w:rsidRPr="00795151">
        <w:rPr>
          <w:szCs w:val="22"/>
        </w:rPr>
        <w:t xml:space="preserve">Anpassungsüberlegungen im Landschaftslastenausgleich LLA </w:t>
      </w:r>
      <w:r w:rsidRPr="00C5446C">
        <w:rPr>
          <w:szCs w:val="22"/>
        </w:rPr>
        <w:t>siehe am Schluss des Fragebogens</w:t>
      </w:r>
      <w:r>
        <w:rPr>
          <w:szCs w:val="22"/>
        </w:rPr>
        <w:t xml:space="preserve"> </w:t>
      </w:r>
      <w:r w:rsidRPr="002627B6">
        <w:rPr>
          <w:i/>
          <w:sz w:val="18"/>
          <w:szCs w:val="18"/>
          <w:u w:val="single"/>
        </w:rPr>
        <w:t>(nur elektronisch)</w:t>
      </w:r>
    </w:p>
    <w:p w:rsidR="000333E9" w:rsidRPr="00C5446C" w:rsidRDefault="000333E9" w:rsidP="00795151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5" w:right="-57" w:hanging="705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  <w:t xml:space="preserve">Bemerkungen </w:t>
      </w:r>
      <w:r w:rsidR="00795151">
        <w:rPr>
          <w:szCs w:val="22"/>
        </w:rPr>
        <w:t xml:space="preserve">zu den </w:t>
      </w:r>
      <w:r w:rsidR="00795151" w:rsidRPr="00795151">
        <w:rPr>
          <w:szCs w:val="22"/>
        </w:rPr>
        <w:t xml:space="preserve">Anpassungsüberlegungen im Landschaftslastenausgleich LLA </w:t>
      </w:r>
      <w:r w:rsidRPr="00C5446C">
        <w:rPr>
          <w:szCs w:val="22"/>
        </w:rPr>
        <w:t>siehe separate</w:t>
      </w:r>
      <w:r>
        <w:rPr>
          <w:szCs w:val="22"/>
        </w:rPr>
        <w:t>s</w:t>
      </w:r>
      <w:r w:rsidRPr="00C5446C">
        <w:rPr>
          <w:szCs w:val="22"/>
        </w:rPr>
        <w:t xml:space="preserve"> Schreiben</w:t>
      </w:r>
      <w:r>
        <w:rPr>
          <w:szCs w:val="22"/>
        </w:rPr>
        <w:t xml:space="preserve"> </w:t>
      </w:r>
    </w:p>
    <w:p w:rsidR="000333E9" w:rsidRDefault="000333E9" w:rsidP="00795151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5" w:right="-57" w:hanging="705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  <w:t xml:space="preserve">Keine Bemerkungen </w:t>
      </w:r>
      <w:r w:rsidR="00795151">
        <w:rPr>
          <w:szCs w:val="22"/>
        </w:rPr>
        <w:t xml:space="preserve">zu den </w:t>
      </w:r>
      <w:r w:rsidR="00795151" w:rsidRPr="00795151">
        <w:rPr>
          <w:szCs w:val="22"/>
        </w:rPr>
        <w:t>Anpassungsüberlegungen im Landschaftslastenausgleich LLA</w:t>
      </w:r>
      <w:r>
        <w:rPr>
          <w:szCs w:val="22"/>
        </w:rPr>
        <w:t xml:space="preserve"> </w:t>
      </w:r>
    </w:p>
    <w:p w:rsidR="000333E9" w:rsidRPr="00F570D4" w:rsidRDefault="000333E9" w:rsidP="000333E9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0333E9" w:rsidRDefault="000333E9" w:rsidP="000333E9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0333E9" w:rsidRDefault="000333E9" w:rsidP="000333E9">
      <w:pPr>
        <w:overflowPunct/>
        <w:autoSpaceDE/>
        <w:autoSpaceDN/>
        <w:adjustRightInd/>
        <w:textAlignment w:val="auto"/>
        <w:rPr>
          <w:szCs w:val="22"/>
        </w:rPr>
      </w:pPr>
      <w:r>
        <w:rPr>
          <w:szCs w:val="22"/>
        </w:rPr>
        <w:br w:type="page"/>
      </w:r>
    </w:p>
    <w:p w:rsidR="0073549D" w:rsidRPr="0007194E" w:rsidRDefault="0073549D" w:rsidP="0073549D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5</w:t>
      </w:r>
      <w:r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. </w:t>
      </w:r>
      <w:r w:rsidR="00B50B9F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Anpassungsüberlegungen </w:t>
      </w:r>
      <w:r w:rsidR="003B66B5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FiLa mit </w:t>
      </w:r>
      <w:r w:rsidR="00DA0E60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„</w:t>
      </w:r>
      <w:r w:rsidR="00B50B9F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NFA</w:t>
      </w:r>
      <w:r w:rsidR="003B66B5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-Anteil</w:t>
      </w:r>
      <w:r w:rsidR="00DA0E60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“</w:t>
      </w:r>
      <w:r w:rsidR="00B50B9F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</w:t>
      </w:r>
      <w:r w:rsidR="008E6B8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und </w:t>
      </w:r>
      <w:r w:rsidR="00CE0D67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Ertrags</w:t>
      </w:r>
      <w:r w:rsidR="008E6B8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-</w:t>
      </w:r>
      <w:r w:rsidR="002B75E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</w:t>
      </w:r>
      <w:r w:rsidR="008E6B8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/</w:t>
      </w:r>
      <w:r w:rsidR="002B75E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</w:t>
      </w:r>
      <w:r w:rsidR="00B50B9F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Aufgabenverteilung</w:t>
      </w:r>
      <w:r w:rsidR="003B66B5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en</w:t>
      </w:r>
      <w:r w:rsidR="006950CD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</w:t>
      </w:r>
    </w:p>
    <w:p w:rsidR="0073549D" w:rsidRDefault="0073549D" w:rsidP="0073549D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287256" w:rsidRDefault="007401F0" w:rsidP="006950CD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  <w:r>
        <w:rPr>
          <w:szCs w:val="22"/>
        </w:rPr>
        <w:t xml:space="preserve">Eine </w:t>
      </w:r>
      <w:r w:rsidR="00000CAA">
        <w:rPr>
          <w:szCs w:val="22"/>
        </w:rPr>
        <w:t xml:space="preserve">überdurchschnittliche </w:t>
      </w:r>
      <w:r w:rsidR="006950CD" w:rsidRPr="006950CD">
        <w:rPr>
          <w:szCs w:val="22"/>
        </w:rPr>
        <w:t xml:space="preserve">Zunahme </w:t>
      </w:r>
      <w:r w:rsidR="005F66B5">
        <w:rPr>
          <w:szCs w:val="22"/>
        </w:rPr>
        <w:t xml:space="preserve">der Ressourcenstärke des Kantons Uri </w:t>
      </w:r>
      <w:r w:rsidR="006950CD" w:rsidRPr="006950CD">
        <w:rPr>
          <w:szCs w:val="22"/>
        </w:rPr>
        <w:t>im interkanton</w:t>
      </w:r>
      <w:r w:rsidR="006950CD" w:rsidRPr="006950CD">
        <w:rPr>
          <w:szCs w:val="22"/>
        </w:rPr>
        <w:t>a</w:t>
      </w:r>
      <w:r w:rsidR="006950CD" w:rsidRPr="006950CD">
        <w:rPr>
          <w:szCs w:val="22"/>
        </w:rPr>
        <w:t xml:space="preserve">len Finanz- und Lastenausgleich </w:t>
      </w:r>
      <w:r w:rsidR="005B2590">
        <w:rPr>
          <w:szCs w:val="22"/>
        </w:rPr>
        <w:t xml:space="preserve">NFA </w:t>
      </w:r>
      <w:r w:rsidR="006950CD" w:rsidRPr="006950CD">
        <w:rPr>
          <w:szCs w:val="22"/>
        </w:rPr>
        <w:t xml:space="preserve">führt zu </w:t>
      </w:r>
      <w:r w:rsidR="005F66B5">
        <w:rPr>
          <w:szCs w:val="22"/>
        </w:rPr>
        <w:t xml:space="preserve">einem </w:t>
      </w:r>
      <w:r w:rsidR="006950CD" w:rsidRPr="006950CD">
        <w:rPr>
          <w:szCs w:val="22"/>
        </w:rPr>
        <w:t xml:space="preserve">höheren </w:t>
      </w:r>
      <w:r w:rsidR="005F66B5">
        <w:rPr>
          <w:szCs w:val="22"/>
        </w:rPr>
        <w:t xml:space="preserve">Ressourcenindex und damit verbunden zu </w:t>
      </w:r>
      <w:r w:rsidR="00CB32F3">
        <w:rPr>
          <w:szCs w:val="22"/>
        </w:rPr>
        <w:t xml:space="preserve">einer </w:t>
      </w:r>
      <w:r w:rsidR="005F66B5">
        <w:rPr>
          <w:szCs w:val="22"/>
        </w:rPr>
        <w:t>Ertragsminderung</w:t>
      </w:r>
      <w:r w:rsidR="00CB32F3">
        <w:rPr>
          <w:szCs w:val="22"/>
        </w:rPr>
        <w:t xml:space="preserve"> </w:t>
      </w:r>
      <w:r w:rsidR="005F66B5">
        <w:rPr>
          <w:szCs w:val="22"/>
        </w:rPr>
        <w:t>beim NFA</w:t>
      </w:r>
      <w:r w:rsidR="00B27388">
        <w:rPr>
          <w:rStyle w:val="Funotenzeichen"/>
          <w:szCs w:val="22"/>
        </w:rPr>
        <w:footnoteReference w:id="1"/>
      </w:r>
      <w:r w:rsidR="005F66B5">
        <w:rPr>
          <w:szCs w:val="22"/>
        </w:rPr>
        <w:t>.</w:t>
      </w:r>
      <w:r w:rsidR="006950CD" w:rsidRPr="006950CD">
        <w:rPr>
          <w:szCs w:val="22"/>
        </w:rPr>
        <w:t xml:space="preserve"> Im Kanton Uri kommen die Steuererträge je hälftig dem Kanton und den Gemeinden zu. Da der Kanton den Rückgang bei den Erträgen aus dem Ressourcenausgleich </w:t>
      </w:r>
      <w:r w:rsidR="00460365">
        <w:rPr>
          <w:szCs w:val="22"/>
        </w:rPr>
        <w:t xml:space="preserve">NFA </w:t>
      </w:r>
      <w:r w:rsidR="006950CD" w:rsidRPr="006950CD">
        <w:rPr>
          <w:szCs w:val="22"/>
        </w:rPr>
        <w:t xml:space="preserve">heute alleine trägt, kann er diesen nur </w:t>
      </w:r>
      <w:r w:rsidR="00F64EFC">
        <w:rPr>
          <w:szCs w:val="22"/>
        </w:rPr>
        <w:t xml:space="preserve">teilweise mit </w:t>
      </w:r>
      <w:r w:rsidR="006950CD" w:rsidRPr="006950CD">
        <w:rPr>
          <w:szCs w:val="22"/>
        </w:rPr>
        <w:t>der Hä</w:t>
      </w:r>
      <w:r w:rsidR="00CB32F3">
        <w:rPr>
          <w:szCs w:val="22"/>
        </w:rPr>
        <w:t>lf</w:t>
      </w:r>
      <w:r w:rsidR="006950CD" w:rsidRPr="006950CD">
        <w:rPr>
          <w:szCs w:val="22"/>
        </w:rPr>
        <w:t xml:space="preserve">te </w:t>
      </w:r>
      <w:r w:rsidR="00CB32F3">
        <w:rPr>
          <w:szCs w:val="22"/>
        </w:rPr>
        <w:t xml:space="preserve">seiner </w:t>
      </w:r>
      <w:r w:rsidR="006950CD" w:rsidRPr="006950CD">
        <w:rPr>
          <w:szCs w:val="22"/>
        </w:rPr>
        <w:t xml:space="preserve">Steuereinnahmen kompensieren. </w:t>
      </w:r>
    </w:p>
    <w:p w:rsidR="00287256" w:rsidRDefault="00287256" w:rsidP="006950CD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7401F0" w:rsidRDefault="0073549D" w:rsidP="0073549D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  <w:r>
        <w:rPr>
          <w:szCs w:val="22"/>
        </w:rPr>
        <w:t xml:space="preserve">In diesem Kapitel </w:t>
      </w:r>
      <w:r w:rsidR="00AD1D8C">
        <w:rPr>
          <w:szCs w:val="22"/>
        </w:rPr>
        <w:t xml:space="preserve">werden </w:t>
      </w:r>
      <w:r w:rsidR="003239DA">
        <w:rPr>
          <w:szCs w:val="22"/>
        </w:rPr>
        <w:t xml:space="preserve">drei </w:t>
      </w:r>
      <w:r w:rsidR="00CF3834">
        <w:rPr>
          <w:szCs w:val="22"/>
        </w:rPr>
        <w:t xml:space="preserve">mögliche </w:t>
      </w:r>
      <w:r w:rsidR="00AD1D8C">
        <w:rPr>
          <w:szCs w:val="22"/>
        </w:rPr>
        <w:t>Kompensation</w:t>
      </w:r>
      <w:r w:rsidR="00460365">
        <w:rPr>
          <w:szCs w:val="22"/>
        </w:rPr>
        <w:t xml:space="preserve">sbereiche </w:t>
      </w:r>
      <w:r w:rsidR="00085532">
        <w:rPr>
          <w:szCs w:val="22"/>
        </w:rPr>
        <w:t xml:space="preserve">für den Kanton </w:t>
      </w:r>
      <w:r w:rsidR="00AD1D8C" w:rsidRPr="00AD1D8C">
        <w:rPr>
          <w:szCs w:val="22"/>
        </w:rPr>
        <w:t xml:space="preserve">konzeptionell </w:t>
      </w:r>
      <w:r w:rsidR="007401F0">
        <w:rPr>
          <w:szCs w:val="22"/>
        </w:rPr>
        <w:t>d</w:t>
      </w:r>
      <w:r w:rsidR="00460365" w:rsidRPr="00AD1D8C">
        <w:rPr>
          <w:szCs w:val="22"/>
        </w:rPr>
        <w:t>a</w:t>
      </w:r>
      <w:r w:rsidR="00460365">
        <w:rPr>
          <w:szCs w:val="22"/>
        </w:rPr>
        <w:t>rgelegt</w:t>
      </w:r>
      <w:r w:rsidR="00085532">
        <w:rPr>
          <w:szCs w:val="22"/>
        </w:rPr>
        <w:t xml:space="preserve">, </w:t>
      </w:r>
      <w:r w:rsidR="00595F25">
        <w:rPr>
          <w:szCs w:val="22"/>
        </w:rPr>
        <w:t xml:space="preserve">vorerst </w:t>
      </w:r>
      <w:r w:rsidR="00AD1D8C" w:rsidRPr="00AD1D8C">
        <w:rPr>
          <w:szCs w:val="22"/>
        </w:rPr>
        <w:t>ohne deren finanziellen Wirkung</w:t>
      </w:r>
      <w:r w:rsidR="00595F25">
        <w:rPr>
          <w:szCs w:val="22"/>
        </w:rPr>
        <w:t xml:space="preserve"> aufzuzeigen</w:t>
      </w:r>
      <w:r w:rsidR="00085532">
        <w:rPr>
          <w:szCs w:val="22"/>
        </w:rPr>
        <w:t>.</w:t>
      </w:r>
      <w:r w:rsidR="00AD1D8C" w:rsidRPr="00AD1D8C">
        <w:rPr>
          <w:szCs w:val="22"/>
        </w:rPr>
        <w:t xml:space="preserve"> </w:t>
      </w:r>
      <w:r w:rsidR="00085532">
        <w:rPr>
          <w:szCs w:val="22"/>
        </w:rPr>
        <w:t>Den Gemeinden soll die Möglichkeit gegeben werden sich einzubringen</w:t>
      </w:r>
      <w:r w:rsidR="00595F25">
        <w:rPr>
          <w:szCs w:val="22"/>
        </w:rPr>
        <w:t>. Anhand der Rückmeldungen kann der Regi</w:t>
      </w:r>
      <w:r w:rsidR="00595F25">
        <w:rPr>
          <w:szCs w:val="22"/>
        </w:rPr>
        <w:t>e</w:t>
      </w:r>
      <w:r w:rsidR="00595F25">
        <w:rPr>
          <w:szCs w:val="22"/>
        </w:rPr>
        <w:t xml:space="preserve">rungsrat </w:t>
      </w:r>
      <w:r w:rsidR="00F13ABC">
        <w:rPr>
          <w:szCs w:val="22"/>
        </w:rPr>
        <w:t xml:space="preserve">im Wirkungsbericht </w:t>
      </w:r>
      <w:r w:rsidR="00595F25">
        <w:rPr>
          <w:szCs w:val="22"/>
        </w:rPr>
        <w:t xml:space="preserve">2016 </w:t>
      </w:r>
      <w:r w:rsidR="00085532">
        <w:rPr>
          <w:szCs w:val="22"/>
        </w:rPr>
        <w:t>d</w:t>
      </w:r>
      <w:r w:rsidR="00595F25">
        <w:rPr>
          <w:szCs w:val="22"/>
        </w:rPr>
        <w:t>ie</w:t>
      </w:r>
      <w:r w:rsidR="00085532">
        <w:rPr>
          <w:szCs w:val="22"/>
        </w:rPr>
        <w:t xml:space="preserve"> Schwerpunkt</w:t>
      </w:r>
      <w:r w:rsidR="00595F25">
        <w:rPr>
          <w:szCs w:val="22"/>
        </w:rPr>
        <w:t>e</w:t>
      </w:r>
      <w:r w:rsidR="00085532">
        <w:rPr>
          <w:szCs w:val="22"/>
        </w:rPr>
        <w:t xml:space="preserve"> setzen</w:t>
      </w:r>
      <w:r w:rsidR="00595F25">
        <w:rPr>
          <w:szCs w:val="22"/>
        </w:rPr>
        <w:t>. D</w:t>
      </w:r>
      <w:r w:rsidR="003F206E">
        <w:rPr>
          <w:szCs w:val="22"/>
        </w:rPr>
        <w:t xml:space="preserve">ie </w:t>
      </w:r>
      <w:r w:rsidR="00595F25">
        <w:rPr>
          <w:szCs w:val="22"/>
        </w:rPr>
        <w:t>mögliche</w:t>
      </w:r>
      <w:r w:rsidR="003F206E">
        <w:rPr>
          <w:szCs w:val="22"/>
        </w:rPr>
        <w:t>n</w:t>
      </w:r>
      <w:r w:rsidR="00595F25">
        <w:rPr>
          <w:szCs w:val="22"/>
        </w:rPr>
        <w:t xml:space="preserve"> Kompensation</w:t>
      </w:r>
      <w:r w:rsidR="00595F25">
        <w:rPr>
          <w:szCs w:val="22"/>
        </w:rPr>
        <w:t>s</w:t>
      </w:r>
      <w:r w:rsidR="003F206E">
        <w:rPr>
          <w:szCs w:val="22"/>
        </w:rPr>
        <w:t xml:space="preserve">bereiche </w:t>
      </w:r>
      <w:r w:rsidR="00595F25">
        <w:rPr>
          <w:szCs w:val="22"/>
        </w:rPr>
        <w:t>w</w:t>
      </w:r>
      <w:r w:rsidR="003F206E">
        <w:rPr>
          <w:szCs w:val="22"/>
        </w:rPr>
        <w:t>erden</w:t>
      </w:r>
      <w:r w:rsidR="00595F25">
        <w:rPr>
          <w:szCs w:val="22"/>
        </w:rPr>
        <w:t xml:space="preserve"> im W</w:t>
      </w:r>
      <w:r w:rsidR="007401F0" w:rsidRPr="007401F0">
        <w:rPr>
          <w:szCs w:val="22"/>
        </w:rPr>
        <w:t xml:space="preserve">irkungsbericht 2016 </w:t>
      </w:r>
      <w:r w:rsidR="003239DA">
        <w:rPr>
          <w:szCs w:val="22"/>
        </w:rPr>
        <w:t xml:space="preserve">detaillierter </w:t>
      </w:r>
      <w:r w:rsidR="00595F25">
        <w:rPr>
          <w:szCs w:val="22"/>
        </w:rPr>
        <w:t xml:space="preserve">umschrieben. </w:t>
      </w:r>
    </w:p>
    <w:p w:rsidR="00460365" w:rsidRPr="00C5446C" w:rsidRDefault="00460365" w:rsidP="0073549D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73549D" w:rsidRPr="00E41E28" w:rsidRDefault="0073549D" w:rsidP="0073549D">
      <w:pPr>
        <w:tabs>
          <w:tab w:val="left" w:pos="4820"/>
        </w:tabs>
        <w:spacing w:line="360" w:lineRule="auto"/>
        <w:ind w:right="-57"/>
        <w:jc w:val="both"/>
        <w:outlineLvl w:val="0"/>
        <w:rPr>
          <w:sz w:val="8"/>
          <w:szCs w:val="8"/>
        </w:rPr>
      </w:pPr>
    </w:p>
    <w:p w:rsidR="0073549D" w:rsidRDefault="00CE0D67" w:rsidP="0073549D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5</w:t>
      </w:r>
      <w:r w:rsidR="0073549D" w:rsidRPr="00C5446C">
        <w:rPr>
          <w:rFonts w:cs="Arial"/>
          <w:bCs/>
          <w:szCs w:val="22"/>
        </w:rPr>
        <w:t>.1</w:t>
      </w:r>
      <w:r w:rsidR="0073549D" w:rsidRPr="00C5446C">
        <w:rPr>
          <w:rFonts w:cs="Arial"/>
          <w:bCs/>
          <w:szCs w:val="22"/>
        </w:rPr>
        <w:tab/>
      </w:r>
      <w:r w:rsidR="00B50B9F">
        <w:rPr>
          <w:rFonts w:cs="Arial"/>
          <w:bCs/>
          <w:szCs w:val="22"/>
        </w:rPr>
        <w:t xml:space="preserve">Anpassungsüberlegung </w:t>
      </w:r>
      <w:r w:rsidR="00A67DF3">
        <w:rPr>
          <w:rFonts w:cs="Arial"/>
          <w:bCs/>
          <w:szCs w:val="22"/>
        </w:rPr>
        <w:t xml:space="preserve">Gesetz des </w:t>
      </w:r>
      <w:r w:rsidR="003B66B5">
        <w:rPr>
          <w:rFonts w:cs="Arial"/>
          <w:bCs/>
          <w:szCs w:val="22"/>
        </w:rPr>
        <w:t>F</w:t>
      </w:r>
      <w:r w:rsidR="00952385">
        <w:rPr>
          <w:rFonts w:cs="Arial"/>
          <w:bCs/>
          <w:szCs w:val="22"/>
        </w:rPr>
        <w:t>inanz-</w:t>
      </w:r>
      <w:r w:rsidR="003B66B5">
        <w:rPr>
          <w:rFonts w:cs="Arial"/>
          <w:bCs/>
          <w:szCs w:val="22"/>
        </w:rPr>
        <w:t xml:space="preserve"> </w:t>
      </w:r>
      <w:r w:rsidR="00952385">
        <w:rPr>
          <w:rFonts w:cs="Arial"/>
          <w:bCs/>
          <w:szCs w:val="22"/>
        </w:rPr>
        <w:t>und Lastenausgleich zwischen dem Ka</w:t>
      </w:r>
      <w:r w:rsidR="00952385">
        <w:rPr>
          <w:rFonts w:cs="Arial"/>
          <w:bCs/>
          <w:szCs w:val="22"/>
        </w:rPr>
        <w:t>n</w:t>
      </w:r>
      <w:r w:rsidR="00952385">
        <w:rPr>
          <w:rFonts w:cs="Arial"/>
          <w:bCs/>
          <w:szCs w:val="22"/>
        </w:rPr>
        <w:t>ton und den Gemeinden (FiLa</w:t>
      </w:r>
      <w:r w:rsidR="00A67DF3">
        <w:rPr>
          <w:rFonts w:cs="Arial"/>
          <w:bCs/>
          <w:szCs w:val="22"/>
        </w:rPr>
        <w:t>G</w:t>
      </w:r>
      <w:r w:rsidR="00952385">
        <w:rPr>
          <w:rFonts w:cs="Arial"/>
          <w:bCs/>
          <w:szCs w:val="22"/>
        </w:rPr>
        <w:t>)</w:t>
      </w:r>
      <w:r w:rsidR="003B66B5">
        <w:rPr>
          <w:rFonts w:cs="Arial"/>
          <w:bCs/>
          <w:szCs w:val="22"/>
        </w:rPr>
        <w:t xml:space="preserve"> mit „NFA-Anteil“</w:t>
      </w:r>
      <w:r w:rsidR="00952385">
        <w:rPr>
          <w:rFonts w:cs="Arial"/>
          <w:bCs/>
          <w:szCs w:val="22"/>
        </w:rPr>
        <w:t xml:space="preserve"> </w:t>
      </w:r>
    </w:p>
    <w:p w:rsidR="0073549D" w:rsidRPr="00DC726B" w:rsidRDefault="0073549D" w:rsidP="0073549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73549D" w:rsidRDefault="0073549D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 w:rsidRPr="00D04A5D">
        <w:rPr>
          <w:rFonts w:cs="Arial"/>
          <w:bCs/>
          <w:i/>
          <w:szCs w:val="22"/>
          <w:u w:val="single"/>
        </w:rPr>
        <w:t>Heute:</w:t>
      </w:r>
      <w:r>
        <w:rPr>
          <w:rFonts w:cs="Arial"/>
          <w:bCs/>
          <w:i/>
          <w:szCs w:val="22"/>
        </w:rPr>
        <w:t xml:space="preserve"> </w:t>
      </w:r>
    </w:p>
    <w:p w:rsidR="0073549D" w:rsidRDefault="00952385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Die </w:t>
      </w:r>
      <w:r w:rsidR="0073549D">
        <w:rPr>
          <w:rFonts w:cs="Arial"/>
          <w:bCs/>
          <w:i/>
          <w:szCs w:val="22"/>
        </w:rPr>
        <w:t>Gemeinden</w:t>
      </w:r>
      <w:r>
        <w:rPr>
          <w:rFonts w:cs="Arial"/>
          <w:bCs/>
          <w:i/>
          <w:szCs w:val="22"/>
        </w:rPr>
        <w:t xml:space="preserve"> </w:t>
      </w:r>
      <w:r w:rsidR="007446C0">
        <w:rPr>
          <w:rFonts w:cs="Arial"/>
          <w:bCs/>
          <w:i/>
          <w:szCs w:val="22"/>
        </w:rPr>
        <w:t xml:space="preserve">werden </w:t>
      </w:r>
      <w:r>
        <w:rPr>
          <w:rFonts w:cs="Arial"/>
          <w:bCs/>
          <w:i/>
          <w:szCs w:val="22"/>
        </w:rPr>
        <w:t>bei Mehr-/Mindereinnahmen durch den interkantonalen F</w:t>
      </w:r>
      <w:r>
        <w:rPr>
          <w:rFonts w:cs="Arial"/>
          <w:bCs/>
          <w:i/>
          <w:szCs w:val="22"/>
        </w:rPr>
        <w:t>i</w:t>
      </w:r>
      <w:r>
        <w:rPr>
          <w:rFonts w:cs="Arial"/>
          <w:bCs/>
          <w:i/>
          <w:szCs w:val="22"/>
        </w:rPr>
        <w:t xml:space="preserve">nanz- und </w:t>
      </w:r>
      <w:r w:rsidR="0026467F">
        <w:rPr>
          <w:rFonts w:cs="Arial"/>
          <w:bCs/>
          <w:i/>
          <w:szCs w:val="22"/>
        </w:rPr>
        <w:t>L</w:t>
      </w:r>
      <w:r>
        <w:rPr>
          <w:rFonts w:cs="Arial"/>
          <w:bCs/>
          <w:i/>
          <w:szCs w:val="22"/>
        </w:rPr>
        <w:t xml:space="preserve">astenausgleich NFA) nicht </w:t>
      </w:r>
      <w:r w:rsidR="007446C0">
        <w:rPr>
          <w:rFonts w:cs="Arial"/>
          <w:bCs/>
          <w:i/>
          <w:szCs w:val="22"/>
        </w:rPr>
        <w:t>mit</w:t>
      </w:r>
      <w:r w:rsidR="002631CD">
        <w:rPr>
          <w:rFonts w:cs="Arial"/>
          <w:bCs/>
          <w:i/>
          <w:szCs w:val="22"/>
        </w:rPr>
        <w:t xml:space="preserve"> </w:t>
      </w:r>
      <w:r w:rsidR="007446C0">
        <w:rPr>
          <w:rFonts w:cs="Arial"/>
          <w:bCs/>
          <w:i/>
          <w:szCs w:val="22"/>
        </w:rPr>
        <w:t>einbezogen</w:t>
      </w:r>
      <w:r w:rsidR="0026467F">
        <w:rPr>
          <w:rFonts w:cs="Arial"/>
          <w:bCs/>
          <w:i/>
          <w:szCs w:val="22"/>
        </w:rPr>
        <w:t xml:space="preserve">. </w:t>
      </w:r>
    </w:p>
    <w:p w:rsidR="0073549D" w:rsidRPr="00D04A5D" w:rsidRDefault="0073549D" w:rsidP="0073549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73549D" w:rsidRPr="00D04A5D" w:rsidRDefault="0073549D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D04A5D">
        <w:rPr>
          <w:rFonts w:cs="Arial"/>
          <w:bCs/>
          <w:i/>
          <w:szCs w:val="22"/>
          <w:u w:val="single"/>
        </w:rPr>
        <w:t>Denkbare Anpassung:</w:t>
      </w:r>
    </w:p>
    <w:p w:rsidR="0073549D" w:rsidRDefault="0026467F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Die </w:t>
      </w:r>
      <w:r w:rsidR="0073549D" w:rsidRPr="00D04A5D">
        <w:rPr>
          <w:rFonts w:cs="Arial"/>
          <w:bCs/>
          <w:i/>
          <w:szCs w:val="22"/>
        </w:rPr>
        <w:t>Gemeinden</w:t>
      </w:r>
      <w:r>
        <w:rPr>
          <w:rFonts w:cs="Arial"/>
          <w:bCs/>
          <w:i/>
          <w:szCs w:val="22"/>
        </w:rPr>
        <w:t xml:space="preserve"> werden </w:t>
      </w:r>
      <w:r w:rsidRPr="0026467F">
        <w:rPr>
          <w:rFonts w:cs="Arial"/>
          <w:bCs/>
          <w:i/>
          <w:szCs w:val="22"/>
        </w:rPr>
        <w:t>bei Mehr-/Mindereinnahmen durch den interkantonalen F</w:t>
      </w:r>
      <w:r w:rsidRPr="0026467F">
        <w:rPr>
          <w:rFonts w:cs="Arial"/>
          <w:bCs/>
          <w:i/>
          <w:szCs w:val="22"/>
        </w:rPr>
        <w:t>i</w:t>
      </w:r>
      <w:r w:rsidRPr="0026467F">
        <w:rPr>
          <w:rFonts w:cs="Arial"/>
          <w:bCs/>
          <w:i/>
          <w:szCs w:val="22"/>
        </w:rPr>
        <w:t xml:space="preserve">nanz- und Lastenausgleich NFA) </w:t>
      </w:r>
      <w:r>
        <w:rPr>
          <w:rFonts w:cs="Arial"/>
          <w:bCs/>
          <w:i/>
          <w:szCs w:val="22"/>
        </w:rPr>
        <w:t xml:space="preserve">teilweise </w:t>
      </w:r>
      <w:r w:rsidRPr="0026467F">
        <w:rPr>
          <w:rFonts w:cs="Arial"/>
          <w:bCs/>
          <w:i/>
          <w:szCs w:val="22"/>
        </w:rPr>
        <w:t>beteiligt</w:t>
      </w:r>
      <w:r w:rsidR="002631CD">
        <w:rPr>
          <w:rFonts w:cs="Arial"/>
          <w:bCs/>
          <w:i/>
          <w:szCs w:val="22"/>
        </w:rPr>
        <w:t xml:space="preserve"> bzw. mit einbezogen</w:t>
      </w:r>
      <w:r>
        <w:rPr>
          <w:rFonts w:cs="Arial"/>
          <w:bCs/>
          <w:i/>
          <w:szCs w:val="22"/>
        </w:rPr>
        <w:t>.</w:t>
      </w:r>
      <w:r w:rsidR="0073549D">
        <w:rPr>
          <w:rFonts w:cs="Arial"/>
          <w:bCs/>
          <w:i/>
          <w:szCs w:val="22"/>
        </w:rPr>
        <w:t xml:space="preserve"> </w:t>
      </w:r>
    </w:p>
    <w:p w:rsidR="0073549D" w:rsidRPr="001902B1" w:rsidRDefault="0073549D" w:rsidP="0073549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73549D" w:rsidRPr="001902B1" w:rsidRDefault="0073549D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1902B1">
        <w:rPr>
          <w:rFonts w:cs="Arial"/>
          <w:bCs/>
          <w:i/>
          <w:szCs w:val="22"/>
          <w:u w:val="single"/>
        </w:rPr>
        <w:t>Kurzerläuterung:</w:t>
      </w:r>
    </w:p>
    <w:p w:rsidR="0073549D" w:rsidRDefault="0026467F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 w:rsidRPr="0026467F">
        <w:rPr>
          <w:rFonts w:cs="Arial"/>
          <w:bCs/>
          <w:i/>
          <w:szCs w:val="22"/>
        </w:rPr>
        <w:t xml:space="preserve">Die Beteiligung der Gemeinden erfolgt im Zusammenhang mit </w:t>
      </w:r>
      <w:r w:rsidR="00F82F25">
        <w:rPr>
          <w:rFonts w:cs="Arial"/>
          <w:bCs/>
          <w:i/>
          <w:szCs w:val="22"/>
        </w:rPr>
        <w:t>Mehr-/Min</w:t>
      </w:r>
      <w:r w:rsidRPr="0026467F">
        <w:rPr>
          <w:rFonts w:cs="Arial"/>
          <w:bCs/>
          <w:i/>
          <w:szCs w:val="22"/>
        </w:rPr>
        <w:t>dereinnahmen durch den interkantonalen Finanz- und Lastenausgleich (NFA). Es ist eine Begrenzung des Höchstbetrages (Mehr</w:t>
      </w:r>
      <w:r w:rsidR="00F82F25">
        <w:rPr>
          <w:rFonts w:cs="Arial"/>
          <w:bCs/>
          <w:i/>
          <w:szCs w:val="22"/>
        </w:rPr>
        <w:t>-/Minder</w:t>
      </w:r>
      <w:r w:rsidRPr="0026467F">
        <w:rPr>
          <w:rFonts w:cs="Arial"/>
          <w:bCs/>
          <w:i/>
          <w:szCs w:val="22"/>
        </w:rPr>
        <w:t>einnahmen) vor</w:t>
      </w:r>
      <w:r w:rsidR="00560794">
        <w:rPr>
          <w:rFonts w:cs="Arial"/>
          <w:bCs/>
          <w:i/>
          <w:szCs w:val="22"/>
        </w:rPr>
        <w:t>zu</w:t>
      </w:r>
      <w:r w:rsidRPr="0026467F">
        <w:rPr>
          <w:rFonts w:cs="Arial"/>
          <w:bCs/>
          <w:i/>
          <w:szCs w:val="22"/>
        </w:rPr>
        <w:t>sehen. D</w:t>
      </w:r>
      <w:r w:rsidRPr="0026467F">
        <w:rPr>
          <w:rFonts w:cs="Arial"/>
          <w:bCs/>
          <w:i/>
          <w:szCs w:val="22"/>
        </w:rPr>
        <w:t>a</w:t>
      </w:r>
      <w:r w:rsidRPr="0026467F">
        <w:rPr>
          <w:rFonts w:cs="Arial"/>
          <w:bCs/>
          <w:i/>
          <w:szCs w:val="22"/>
        </w:rPr>
        <w:t>mit ist die maximale Belastung bzw. Ausschüttung der Gemeinden definiert und b</w:t>
      </w:r>
      <w:r w:rsidRPr="0026467F">
        <w:rPr>
          <w:rFonts w:cs="Arial"/>
          <w:bCs/>
          <w:i/>
          <w:szCs w:val="22"/>
        </w:rPr>
        <w:t>e</w:t>
      </w:r>
      <w:r w:rsidRPr="0026467F">
        <w:rPr>
          <w:rFonts w:cs="Arial"/>
          <w:bCs/>
          <w:i/>
          <w:szCs w:val="22"/>
        </w:rPr>
        <w:t>grenzt.</w:t>
      </w:r>
      <w:r>
        <w:rPr>
          <w:rFonts w:cs="Arial"/>
          <w:bCs/>
          <w:i/>
          <w:szCs w:val="22"/>
        </w:rPr>
        <w:t xml:space="preserve"> </w:t>
      </w:r>
      <w:r w:rsidR="00AF16EA">
        <w:rPr>
          <w:rFonts w:cs="Arial"/>
          <w:bCs/>
          <w:i/>
          <w:szCs w:val="22"/>
        </w:rPr>
        <w:t>D</w:t>
      </w:r>
      <w:r w:rsidR="00A67DF3">
        <w:rPr>
          <w:rFonts w:cs="Arial"/>
          <w:bCs/>
          <w:i/>
          <w:szCs w:val="22"/>
        </w:rPr>
        <w:t xml:space="preserve">ie Berechnung und der Mechanismus </w:t>
      </w:r>
      <w:r w:rsidR="00AF16EA">
        <w:rPr>
          <w:rFonts w:cs="Arial"/>
          <w:bCs/>
          <w:i/>
          <w:szCs w:val="22"/>
        </w:rPr>
        <w:t xml:space="preserve">würde im FiLaG ergänzt. </w:t>
      </w:r>
    </w:p>
    <w:p w:rsidR="00ED1A5C" w:rsidRPr="002E521D" w:rsidRDefault="00ED1A5C" w:rsidP="0073549D">
      <w:pPr>
        <w:spacing w:line="360" w:lineRule="auto"/>
        <w:ind w:left="709" w:right="-57"/>
        <w:jc w:val="both"/>
        <w:rPr>
          <w:rFonts w:cs="Arial"/>
          <w:bCs/>
          <w:szCs w:val="22"/>
        </w:rPr>
      </w:pPr>
    </w:p>
    <w:p w:rsidR="00ED1A5C" w:rsidRPr="001902B1" w:rsidRDefault="00ED1A5C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</w:p>
    <w:p w:rsidR="0073549D" w:rsidRPr="00456DD3" w:rsidRDefault="00BA5B43" w:rsidP="0073549D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lastRenderedPageBreak/>
        <w:t>Können Sie nachvollziehen, dass der Kanton  - neben eigenen Sparbemühungen - auch eine Korrektur zu Lasten der Gemeinden vornehmen muss</w:t>
      </w:r>
      <w:r w:rsidR="00180990">
        <w:rPr>
          <w:rFonts w:cs="Arial"/>
          <w:bCs/>
          <w:szCs w:val="22"/>
        </w:rPr>
        <w:t xml:space="preserve">? </w:t>
      </w:r>
    </w:p>
    <w:p w:rsidR="00ED1A5C" w:rsidRPr="0001415C" w:rsidRDefault="00ED1A5C" w:rsidP="0073549D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73549D" w:rsidRPr="00C5446C" w:rsidRDefault="0073549D" w:rsidP="0073549D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i/>
          <w:szCs w:val="22"/>
        </w:rPr>
        <w:t>ja</w:t>
      </w:r>
      <w:r w:rsidRPr="00C5446C">
        <w:rPr>
          <w:i/>
          <w:szCs w:val="22"/>
        </w:rPr>
        <w:tab/>
      </w:r>
      <w:r w:rsidRPr="00C5446C">
        <w:rPr>
          <w:i/>
          <w:szCs w:val="22"/>
        </w:rPr>
        <w:tab/>
        <w:t>nein</w:t>
      </w:r>
    </w:p>
    <w:p w:rsidR="00AA28EF" w:rsidRPr="00C5446C" w:rsidRDefault="0073549D" w:rsidP="0073549D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73549D" w:rsidRPr="00B07565" w:rsidRDefault="0073549D" w:rsidP="0073549D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22"/>
        </w:rPr>
      </w:pPr>
    </w:p>
    <w:p w:rsidR="0073549D" w:rsidRPr="00E41E28" w:rsidRDefault="0073549D" w:rsidP="0073549D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73549D" w:rsidRDefault="0014584D" w:rsidP="0073549D">
      <w:pPr>
        <w:spacing w:line="360" w:lineRule="auto"/>
        <w:ind w:left="709" w:right="-57" w:hanging="709"/>
        <w:jc w:val="both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5</w:t>
      </w:r>
      <w:r w:rsidR="0073549D" w:rsidRPr="00C5446C">
        <w:rPr>
          <w:rFonts w:cs="Arial"/>
          <w:bCs/>
          <w:szCs w:val="22"/>
        </w:rPr>
        <w:t>.2</w:t>
      </w:r>
      <w:r w:rsidR="0073549D" w:rsidRPr="00C5446C">
        <w:rPr>
          <w:rFonts w:cs="Arial"/>
          <w:bCs/>
          <w:szCs w:val="22"/>
        </w:rPr>
        <w:tab/>
      </w:r>
      <w:r w:rsidR="00B50B9F">
        <w:rPr>
          <w:rFonts w:cs="Arial"/>
          <w:bCs/>
          <w:szCs w:val="22"/>
        </w:rPr>
        <w:t>Anpassungsüberlegungen</w:t>
      </w:r>
      <w:r w:rsidR="00CE0D67">
        <w:rPr>
          <w:rFonts w:cs="Arial"/>
          <w:bCs/>
          <w:szCs w:val="22"/>
        </w:rPr>
        <w:t xml:space="preserve"> Ertrags</w:t>
      </w:r>
      <w:r w:rsidR="00994CF8">
        <w:rPr>
          <w:rFonts w:cs="Arial"/>
          <w:bCs/>
          <w:szCs w:val="22"/>
        </w:rPr>
        <w:t>-</w:t>
      </w:r>
      <w:r w:rsidR="00CE0D67">
        <w:rPr>
          <w:rFonts w:cs="Arial"/>
          <w:bCs/>
          <w:szCs w:val="22"/>
        </w:rPr>
        <w:t xml:space="preserve"> </w:t>
      </w:r>
      <w:r w:rsidR="003F69CB">
        <w:rPr>
          <w:rFonts w:cs="Arial"/>
          <w:bCs/>
          <w:szCs w:val="22"/>
        </w:rPr>
        <w:t>/ Aufgabenverteilung</w:t>
      </w:r>
      <w:r w:rsidR="0087362E">
        <w:rPr>
          <w:rFonts w:cs="Arial"/>
          <w:bCs/>
          <w:szCs w:val="22"/>
        </w:rPr>
        <w:t>en</w:t>
      </w:r>
      <w:r w:rsidR="00CE0D67">
        <w:rPr>
          <w:rFonts w:cs="Arial"/>
          <w:bCs/>
          <w:szCs w:val="22"/>
        </w:rPr>
        <w:t xml:space="preserve"> </w:t>
      </w:r>
    </w:p>
    <w:p w:rsidR="0073549D" w:rsidRPr="005248CA" w:rsidRDefault="0073549D" w:rsidP="0073549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73549D" w:rsidRPr="005248CA" w:rsidRDefault="0073549D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5248CA">
        <w:rPr>
          <w:rFonts w:cs="Arial"/>
          <w:bCs/>
          <w:i/>
          <w:szCs w:val="22"/>
          <w:u w:val="single"/>
        </w:rPr>
        <w:t xml:space="preserve">Heute: </w:t>
      </w:r>
    </w:p>
    <w:p w:rsidR="0073549D" w:rsidRDefault="003F69CB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Heutige Erträge und vorhandene </w:t>
      </w:r>
      <w:r w:rsidR="00386A4E">
        <w:rPr>
          <w:rFonts w:cs="Arial"/>
          <w:bCs/>
          <w:i/>
          <w:szCs w:val="22"/>
        </w:rPr>
        <w:t>Aufgaben</w:t>
      </w:r>
      <w:r w:rsidR="00927102">
        <w:rPr>
          <w:rFonts w:cs="Arial"/>
          <w:bCs/>
          <w:i/>
          <w:szCs w:val="22"/>
        </w:rPr>
        <w:t xml:space="preserve">verteilung </w:t>
      </w:r>
      <w:r w:rsidR="00386A4E">
        <w:rPr>
          <w:rFonts w:cs="Arial"/>
          <w:bCs/>
          <w:i/>
          <w:szCs w:val="22"/>
        </w:rPr>
        <w:t>zwischen Gemeinden, Kanton und Bund.</w:t>
      </w:r>
      <w:r w:rsidR="0073549D">
        <w:rPr>
          <w:rFonts w:cs="Arial"/>
          <w:bCs/>
          <w:i/>
          <w:szCs w:val="22"/>
        </w:rPr>
        <w:t xml:space="preserve"> </w:t>
      </w:r>
    </w:p>
    <w:p w:rsidR="0073549D" w:rsidRPr="00285A47" w:rsidRDefault="0073549D" w:rsidP="0073549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73549D" w:rsidRPr="00D04A5D" w:rsidRDefault="0073549D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D04A5D">
        <w:rPr>
          <w:rFonts w:cs="Arial"/>
          <w:bCs/>
          <w:i/>
          <w:szCs w:val="22"/>
          <w:u w:val="single"/>
        </w:rPr>
        <w:t>Denkbare Anpassung:</w:t>
      </w:r>
    </w:p>
    <w:p w:rsidR="0073549D" w:rsidRDefault="00386A4E" w:rsidP="00180990">
      <w:pPr>
        <w:tabs>
          <w:tab w:val="left" w:pos="8080"/>
        </w:tabs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 xml:space="preserve">Anpassungen </w:t>
      </w:r>
      <w:r w:rsidR="0087362E">
        <w:rPr>
          <w:rFonts w:cs="Arial"/>
          <w:bCs/>
          <w:i/>
          <w:szCs w:val="22"/>
        </w:rPr>
        <w:t>bei d</w:t>
      </w:r>
      <w:r>
        <w:rPr>
          <w:rFonts w:cs="Arial"/>
          <w:bCs/>
          <w:i/>
          <w:szCs w:val="22"/>
        </w:rPr>
        <w:t>e</w:t>
      </w:r>
      <w:r w:rsidR="0087362E">
        <w:rPr>
          <w:rFonts w:cs="Arial"/>
          <w:bCs/>
          <w:i/>
          <w:szCs w:val="22"/>
        </w:rPr>
        <w:t>n</w:t>
      </w:r>
      <w:r w:rsidR="003F69CB">
        <w:rPr>
          <w:rFonts w:cs="Arial"/>
          <w:bCs/>
          <w:i/>
          <w:szCs w:val="22"/>
        </w:rPr>
        <w:t xml:space="preserve"> Ertragsquellen</w:t>
      </w:r>
      <w:r w:rsidR="0087362E">
        <w:rPr>
          <w:rFonts w:cs="Arial"/>
          <w:bCs/>
          <w:i/>
          <w:szCs w:val="22"/>
        </w:rPr>
        <w:t xml:space="preserve"> (Fiskalertrag</w:t>
      </w:r>
      <w:r w:rsidR="00994CF8">
        <w:rPr>
          <w:rFonts w:cs="Arial"/>
          <w:bCs/>
          <w:i/>
          <w:szCs w:val="22"/>
        </w:rPr>
        <w:t>)</w:t>
      </w:r>
      <w:r w:rsidR="003F69CB">
        <w:rPr>
          <w:rFonts w:cs="Arial"/>
          <w:bCs/>
          <w:i/>
          <w:szCs w:val="22"/>
        </w:rPr>
        <w:t xml:space="preserve"> o</w:t>
      </w:r>
      <w:r>
        <w:rPr>
          <w:rFonts w:cs="Arial"/>
          <w:bCs/>
          <w:i/>
          <w:szCs w:val="22"/>
        </w:rPr>
        <w:t>der</w:t>
      </w:r>
      <w:r w:rsidR="003F69CB">
        <w:rPr>
          <w:rFonts w:cs="Arial"/>
          <w:bCs/>
          <w:i/>
          <w:szCs w:val="22"/>
        </w:rPr>
        <w:t>/und</w:t>
      </w:r>
      <w:r>
        <w:rPr>
          <w:rFonts w:cs="Arial"/>
          <w:bCs/>
          <w:i/>
          <w:szCs w:val="22"/>
        </w:rPr>
        <w:t xml:space="preserve"> </w:t>
      </w:r>
      <w:r w:rsidR="003F69CB">
        <w:rPr>
          <w:rFonts w:cs="Arial"/>
          <w:bCs/>
          <w:i/>
          <w:szCs w:val="22"/>
        </w:rPr>
        <w:t>be</w:t>
      </w:r>
      <w:r>
        <w:rPr>
          <w:rFonts w:cs="Arial"/>
          <w:bCs/>
          <w:i/>
          <w:szCs w:val="22"/>
        </w:rPr>
        <w:t>i den vorhanden</w:t>
      </w:r>
      <w:r w:rsidR="00C8343D">
        <w:rPr>
          <w:rFonts w:cs="Arial"/>
          <w:bCs/>
          <w:i/>
          <w:szCs w:val="22"/>
        </w:rPr>
        <w:t>en</w:t>
      </w:r>
      <w:r>
        <w:rPr>
          <w:rFonts w:cs="Arial"/>
          <w:bCs/>
          <w:i/>
          <w:szCs w:val="22"/>
        </w:rPr>
        <w:t xml:space="preserve"> Aufgaben</w:t>
      </w:r>
      <w:r w:rsidR="003F69CB">
        <w:rPr>
          <w:rFonts w:cs="Arial"/>
          <w:bCs/>
          <w:i/>
          <w:szCs w:val="22"/>
        </w:rPr>
        <w:t>ver</w:t>
      </w:r>
      <w:r>
        <w:rPr>
          <w:rFonts w:cs="Arial"/>
          <w:bCs/>
          <w:i/>
          <w:szCs w:val="22"/>
        </w:rPr>
        <w:t xml:space="preserve">teilungen zwischen Gemeinden, Kanton und Bund. </w:t>
      </w:r>
    </w:p>
    <w:p w:rsidR="0073549D" w:rsidRPr="001902B1" w:rsidRDefault="0073549D" w:rsidP="0073549D">
      <w:pPr>
        <w:spacing w:line="360" w:lineRule="auto"/>
        <w:ind w:left="709" w:right="-57" w:hanging="709"/>
        <w:jc w:val="both"/>
        <w:rPr>
          <w:rFonts w:cs="Arial"/>
          <w:bCs/>
          <w:i/>
          <w:sz w:val="8"/>
          <w:szCs w:val="8"/>
        </w:rPr>
      </w:pPr>
    </w:p>
    <w:p w:rsidR="0073549D" w:rsidRPr="001902B1" w:rsidRDefault="0073549D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  <w:u w:val="single"/>
        </w:rPr>
      </w:pPr>
      <w:r w:rsidRPr="001902B1">
        <w:rPr>
          <w:rFonts w:cs="Arial"/>
          <w:bCs/>
          <w:i/>
          <w:szCs w:val="22"/>
          <w:u w:val="single"/>
        </w:rPr>
        <w:t>Kurzerläuterung:</w:t>
      </w:r>
    </w:p>
    <w:p w:rsidR="0073549D" w:rsidRDefault="003F69CB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  <w:r>
        <w:rPr>
          <w:rFonts w:cs="Arial"/>
          <w:bCs/>
          <w:i/>
          <w:szCs w:val="22"/>
        </w:rPr>
        <w:t>An den Ertragsquellen (</w:t>
      </w:r>
      <w:r w:rsidR="00A23E3E">
        <w:rPr>
          <w:rFonts w:cs="Arial"/>
          <w:bCs/>
          <w:i/>
          <w:szCs w:val="22"/>
        </w:rPr>
        <w:t>Ertrags</w:t>
      </w:r>
      <w:r w:rsidR="00055AD8">
        <w:rPr>
          <w:rFonts w:cs="Arial"/>
          <w:bCs/>
          <w:i/>
          <w:szCs w:val="22"/>
        </w:rPr>
        <w:t>verteilung</w:t>
      </w:r>
      <w:r>
        <w:rPr>
          <w:rFonts w:cs="Arial"/>
          <w:bCs/>
          <w:i/>
          <w:szCs w:val="22"/>
        </w:rPr>
        <w:t xml:space="preserve">) </w:t>
      </w:r>
      <w:r w:rsidR="0087362E">
        <w:rPr>
          <w:rFonts w:cs="Arial"/>
          <w:bCs/>
          <w:i/>
          <w:szCs w:val="22"/>
        </w:rPr>
        <w:t xml:space="preserve">oder/und bei den </w:t>
      </w:r>
      <w:r>
        <w:rPr>
          <w:rFonts w:cs="Arial"/>
          <w:bCs/>
          <w:i/>
          <w:szCs w:val="22"/>
        </w:rPr>
        <w:t>Aufgabenverteilung</w:t>
      </w:r>
      <w:r w:rsidR="0087362E">
        <w:rPr>
          <w:rFonts w:cs="Arial"/>
          <w:bCs/>
          <w:i/>
          <w:szCs w:val="22"/>
        </w:rPr>
        <w:t>en</w:t>
      </w:r>
      <w:r>
        <w:rPr>
          <w:rFonts w:cs="Arial"/>
          <w:bCs/>
          <w:i/>
          <w:szCs w:val="22"/>
        </w:rPr>
        <w:t xml:space="preserve"> (</w:t>
      </w:r>
      <w:r w:rsidR="00A23E3E">
        <w:rPr>
          <w:rFonts w:cs="Arial"/>
          <w:bCs/>
          <w:i/>
          <w:szCs w:val="22"/>
        </w:rPr>
        <w:t>Aufgabenv</w:t>
      </w:r>
      <w:r>
        <w:rPr>
          <w:rFonts w:cs="Arial"/>
          <w:bCs/>
          <w:i/>
          <w:szCs w:val="22"/>
        </w:rPr>
        <w:t xml:space="preserve">erschiebungen) werden Anpassungen vorgenommen. </w:t>
      </w:r>
    </w:p>
    <w:p w:rsidR="0073549D" w:rsidRDefault="0073549D" w:rsidP="0073549D">
      <w:pPr>
        <w:spacing w:line="360" w:lineRule="auto"/>
        <w:ind w:left="709" w:right="-57"/>
        <w:jc w:val="both"/>
        <w:rPr>
          <w:rFonts w:cs="Arial"/>
          <w:bCs/>
          <w:i/>
          <w:szCs w:val="22"/>
        </w:rPr>
      </w:pPr>
    </w:p>
    <w:p w:rsidR="0073549D" w:rsidRPr="0001242E" w:rsidRDefault="00667CB8" w:rsidP="0073549D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035D0E">
        <w:rPr>
          <w:rFonts w:cs="Arial"/>
          <w:b/>
          <w:bCs/>
          <w:szCs w:val="22"/>
          <w:u w:val="single"/>
        </w:rPr>
        <w:t>Hypothese</w:t>
      </w:r>
      <w:r w:rsidR="0001242E" w:rsidRPr="0001242E">
        <w:rPr>
          <w:rFonts w:cs="Arial"/>
          <w:b/>
          <w:bCs/>
          <w:szCs w:val="22"/>
          <w:u w:val="single"/>
        </w:rPr>
        <w:t xml:space="preserve"> </w:t>
      </w:r>
      <w:r w:rsidR="0001242E">
        <w:rPr>
          <w:rFonts w:cs="Arial"/>
          <w:b/>
          <w:bCs/>
          <w:szCs w:val="22"/>
          <w:u w:val="single"/>
        </w:rPr>
        <w:t>A)</w:t>
      </w:r>
      <w:r w:rsidR="00377B6B" w:rsidRPr="00035D0E">
        <w:rPr>
          <w:rFonts w:cs="Arial"/>
          <w:b/>
          <w:bCs/>
          <w:szCs w:val="22"/>
          <w:u w:val="single"/>
        </w:rPr>
        <w:t>:</w:t>
      </w:r>
      <w:r w:rsidR="00377B6B">
        <w:rPr>
          <w:rFonts w:cs="Arial"/>
          <w:b/>
          <w:bCs/>
          <w:szCs w:val="22"/>
        </w:rPr>
        <w:t xml:space="preserve"> </w:t>
      </w:r>
      <w:r w:rsidR="00377B6B" w:rsidRPr="0001242E">
        <w:rPr>
          <w:rFonts w:cs="Arial"/>
          <w:bCs/>
          <w:szCs w:val="22"/>
        </w:rPr>
        <w:t xml:space="preserve">Wenn </w:t>
      </w:r>
      <w:r w:rsidR="003F69CB" w:rsidRPr="0001242E">
        <w:rPr>
          <w:rFonts w:cs="Arial"/>
          <w:bCs/>
          <w:szCs w:val="22"/>
        </w:rPr>
        <w:t xml:space="preserve">an </w:t>
      </w:r>
      <w:r w:rsidR="00377B6B" w:rsidRPr="0001242E">
        <w:rPr>
          <w:rFonts w:cs="Arial"/>
          <w:bCs/>
          <w:szCs w:val="22"/>
        </w:rPr>
        <w:t>ein</w:t>
      </w:r>
      <w:r w:rsidR="00A84EB6" w:rsidRPr="0001242E">
        <w:rPr>
          <w:rFonts w:cs="Arial"/>
          <w:bCs/>
          <w:szCs w:val="22"/>
        </w:rPr>
        <w:t>er</w:t>
      </w:r>
      <w:r w:rsidR="00377B6B" w:rsidRPr="0001242E">
        <w:rPr>
          <w:rFonts w:cs="Arial"/>
          <w:bCs/>
          <w:szCs w:val="22"/>
        </w:rPr>
        <w:t xml:space="preserve"> der </w:t>
      </w:r>
      <w:r w:rsidR="00035D0E" w:rsidRPr="0001242E">
        <w:rPr>
          <w:rFonts w:cs="Arial"/>
          <w:bCs/>
          <w:szCs w:val="22"/>
        </w:rPr>
        <w:t xml:space="preserve">beiden </w:t>
      </w:r>
      <w:r w:rsidR="00377B6B" w:rsidRPr="0001242E">
        <w:rPr>
          <w:rFonts w:cs="Arial"/>
          <w:bCs/>
          <w:szCs w:val="22"/>
        </w:rPr>
        <w:t xml:space="preserve">nachstehenden </w:t>
      </w:r>
      <w:r w:rsidR="0087362E" w:rsidRPr="0001242E">
        <w:rPr>
          <w:rFonts w:cs="Arial"/>
          <w:bCs/>
          <w:szCs w:val="22"/>
        </w:rPr>
        <w:t>Bereichen</w:t>
      </w:r>
      <w:r w:rsidR="003F69CB" w:rsidRPr="0001242E">
        <w:rPr>
          <w:rFonts w:cs="Arial"/>
          <w:bCs/>
          <w:szCs w:val="22"/>
        </w:rPr>
        <w:t xml:space="preserve"> </w:t>
      </w:r>
      <w:r w:rsidRPr="0001242E">
        <w:rPr>
          <w:rFonts w:cs="Arial"/>
          <w:bCs/>
          <w:szCs w:val="22"/>
        </w:rPr>
        <w:t>zwingend</w:t>
      </w:r>
      <w:r w:rsidR="00377B6B" w:rsidRPr="0001242E">
        <w:rPr>
          <w:rFonts w:cs="Arial"/>
          <w:bCs/>
          <w:szCs w:val="22"/>
        </w:rPr>
        <w:t xml:space="preserve"> </w:t>
      </w:r>
      <w:r w:rsidR="00A84EB6" w:rsidRPr="0001242E">
        <w:rPr>
          <w:rFonts w:cs="Arial"/>
          <w:bCs/>
          <w:szCs w:val="22"/>
        </w:rPr>
        <w:t>A</w:t>
      </w:r>
      <w:r w:rsidR="003F69CB" w:rsidRPr="0001242E">
        <w:rPr>
          <w:rFonts w:cs="Arial"/>
          <w:bCs/>
          <w:szCs w:val="22"/>
        </w:rPr>
        <w:t>n</w:t>
      </w:r>
      <w:r w:rsidR="003F69CB" w:rsidRPr="0001242E">
        <w:rPr>
          <w:rFonts w:cs="Arial"/>
          <w:bCs/>
          <w:szCs w:val="22"/>
        </w:rPr>
        <w:t xml:space="preserve">passungen vorgenommen werden müssten, </w:t>
      </w:r>
      <w:r w:rsidR="00377B6B" w:rsidRPr="0001242E">
        <w:rPr>
          <w:rFonts w:cs="Arial"/>
          <w:bCs/>
          <w:szCs w:val="22"/>
        </w:rPr>
        <w:t>welch</w:t>
      </w:r>
      <w:r w:rsidRPr="0001242E">
        <w:rPr>
          <w:rFonts w:cs="Arial"/>
          <w:bCs/>
          <w:szCs w:val="22"/>
        </w:rPr>
        <w:t>em Bereich</w:t>
      </w:r>
      <w:r w:rsidR="00A84EB6" w:rsidRPr="0001242E">
        <w:rPr>
          <w:rFonts w:cs="Arial"/>
          <w:bCs/>
          <w:szCs w:val="22"/>
        </w:rPr>
        <w:t xml:space="preserve"> </w:t>
      </w:r>
      <w:r w:rsidR="00377B6B" w:rsidRPr="0001242E">
        <w:rPr>
          <w:rFonts w:cs="Arial"/>
          <w:bCs/>
          <w:szCs w:val="22"/>
        </w:rPr>
        <w:t xml:space="preserve">würden sie </w:t>
      </w:r>
      <w:r w:rsidR="00035D0E" w:rsidRPr="0001242E">
        <w:rPr>
          <w:rFonts w:cs="Arial"/>
          <w:bCs/>
          <w:szCs w:val="22"/>
        </w:rPr>
        <w:t>den Vorzug geben</w:t>
      </w:r>
      <w:r w:rsidR="00377B6B" w:rsidRPr="0001242E">
        <w:rPr>
          <w:rFonts w:cs="Arial"/>
          <w:bCs/>
          <w:szCs w:val="22"/>
        </w:rPr>
        <w:t xml:space="preserve"> (bitte eines der Auswahlf</w:t>
      </w:r>
      <w:r w:rsidR="00035D0E" w:rsidRPr="0001242E">
        <w:rPr>
          <w:rFonts w:cs="Arial"/>
          <w:bCs/>
          <w:szCs w:val="22"/>
        </w:rPr>
        <w:t>e</w:t>
      </w:r>
      <w:r w:rsidR="00377B6B" w:rsidRPr="0001242E">
        <w:rPr>
          <w:rFonts w:cs="Arial"/>
          <w:bCs/>
          <w:szCs w:val="22"/>
        </w:rPr>
        <w:t xml:space="preserve">lder ankreuzen). </w:t>
      </w:r>
    </w:p>
    <w:p w:rsidR="0073549D" w:rsidRDefault="0073549D" w:rsidP="0073549D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A84EB6" w:rsidRPr="00C5446C" w:rsidRDefault="00A84EB6" w:rsidP="00A84EB6">
      <w:pPr>
        <w:tabs>
          <w:tab w:val="center" w:pos="2977"/>
          <w:tab w:val="center" w:pos="5812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87362E">
        <w:rPr>
          <w:i/>
          <w:szCs w:val="22"/>
        </w:rPr>
        <w:t>Ertrags</w:t>
      </w:r>
      <w:r w:rsidR="008D68FC">
        <w:rPr>
          <w:i/>
          <w:szCs w:val="22"/>
        </w:rPr>
        <w:t>verteilungen</w:t>
      </w:r>
      <w:r w:rsidRPr="0087362E">
        <w:rPr>
          <w:i/>
          <w:szCs w:val="22"/>
        </w:rPr>
        <w:tab/>
      </w:r>
      <w:r>
        <w:rPr>
          <w:i/>
          <w:szCs w:val="22"/>
        </w:rPr>
        <w:t>Aufgabenverteilung</w:t>
      </w:r>
      <w:r w:rsidR="0087362E">
        <w:rPr>
          <w:i/>
          <w:szCs w:val="22"/>
        </w:rPr>
        <w:t>en</w:t>
      </w:r>
    </w:p>
    <w:p w:rsidR="00A84EB6" w:rsidRPr="00C5446C" w:rsidRDefault="00A84EB6" w:rsidP="00A84EB6">
      <w:pPr>
        <w:tabs>
          <w:tab w:val="center" w:pos="1701"/>
          <w:tab w:val="decimal" w:pos="3119"/>
          <w:tab w:val="center" w:pos="4536"/>
          <w:tab w:val="decimal" w:pos="5954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A84EB6" w:rsidRPr="00292320" w:rsidRDefault="00A84EB6" w:rsidP="00A84EB6">
      <w:pPr>
        <w:spacing w:line="360" w:lineRule="auto"/>
        <w:ind w:left="709" w:right="-57"/>
        <w:jc w:val="both"/>
        <w:rPr>
          <w:rFonts w:cs="Arial"/>
          <w:bCs/>
          <w:szCs w:val="22"/>
        </w:rPr>
      </w:pPr>
    </w:p>
    <w:p w:rsidR="00A84EB6" w:rsidRPr="004A36A1" w:rsidRDefault="00667CB8" w:rsidP="00A84EB6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035D0E">
        <w:rPr>
          <w:rFonts w:cs="Arial"/>
          <w:b/>
          <w:bCs/>
          <w:szCs w:val="22"/>
          <w:u w:val="single"/>
        </w:rPr>
        <w:t>Hypothese</w:t>
      </w:r>
      <w:r w:rsidR="004A36A1">
        <w:rPr>
          <w:rFonts w:cs="Arial"/>
          <w:b/>
          <w:bCs/>
          <w:szCs w:val="22"/>
          <w:u w:val="single"/>
        </w:rPr>
        <w:t xml:space="preserve"> B)</w:t>
      </w:r>
      <w:r w:rsidR="00A84EB6" w:rsidRPr="00035D0E">
        <w:rPr>
          <w:rFonts w:cs="Arial"/>
          <w:b/>
          <w:bCs/>
          <w:szCs w:val="22"/>
          <w:u w:val="single"/>
        </w:rPr>
        <w:t>:</w:t>
      </w:r>
      <w:r w:rsidR="00A84EB6">
        <w:rPr>
          <w:rFonts w:cs="Arial"/>
          <w:b/>
          <w:bCs/>
          <w:szCs w:val="22"/>
        </w:rPr>
        <w:t xml:space="preserve"> </w:t>
      </w:r>
      <w:r w:rsidR="00A84EB6" w:rsidRPr="004A36A1">
        <w:rPr>
          <w:rFonts w:cs="Arial"/>
          <w:bCs/>
          <w:szCs w:val="22"/>
        </w:rPr>
        <w:t xml:space="preserve">Wenn an einer der beiden nachstehenden </w:t>
      </w:r>
      <w:r w:rsidRPr="004A36A1">
        <w:rPr>
          <w:rFonts w:cs="Arial"/>
          <w:bCs/>
          <w:szCs w:val="22"/>
        </w:rPr>
        <w:t>Bereichen zwingend</w:t>
      </w:r>
      <w:r w:rsidR="00A84EB6" w:rsidRPr="004A36A1">
        <w:rPr>
          <w:rFonts w:cs="Arial"/>
          <w:bCs/>
          <w:szCs w:val="22"/>
        </w:rPr>
        <w:t xml:space="preserve"> A</w:t>
      </w:r>
      <w:r w:rsidR="00A84EB6" w:rsidRPr="004A36A1">
        <w:rPr>
          <w:rFonts w:cs="Arial"/>
          <w:bCs/>
          <w:szCs w:val="22"/>
        </w:rPr>
        <w:t>n</w:t>
      </w:r>
      <w:r w:rsidR="00A84EB6" w:rsidRPr="004A36A1">
        <w:rPr>
          <w:rFonts w:cs="Arial"/>
          <w:bCs/>
          <w:szCs w:val="22"/>
        </w:rPr>
        <w:t>passungen vorgenommen werden müssten, welch</w:t>
      </w:r>
      <w:r w:rsidRPr="004A36A1">
        <w:rPr>
          <w:rFonts w:cs="Arial"/>
          <w:bCs/>
          <w:szCs w:val="22"/>
        </w:rPr>
        <w:t xml:space="preserve">em Bereich </w:t>
      </w:r>
      <w:r w:rsidR="00A84EB6" w:rsidRPr="004A36A1">
        <w:rPr>
          <w:rFonts w:cs="Arial"/>
          <w:bCs/>
          <w:szCs w:val="22"/>
        </w:rPr>
        <w:t xml:space="preserve">würden sie den Vorzug geben (bitte eines der Auswahlfelder ankreuzen). </w:t>
      </w:r>
    </w:p>
    <w:p w:rsidR="00A84EB6" w:rsidRDefault="00A84EB6" w:rsidP="00A84EB6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A84EB6" w:rsidRPr="00C5446C" w:rsidRDefault="00A84EB6" w:rsidP="001F5DEE">
      <w:pPr>
        <w:tabs>
          <w:tab w:val="center" w:pos="2835"/>
          <w:tab w:val="center" w:pos="6521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C5446C">
        <w:rPr>
          <w:szCs w:val="22"/>
        </w:rPr>
        <w:tab/>
      </w:r>
      <w:r w:rsidRPr="0087362E">
        <w:rPr>
          <w:i/>
          <w:szCs w:val="22"/>
        </w:rPr>
        <w:t>Ertrags</w:t>
      </w:r>
      <w:r w:rsidR="008D68FC">
        <w:rPr>
          <w:i/>
          <w:szCs w:val="22"/>
        </w:rPr>
        <w:t>verteil</w:t>
      </w:r>
      <w:r w:rsidR="003A51C0">
        <w:rPr>
          <w:i/>
          <w:szCs w:val="22"/>
        </w:rPr>
        <w:t>u</w:t>
      </w:r>
      <w:r w:rsidR="008D68FC">
        <w:rPr>
          <w:i/>
          <w:szCs w:val="22"/>
        </w:rPr>
        <w:t>ngen</w:t>
      </w:r>
      <w:r w:rsidRPr="00C5446C">
        <w:rPr>
          <w:i/>
          <w:szCs w:val="22"/>
        </w:rPr>
        <w:tab/>
      </w:r>
      <w:r w:rsidR="0087362E">
        <w:rPr>
          <w:i/>
          <w:szCs w:val="22"/>
        </w:rPr>
        <w:t xml:space="preserve">oder </w:t>
      </w:r>
      <w:r>
        <w:rPr>
          <w:i/>
          <w:szCs w:val="22"/>
        </w:rPr>
        <w:t xml:space="preserve">doch innerhalb </w:t>
      </w:r>
      <w:r w:rsidR="001F5DEE">
        <w:rPr>
          <w:i/>
          <w:szCs w:val="22"/>
        </w:rPr>
        <w:t>FiLaG mit „</w:t>
      </w:r>
      <w:r>
        <w:rPr>
          <w:i/>
          <w:szCs w:val="22"/>
        </w:rPr>
        <w:t>NFA</w:t>
      </w:r>
      <w:r w:rsidR="001F5DEE">
        <w:rPr>
          <w:i/>
          <w:szCs w:val="22"/>
        </w:rPr>
        <w:t>-Anteil“</w:t>
      </w:r>
      <w:r w:rsidR="00EA4729">
        <w:rPr>
          <w:i/>
          <w:szCs w:val="22"/>
        </w:rPr>
        <w:t xml:space="preserve"> (5.1)</w:t>
      </w:r>
    </w:p>
    <w:p w:rsidR="00A84EB6" w:rsidRPr="00C5446C" w:rsidRDefault="00A84EB6" w:rsidP="001F5DEE">
      <w:pPr>
        <w:tabs>
          <w:tab w:val="center" w:pos="1701"/>
          <w:tab w:val="decimal" w:pos="2835"/>
          <w:tab w:val="center" w:pos="4536"/>
          <w:tab w:val="decimal" w:pos="6521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F71551" w:rsidRPr="0021312A" w:rsidRDefault="00F71551" w:rsidP="00A84EB6">
      <w:pPr>
        <w:spacing w:line="360" w:lineRule="auto"/>
        <w:ind w:left="709" w:right="-57"/>
        <w:jc w:val="both"/>
        <w:rPr>
          <w:rFonts w:cs="Arial"/>
          <w:bCs/>
          <w:szCs w:val="22"/>
        </w:rPr>
      </w:pPr>
    </w:p>
    <w:p w:rsidR="00A84EB6" w:rsidRPr="00EA4729" w:rsidRDefault="00667CB8" w:rsidP="00A84EB6">
      <w:pPr>
        <w:spacing w:line="360" w:lineRule="auto"/>
        <w:ind w:left="709" w:right="-57"/>
        <w:jc w:val="both"/>
        <w:rPr>
          <w:rFonts w:cs="Arial"/>
          <w:bCs/>
          <w:szCs w:val="22"/>
        </w:rPr>
      </w:pPr>
      <w:r w:rsidRPr="00035D0E">
        <w:rPr>
          <w:rFonts w:cs="Arial"/>
          <w:b/>
          <w:bCs/>
          <w:szCs w:val="22"/>
          <w:u w:val="single"/>
        </w:rPr>
        <w:t>Hypothese</w:t>
      </w:r>
      <w:r w:rsidR="00EA4729">
        <w:rPr>
          <w:rFonts w:cs="Arial"/>
          <w:b/>
          <w:bCs/>
          <w:szCs w:val="22"/>
          <w:u w:val="single"/>
        </w:rPr>
        <w:t xml:space="preserve"> C)</w:t>
      </w:r>
      <w:r w:rsidR="00A84EB6" w:rsidRPr="00035D0E">
        <w:rPr>
          <w:rFonts w:cs="Arial"/>
          <w:b/>
          <w:bCs/>
          <w:szCs w:val="22"/>
          <w:u w:val="single"/>
        </w:rPr>
        <w:t>:</w:t>
      </w:r>
      <w:r w:rsidR="00A84EB6">
        <w:rPr>
          <w:rFonts w:cs="Arial"/>
          <w:b/>
          <w:bCs/>
          <w:szCs w:val="22"/>
        </w:rPr>
        <w:t xml:space="preserve"> </w:t>
      </w:r>
      <w:r w:rsidR="00A84EB6" w:rsidRPr="00EA4729">
        <w:rPr>
          <w:rFonts w:cs="Arial"/>
          <w:bCs/>
          <w:szCs w:val="22"/>
        </w:rPr>
        <w:t xml:space="preserve">Wenn an einer der beiden nachstehenden </w:t>
      </w:r>
      <w:r w:rsidRPr="00EA4729">
        <w:rPr>
          <w:rFonts w:cs="Arial"/>
          <w:bCs/>
          <w:szCs w:val="22"/>
        </w:rPr>
        <w:t>Bereichen zwingend</w:t>
      </w:r>
      <w:r w:rsidR="00A84EB6" w:rsidRPr="00EA4729">
        <w:rPr>
          <w:rFonts w:cs="Arial"/>
          <w:bCs/>
          <w:szCs w:val="22"/>
        </w:rPr>
        <w:t xml:space="preserve"> A</w:t>
      </w:r>
      <w:r w:rsidR="00A84EB6" w:rsidRPr="00EA4729">
        <w:rPr>
          <w:rFonts w:cs="Arial"/>
          <w:bCs/>
          <w:szCs w:val="22"/>
        </w:rPr>
        <w:t>n</w:t>
      </w:r>
      <w:r w:rsidR="00A84EB6" w:rsidRPr="00EA4729">
        <w:rPr>
          <w:rFonts w:cs="Arial"/>
          <w:bCs/>
          <w:szCs w:val="22"/>
        </w:rPr>
        <w:t>passungen vorgenommen werden müssten, welche</w:t>
      </w:r>
      <w:r w:rsidRPr="00EA4729">
        <w:rPr>
          <w:rFonts w:cs="Arial"/>
          <w:bCs/>
          <w:szCs w:val="22"/>
        </w:rPr>
        <w:t xml:space="preserve">m Bereich </w:t>
      </w:r>
      <w:r w:rsidR="00A84EB6" w:rsidRPr="00EA4729">
        <w:rPr>
          <w:rFonts w:cs="Arial"/>
          <w:bCs/>
          <w:szCs w:val="22"/>
        </w:rPr>
        <w:t xml:space="preserve">würden sie den Vorzug geben (bitte eines der Auswahlfelder ankreuzen). </w:t>
      </w:r>
    </w:p>
    <w:p w:rsidR="00A84EB6" w:rsidRDefault="00A84EB6" w:rsidP="00A84EB6">
      <w:pPr>
        <w:tabs>
          <w:tab w:val="left" w:pos="4820"/>
        </w:tabs>
        <w:spacing w:line="360" w:lineRule="auto"/>
        <w:ind w:right="-57"/>
        <w:jc w:val="both"/>
        <w:rPr>
          <w:sz w:val="8"/>
          <w:szCs w:val="8"/>
        </w:rPr>
      </w:pPr>
    </w:p>
    <w:p w:rsidR="00A84EB6" w:rsidRPr="00F71551" w:rsidRDefault="00A84EB6" w:rsidP="00F71551">
      <w:pPr>
        <w:tabs>
          <w:tab w:val="center" w:pos="2835"/>
          <w:tab w:val="center" w:pos="6521"/>
          <w:tab w:val="center" w:pos="7371"/>
        </w:tabs>
        <w:spacing w:line="360" w:lineRule="auto"/>
        <w:ind w:right="-57"/>
        <w:jc w:val="both"/>
        <w:rPr>
          <w:i/>
          <w:szCs w:val="22"/>
        </w:rPr>
      </w:pPr>
      <w:r w:rsidRPr="00F71551">
        <w:rPr>
          <w:i/>
          <w:szCs w:val="22"/>
        </w:rPr>
        <w:tab/>
        <w:t>Aufgabenverteilung</w:t>
      </w:r>
      <w:r w:rsidR="0087362E" w:rsidRPr="00F71551">
        <w:rPr>
          <w:i/>
          <w:szCs w:val="22"/>
        </w:rPr>
        <w:t>en</w:t>
      </w:r>
      <w:r w:rsidRPr="00F71551">
        <w:rPr>
          <w:i/>
          <w:szCs w:val="22"/>
        </w:rPr>
        <w:tab/>
      </w:r>
      <w:r w:rsidR="00F71551" w:rsidRPr="00F71551">
        <w:rPr>
          <w:i/>
          <w:szCs w:val="22"/>
        </w:rPr>
        <w:t>oder doch innerhalb FiLaG mit „NFA-Anteil“</w:t>
      </w:r>
      <w:r w:rsidR="00EA4729">
        <w:rPr>
          <w:i/>
          <w:szCs w:val="22"/>
        </w:rPr>
        <w:t xml:space="preserve"> (5.1)</w:t>
      </w:r>
    </w:p>
    <w:p w:rsidR="00A84EB6" w:rsidRPr="00C5446C" w:rsidRDefault="00A84EB6" w:rsidP="00F71551">
      <w:pPr>
        <w:tabs>
          <w:tab w:val="center" w:pos="1701"/>
          <w:tab w:val="decimal" w:pos="2835"/>
          <w:tab w:val="center" w:pos="4536"/>
          <w:tab w:val="decimal" w:pos="6521"/>
          <w:tab w:val="center" w:pos="7371"/>
        </w:tabs>
        <w:spacing w:line="360" w:lineRule="auto"/>
        <w:ind w:right="-57"/>
        <w:jc w:val="both"/>
        <w:rPr>
          <w:szCs w:val="22"/>
        </w:rPr>
      </w:pP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 w:rsidRPr="00C5446C">
        <w:rPr>
          <w:szCs w:val="22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</w:p>
    <w:p w:rsidR="0073549D" w:rsidRPr="00B07565" w:rsidRDefault="0073549D" w:rsidP="0073549D">
      <w:pPr>
        <w:pBdr>
          <w:bottom w:val="single" w:sz="6" w:space="1" w:color="auto"/>
        </w:pBdr>
        <w:tabs>
          <w:tab w:val="center" w:pos="1701"/>
          <w:tab w:val="center" w:pos="4536"/>
          <w:tab w:val="center" w:pos="7371"/>
        </w:tabs>
        <w:spacing w:line="360" w:lineRule="auto"/>
        <w:ind w:right="-57"/>
        <w:jc w:val="both"/>
        <w:rPr>
          <w:sz w:val="8"/>
          <w:szCs w:val="22"/>
        </w:rPr>
      </w:pPr>
    </w:p>
    <w:p w:rsidR="0073549D" w:rsidRPr="00F570D4" w:rsidRDefault="0073549D" w:rsidP="0073549D">
      <w:pP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73549D" w:rsidRPr="00C5446C" w:rsidRDefault="0073549D" w:rsidP="0073549D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9" w:right="-57" w:hanging="709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</w:r>
      <w:r>
        <w:rPr>
          <w:szCs w:val="22"/>
        </w:rPr>
        <w:t>Kurzb</w:t>
      </w:r>
      <w:r w:rsidRPr="00C5446C">
        <w:rPr>
          <w:szCs w:val="22"/>
        </w:rPr>
        <w:t xml:space="preserve">emerkungen </w:t>
      </w:r>
      <w:r>
        <w:rPr>
          <w:szCs w:val="22"/>
        </w:rPr>
        <w:t xml:space="preserve">zu den </w:t>
      </w:r>
      <w:r w:rsidR="00F71551" w:rsidRPr="00F71551">
        <w:rPr>
          <w:szCs w:val="22"/>
        </w:rPr>
        <w:t xml:space="preserve">Anpassungsüberlegungen FiLa mit </w:t>
      </w:r>
      <w:r w:rsidR="008D68FC" w:rsidRPr="008D68FC">
        <w:rPr>
          <w:szCs w:val="22"/>
        </w:rPr>
        <w:t>„NFA-Anteil“ und E</w:t>
      </w:r>
      <w:r w:rsidR="008D68FC" w:rsidRPr="008D68FC">
        <w:rPr>
          <w:szCs w:val="22"/>
        </w:rPr>
        <w:t>r</w:t>
      </w:r>
      <w:r w:rsidR="008D68FC" w:rsidRPr="008D68FC">
        <w:rPr>
          <w:szCs w:val="22"/>
        </w:rPr>
        <w:t xml:space="preserve">trags- / Aufgabenverteilungen </w:t>
      </w:r>
      <w:r w:rsidRPr="002627B6">
        <w:rPr>
          <w:i/>
          <w:sz w:val="18"/>
          <w:szCs w:val="18"/>
          <w:u w:val="single"/>
        </w:rPr>
        <w:t>(nur elektronisch)</w:t>
      </w:r>
    </w:p>
    <w:p w:rsidR="0073549D" w:rsidRPr="00C5446C" w:rsidRDefault="0073549D" w:rsidP="0073549D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5" w:right="-57" w:hanging="705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</w:r>
      <w:r w:rsidRPr="00C5446C">
        <w:rPr>
          <w:szCs w:val="22"/>
        </w:rPr>
        <w:tab/>
        <w:t xml:space="preserve">Bemerkungen </w:t>
      </w:r>
      <w:r>
        <w:rPr>
          <w:szCs w:val="22"/>
        </w:rPr>
        <w:t xml:space="preserve">zu den </w:t>
      </w:r>
      <w:r w:rsidR="00F71551" w:rsidRPr="00F71551">
        <w:rPr>
          <w:szCs w:val="22"/>
        </w:rPr>
        <w:t xml:space="preserve">Anpassungsüberlegungen FiLa mit </w:t>
      </w:r>
      <w:r w:rsidR="008D68FC" w:rsidRPr="008D68FC">
        <w:rPr>
          <w:szCs w:val="22"/>
        </w:rPr>
        <w:t xml:space="preserve">„NFA-Anteil“ und Ertrags- / Aufgabenverteilungen </w:t>
      </w:r>
    </w:p>
    <w:p w:rsidR="0073549D" w:rsidRDefault="0073549D" w:rsidP="0073549D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left="705" w:right="-57" w:hanging="705"/>
        <w:jc w:val="both"/>
        <w:rPr>
          <w:szCs w:val="22"/>
        </w:rPr>
      </w:pPr>
      <w:r w:rsidRPr="00C5446C">
        <w:rPr>
          <w:szCs w:val="22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C5446C">
        <w:rPr>
          <w:szCs w:val="22"/>
        </w:rPr>
        <w:instrText xml:space="preserve"> FORMCHECKBOX </w:instrText>
      </w:r>
      <w:r w:rsidR="00193B45">
        <w:rPr>
          <w:szCs w:val="22"/>
        </w:rPr>
      </w:r>
      <w:r w:rsidR="00193B45">
        <w:rPr>
          <w:szCs w:val="22"/>
        </w:rPr>
        <w:fldChar w:fldCharType="separate"/>
      </w:r>
      <w:r w:rsidRPr="00C5446C">
        <w:rPr>
          <w:szCs w:val="22"/>
        </w:rPr>
        <w:fldChar w:fldCharType="end"/>
      </w:r>
      <w:r w:rsidRPr="00C5446C">
        <w:rPr>
          <w:szCs w:val="22"/>
        </w:rPr>
        <w:tab/>
        <w:t xml:space="preserve">Keine Bemerkungen </w:t>
      </w:r>
      <w:r>
        <w:rPr>
          <w:szCs w:val="22"/>
        </w:rPr>
        <w:t xml:space="preserve">zu den </w:t>
      </w:r>
      <w:r w:rsidR="00F71551" w:rsidRPr="00F71551">
        <w:rPr>
          <w:szCs w:val="22"/>
        </w:rPr>
        <w:t xml:space="preserve">Anpassungsüberlegungen FiLa mit </w:t>
      </w:r>
      <w:r w:rsidR="008D68FC" w:rsidRPr="008D68FC">
        <w:rPr>
          <w:szCs w:val="22"/>
        </w:rPr>
        <w:t>„NFA-Anteil“ und E</w:t>
      </w:r>
      <w:r w:rsidR="008D68FC" w:rsidRPr="008D68FC">
        <w:rPr>
          <w:szCs w:val="22"/>
        </w:rPr>
        <w:t>r</w:t>
      </w:r>
      <w:r w:rsidR="008D68FC" w:rsidRPr="008D68FC">
        <w:rPr>
          <w:szCs w:val="22"/>
        </w:rPr>
        <w:t xml:space="preserve">trags- / Aufgabenverteilungen </w:t>
      </w:r>
    </w:p>
    <w:p w:rsidR="0073549D" w:rsidRPr="00F570D4" w:rsidRDefault="0073549D" w:rsidP="0073549D">
      <w:pPr>
        <w:pBdr>
          <w:bottom w:val="single" w:sz="6" w:space="1" w:color="auto"/>
        </w:pBdr>
        <w:tabs>
          <w:tab w:val="center" w:pos="1701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 w:val="8"/>
          <w:szCs w:val="8"/>
        </w:rPr>
      </w:pPr>
    </w:p>
    <w:p w:rsidR="0073549D" w:rsidRDefault="0073549D" w:rsidP="0073549D">
      <w:pPr>
        <w:tabs>
          <w:tab w:val="center" w:pos="567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szCs w:val="22"/>
        </w:rPr>
      </w:pPr>
    </w:p>
    <w:p w:rsidR="0073549D" w:rsidRDefault="0073549D" w:rsidP="0073549D">
      <w:pPr>
        <w:overflowPunct/>
        <w:autoSpaceDE/>
        <w:autoSpaceDN/>
        <w:adjustRightInd/>
        <w:textAlignment w:val="auto"/>
        <w:rPr>
          <w:szCs w:val="22"/>
        </w:rPr>
      </w:pPr>
      <w:r>
        <w:rPr>
          <w:szCs w:val="22"/>
        </w:rPr>
        <w:br w:type="page"/>
      </w:r>
    </w:p>
    <w:p w:rsidR="00ED1AE8" w:rsidRPr="0007194E" w:rsidRDefault="0073549D" w:rsidP="009C2FDB">
      <w:pPr>
        <w:tabs>
          <w:tab w:val="left" w:pos="709"/>
          <w:tab w:val="center" w:pos="2268"/>
          <w:tab w:val="center" w:pos="2835"/>
          <w:tab w:val="center" w:pos="3402"/>
          <w:tab w:val="center" w:pos="3969"/>
          <w:tab w:val="center" w:pos="4536"/>
          <w:tab w:val="center" w:pos="5103"/>
          <w:tab w:val="center" w:pos="5670"/>
          <w:tab w:val="center" w:pos="6237"/>
          <w:tab w:val="center" w:pos="6804"/>
          <w:tab w:val="center" w:pos="7371"/>
        </w:tabs>
        <w:spacing w:line="360" w:lineRule="auto"/>
        <w:ind w:right="-57"/>
        <w:jc w:val="both"/>
        <w:rPr>
          <w:rFonts w:cs="Arial"/>
          <w:b/>
          <w:bCs/>
          <w:color w:val="000000"/>
          <w:sz w:val="28"/>
          <w:szCs w:val="28"/>
        </w:rPr>
      </w:pPr>
      <w:r>
        <w:rPr>
          <w:rFonts w:cs="Arial"/>
          <w:b/>
          <w:bCs/>
          <w:color w:val="000000"/>
          <w:sz w:val="28"/>
          <w:szCs w:val="28"/>
          <w:shd w:val="clear" w:color="auto" w:fill="D9D9D9"/>
        </w:rPr>
        <w:lastRenderedPageBreak/>
        <w:t>6</w:t>
      </w:r>
      <w:r w:rsidR="00ED1AE8" w:rsidRPr="0007194E">
        <w:rPr>
          <w:rFonts w:cs="Arial"/>
          <w:b/>
          <w:bCs/>
          <w:color w:val="000000"/>
          <w:sz w:val="28"/>
          <w:szCs w:val="28"/>
          <w:shd w:val="clear" w:color="auto" w:fill="D9D9D9"/>
        </w:rPr>
        <w:t>.</w:t>
      </w:r>
      <w:r w:rsidR="00EE3A10">
        <w:rPr>
          <w:rFonts w:cs="Arial"/>
          <w:b/>
          <w:bCs/>
          <w:color w:val="000000"/>
          <w:sz w:val="28"/>
          <w:szCs w:val="28"/>
          <w:shd w:val="clear" w:color="auto" w:fill="D9D9D9"/>
        </w:rPr>
        <w:t xml:space="preserve"> Kurzbemerkungen</w:t>
      </w:r>
    </w:p>
    <w:p w:rsidR="000B7DDE" w:rsidRPr="00C5446C" w:rsidRDefault="000B7DDE" w:rsidP="000B7DD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Default="0073549D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6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.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1 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zum 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Vollzug Finanz- und Lastenausgleich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s</w:t>
      </w:r>
      <w:r w:rsid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0B7DDE" w:rsidRPr="00EE3A10" w:rsidRDefault="00EE3A10" w:rsidP="00EE3A10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0B7DDE" w:rsidRDefault="000B7DD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bookmarkStart w:id="20" w:name="Text2"/>
    <w:p w:rsidR="000B7DDE" w:rsidRDefault="00195BED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2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  <w:bookmarkEnd w:id="20"/>
    </w:p>
    <w:p w:rsidR="000B7DDE" w:rsidRPr="00C5446C" w:rsidRDefault="000B7DDE" w:rsidP="000B7DD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0B7DDE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B7DDE" w:rsidRPr="000B7DDE" w:rsidRDefault="0073549D" w:rsidP="000B7DDE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4"/>
          <w:szCs w:val="24"/>
          <w:shd w:val="clear" w:color="auto" w:fill="D9D9D9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6</w:t>
      </w:r>
      <w:r w:rsid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.2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zu </w:t>
      </w:r>
      <w:r w:rsidR="00E23E78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den </w:t>
      </w:r>
      <w:r w:rsidR="00E23E78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Zielen</w:t>
      </w:r>
      <w:r w:rsidR="000B7DDE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des Finanz- und Lastenausgleich</w:t>
      </w:r>
      <w:r w:rsidR="00EE3A10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s</w:t>
      </w:r>
      <w:r w:rsid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195BED" w:rsidRPr="00EE3A10" w:rsidRDefault="00195BED" w:rsidP="00195BED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0B7DDE" w:rsidRDefault="000B7DDE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bookmarkStart w:id="21" w:name="Text3"/>
    <w:p w:rsidR="000B7DDE" w:rsidRDefault="00195BED" w:rsidP="001B174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3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  <w:bookmarkEnd w:id="21"/>
    </w:p>
    <w:p w:rsidR="000B7DDE" w:rsidRPr="00C5446C" w:rsidRDefault="000B7DDE" w:rsidP="000B7DDE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060FD4" w:rsidRDefault="00060FD4" w:rsidP="00060FD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060FD4" w:rsidRPr="000B7DDE" w:rsidRDefault="0073549D" w:rsidP="00060FD4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6</w:t>
      </w:r>
      <w:r w:rsid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.4</w:t>
      </w:r>
      <w:r w:rsidR="00060FD4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 w:rsid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zu den </w:t>
      </w:r>
      <w:r w:rsidR="00060FD4"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Wirkung</w:t>
      </w:r>
      <w:r w:rsid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en des Finanz- und Lastenausgleichs</w:t>
      </w:r>
    </w:p>
    <w:p w:rsidR="00060FD4" w:rsidRPr="00EE3A10" w:rsidRDefault="00060FD4" w:rsidP="00060FD4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060FD4" w:rsidRDefault="00060FD4" w:rsidP="00060FD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060FD4" w:rsidRDefault="00060FD4" w:rsidP="00060FD4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1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</w:p>
    <w:p w:rsidR="0073549D" w:rsidRPr="00C5446C" w:rsidRDefault="0073549D" w:rsidP="0073549D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3010E6" w:rsidRDefault="003010E6" w:rsidP="003010E6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3010E6" w:rsidRPr="000B7DDE" w:rsidRDefault="003010E6" w:rsidP="003010E6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6.3</w:t>
      </w:r>
      <w:r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zu den </w:t>
      </w:r>
      <w:r w:rsidRP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Anpassungsüberlegungen im Landschaftslaste</w:t>
      </w:r>
      <w:r w:rsidRP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n</w:t>
      </w:r>
      <w:r w:rsidRPr="00060FD4">
        <w:rPr>
          <w:rFonts w:cs="Arial"/>
          <w:b/>
          <w:bCs/>
          <w:color w:val="000000"/>
          <w:sz w:val="24"/>
          <w:szCs w:val="24"/>
          <w:shd w:val="clear" w:color="auto" w:fill="D9D9D9"/>
        </w:rPr>
        <w:t>ausgleich LLA</w:t>
      </w: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</w:p>
    <w:p w:rsidR="003010E6" w:rsidRPr="00EE3A10" w:rsidRDefault="003010E6" w:rsidP="003010E6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3010E6" w:rsidRDefault="003010E6" w:rsidP="003010E6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3010E6" w:rsidRDefault="003010E6" w:rsidP="003010E6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1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</w:p>
    <w:p w:rsidR="003010E6" w:rsidRPr="00C5446C" w:rsidRDefault="003010E6" w:rsidP="003010E6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73549D" w:rsidRDefault="0073549D" w:rsidP="0073549D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73549D" w:rsidRPr="000B7DDE" w:rsidRDefault="0073549D" w:rsidP="0073549D">
      <w:pPr>
        <w:tabs>
          <w:tab w:val="left" w:pos="4820"/>
        </w:tabs>
        <w:spacing w:line="360" w:lineRule="auto"/>
        <w:ind w:right="-57"/>
        <w:jc w:val="both"/>
        <w:outlineLvl w:val="0"/>
        <w:rPr>
          <w:rFonts w:cs="Arial"/>
          <w:b/>
          <w:bCs/>
          <w:color w:val="000000"/>
          <w:sz w:val="24"/>
          <w:szCs w:val="24"/>
        </w:rPr>
      </w:pP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>6.5</w:t>
      </w:r>
      <w:r w:rsidRPr="000B7DDE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 </w:t>
      </w:r>
      <w:r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Kurzbemerkungen </w:t>
      </w:r>
      <w:r w:rsidR="003010E6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zu den </w:t>
      </w:r>
      <w:r w:rsidR="007F1B61" w:rsidRPr="007F1B61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Anpassungsüberlegungen FiLa mit </w:t>
      </w:r>
      <w:r w:rsidR="0082526B" w:rsidRPr="0082526B">
        <w:rPr>
          <w:rFonts w:cs="Arial"/>
          <w:b/>
          <w:bCs/>
          <w:color w:val="000000"/>
          <w:sz w:val="24"/>
          <w:szCs w:val="24"/>
          <w:shd w:val="clear" w:color="auto" w:fill="D9D9D9"/>
        </w:rPr>
        <w:t xml:space="preserve">„NFA-Anteil“ und Ertrags- / Aufgabenverteilungen </w:t>
      </w:r>
    </w:p>
    <w:p w:rsidR="0073549D" w:rsidRPr="00EE3A10" w:rsidRDefault="0073549D" w:rsidP="0073549D">
      <w:pPr>
        <w:tabs>
          <w:tab w:val="left" w:pos="426"/>
        </w:tabs>
        <w:spacing w:line="360" w:lineRule="auto"/>
        <w:ind w:right="-57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 w:rsidRPr="00EE3A10">
        <w:rPr>
          <w:sz w:val="18"/>
          <w:szCs w:val="18"/>
        </w:rPr>
        <w:t>[Textlänge max. 1‘000 Zeichen]</w:t>
      </w:r>
    </w:p>
    <w:p w:rsidR="0073549D" w:rsidRDefault="0073549D" w:rsidP="0073549D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73549D" w:rsidRDefault="0073549D" w:rsidP="0073549D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fldChar w:fldCharType="begin">
          <w:ffData>
            <w:name w:val="Text1"/>
            <w:enabled/>
            <w:calcOnExit w:val="0"/>
            <w:textInput>
              <w:default w:val=".........."/>
              <w:maxLength w:val="1000"/>
            </w:textInput>
          </w:ffData>
        </w:fldChar>
      </w:r>
      <w:r>
        <w:rPr>
          <w:szCs w:val="22"/>
        </w:rPr>
        <w:instrText xml:space="preserve"> FORMTEXT </w:instrText>
      </w:r>
      <w:r>
        <w:rPr>
          <w:szCs w:val="22"/>
        </w:rPr>
      </w:r>
      <w:r>
        <w:rPr>
          <w:szCs w:val="22"/>
        </w:rPr>
        <w:fldChar w:fldCharType="separate"/>
      </w:r>
      <w:r>
        <w:rPr>
          <w:noProof/>
          <w:szCs w:val="22"/>
        </w:rPr>
        <w:t>..........</w:t>
      </w:r>
      <w:r>
        <w:rPr>
          <w:szCs w:val="22"/>
        </w:rPr>
        <w:fldChar w:fldCharType="end"/>
      </w:r>
    </w:p>
    <w:p w:rsidR="0073549D" w:rsidRPr="00C5446C" w:rsidRDefault="0073549D" w:rsidP="0073549D">
      <w:pPr>
        <w:pBdr>
          <w:bottom w:val="single" w:sz="6" w:space="1" w:color="auto"/>
        </w:pBdr>
        <w:tabs>
          <w:tab w:val="left" w:pos="4820"/>
        </w:tabs>
        <w:spacing w:line="360" w:lineRule="auto"/>
        <w:ind w:right="-57"/>
        <w:jc w:val="both"/>
        <w:outlineLvl w:val="0"/>
        <w:rPr>
          <w:szCs w:val="22"/>
        </w:rPr>
      </w:pPr>
    </w:p>
    <w:p w:rsidR="0049700B" w:rsidRDefault="00707AD7" w:rsidP="009B6DF8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  <w:r>
        <w:rPr>
          <w:szCs w:val="22"/>
        </w:rPr>
        <w:br w:type="page"/>
      </w:r>
    </w:p>
    <w:p w:rsidR="000E3E7F" w:rsidRDefault="000E3E7F" w:rsidP="009B6DF8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820"/>
        </w:tabs>
      </w:pPr>
    </w:p>
    <w:p w:rsidR="0049700B" w:rsidRDefault="0049700B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</w:pPr>
      <w:r>
        <w:t xml:space="preserve">Datum: </w:t>
      </w:r>
      <w:bookmarkStart w:id="22" w:name="Text4"/>
      <w:r w:rsidR="00195BED">
        <w:fldChar w:fldCharType="begin">
          <w:ffData>
            <w:name w:val="Text4"/>
            <w:enabled/>
            <w:calcOnExit w:val="0"/>
            <w:textInput>
              <w:type w:val="date"/>
              <w:maxLength w:val="24"/>
              <w:format w:val="dd.MM.yyyy"/>
            </w:textInput>
          </w:ffData>
        </w:fldChar>
      </w:r>
      <w:r w:rsidR="00195BED">
        <w:instrText xml:space="preserve"> FORMTEXT </w:instrText>
      </w:r>
      <w:r w:rsidR="00195BED">
        <w:fldChar w:fldCharType="separate"/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rPr>
          <w:noProof/>
        </w:rPr>
        <w:t> </w:t>
      </w:r>
      <w:r w:rsidR="00195BED">
        <w:fldChar w:fldCharType="end"/>
      </w:r>
      <w:bookmarkEnd w:id="22"/>
      <w:r>
        <w:tab/>
        <w:t xml:space="preserve">Unterschrift/Stempel: </w:t>
      </w:r>
      <w:bookmarkStart w:id="23" w:name="Text5"/>
      <w:r w:rsidR="00784283">
        <w:fldChar w:fldCharType="begin">
          <w:ffData>
            <w:name w:val="Text5"/>
            <w:enabled/>
            <w:calcOnExit w:val="0"/>
            <w:textInput>
              <w:maxLength w:val="22"/>
            </w:textInput>
          </w:ffData>
        </w:fldChar>
      </w:r>
      <w:r w:rsidR="00784283">
        <w:instrText xml:space="preserve"> FORMTEXT </w:instrText>
      </w:r>
      <w:r w:rsidR="00784283">
        <w:fldChar w:fldCharType="separate"/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rPr>
          <w:noProof/>
        </w:rPr>
        <w:t> </w:t>
      </w:r>
      <w:r w:rsidR="00784283">
        <w:fldChar w:fldCharType="end"/>
      </w:r>
      <w:bookmarkEnd w:id="23"/>
    </w:p>
    <w:p w:rsidR="003B1133" w:rsidRDefault="003B1133" w:rsidP="0049700B">
      <w:pPr>
        <w:framePr w:w="9093" w:h="2541" w:hSpace="141" w:wrap="around" w:vAnchor="text" w:hAnchor="text" w:y="277"/>
        <w:pBdr>
          <w:top w:val="single" w:sz="18" w:space="1" w:color="auto"/>
          <w:left w:val="single" w:sz="18" w:space="1" w:color="auto"/>
          <w:bottom w:val="single" w:sz="18" w:space="1" w:color="auto"/>
          <w:right w:val="single" w:sz="18" w:space="1" w:color="auto"/>
        </w:pBdr>
        <w:tabs>
          <w:tab w:val="left" w:pos="4253"/>
        </w:tabs>
      </w:pPr>
    </w:p>
    <w:p w:rsidR="00462D40" w:rsidRPr="009B6DF8" w:rsidRDefault="00462D40" w:rsidP="0049700B">
      <w:pPr>
        <w:tabs>
          <w:tab w:val="left" w:pos="4820"/>
        </w:tabs>
        <w:spacing w:line="360" w:lineRule="auto"/>
        <w:ind w:right="-57"/>
        <w:jc w:val="both"/>
        <w:rPr>
          <w:szCs w:val="22"/>
        </w:rPr>
      </w:pPr>
    </w:p>
    <w:sectPr w:rsidR="00462D40" w:rsidRPr="009B6DF8" w:rsidSect="00267623">
      <w:headerReference w:type="even" r:id="rId11"/>
      <w:headerReference w:type="default" r:id="rId12"/>
      <w:headerReference w:type="first" r:id="rId13"/>
      <w:footerReference w:type="first" r:id="rId14"/>
      <w:type w:val="continuous"/>
      <w:pgSz w:w="11907" w:h="16840" w:code="9"/>
      <w:pgMar w:top="1418" w:right="1134" w:bottom="1985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3B45" w:rsidRDefault="00193B45">
      <w:r>
        <w:separator/>
      </w:r>
    </w:p>
  </w:endnote>
  <w:endnote w:type="continuationSeparator" w:id="0">
    <w:p w:rsidR="00193B45" w:rsidRDefault="00193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8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5103"/>
      <w:gridCol w:w="1560"/>
      <w:gridCol w:w="2517"/>
    </w:tblGrid>
    <w:tr w:rsidR="00193B45" w:rsidRPr="00B51A41">
      <w:tc>
        <w:tcPr>
          <w:tcW w:w="5103" w:type="dxa"/>
          <w:tcBorders>
            <w:top w:val="single" w:sz="4" w:space="0" w:color="auto"/>
          </w:tcBorders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Finanzdirektion</w:t>
          </w:r>
        </w:p>
      </w:tc>
      <w:tc>
        <w:tcPr>
          <w:tcW w:w="1560" w:type="dxa"/>
          <w:tcBorders>
            <w:top w:val="single" w:sz="4" w:space="0" w:color="auto"/>
          </w:tcBorders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Telefon:</w:t>
          </w:r>
        </w:p>
      </w:tc>
      <w:tc>
        <w:tcPr>
          <w:tcW w:w="2517" w:type="dxa"/>
          <w:tcBorders>
            <w:top w:val="single" w:sz="4" w:space="0" w:color="auto"/>
          </w:tcBorders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spacing w:before="60"/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041 875 21 14</w:t>
          </w:r>
        </w:p>
      </w:tc>
    </w:tr>
    <w:tr w:rsidR="00193B45" w:rsidRPr="00B51A41">
      <w:tc>
        <w:tcPr>
          <w:tcW w:w="5103" w:type="dxa"/>
          <w:shd w:val="clear" w:color="auto" w:fill="auto"/>
        </w:tcPr>
        <w:p w:rsidR="00193B45" w:rsidRPr="00B51A41" w:rsidRDefault="00193B45" w:rsidP="00FD02C3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Direktionssekretariat</w:t>
          </w:r>
        </w:p>
      </w:tc>
      <w:tc>
        <w:tcPr>
          <w:tcW w:w="1560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Telefax:</w:t>
          </w:r>
        </w:p>
      </w:tc>
      <w:tc>
        <w:tcPr>
          <w:tcW w:w="2517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041 875 21 43</w:t>
          </w:r>
        </w:p>
      </w:tc>
    </w:tr>
    <w:tr w:rsidR="00193B45" w:rsidRPr="00B51A41">
      <w:tc>
        <w:tcPr>
          <w:tcW w:w="5103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Klausenstrasse 2</w:t>
          </w:r>
          <w:r w:rsidRPr="00B51A41">
            <w:rPr>
              <w:rFonts w:cs="Arial"/>
              <w:sz w:val="16"/>
              <w:szCs w:val="16"/>
            </w:rPr>
            <w:t>, 6460 Altdorf</w:t>
          </w:r>
        </w:p>
      </w:tc>
      <w:tc>
        <w:tcPr>
          <w:tcW w:w="1560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Sachbearbeiter/ in:</w:t>
          </w:r>
        </w:p>
      </w:tc>
      <w:tc>
        <w:tcPr>
          <w:tcW w:w="2517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Heinrich Furrer</w:t>
          </w:r>
        </w:p>
      </w:tc>
    </w:tr>
    <w:tr w:rsidR="00193B45" w:rsidRPr="00B51A41">
      <w:tc>
        <w:tcPr>
          <w:tcW w:w="5103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Internet:  www.ur.ch</w:t>
          </w:r>
        </w:p>
      </w:tc>
      <w:tc>
        <w:tcPr>
          <w:tcW w:w="1560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E-Mail:</w:t>
          </w:r>
        </w:p>
      </w:tc>
      <w:tc>
        <w:tcPr>
          <w:tcW w:w="2517" w:type="dxa"/>
          <w:shd w:val="clear" w:color="auto" w:fill="auto"/>
        </w:tcPr>
        <w:p w:rsidR="00193B45" w:rsidRPr="00B51A41" w:rsidRDefault="00193B45" w:rsidP="00B51A41">
          <w:pPr>
            <w:pStyle w:val="Fuzeile"/>
            <w:tabs>
              <w:tab w:val="clear" w:pos="4536"/>
              <w:tab w:val="clear" w:pos="9072"/>
            </w:tabs>
            <w:rPr>
              <w:rFonts w:cs="Arial"/>
              <w:sz w:val="16"/>
              <w:szCs w:val="16"/>
            </w:rPr>
          </w:pPr>
          <w:r w:rsidRPr="00B51A41">
            <w:rPr>
              <w:rFonts w:cs="Arial"/>
              <w:sz w:val="16"/>
              <w:szCs w:val="16"/>
            </w:rPr>
            <w:t>heinrich.furrer@ur.ch</w:t>
          </w:r>
        </w:p>
      </w:tc>
    </w:tr>
  </w:tbl>
  <w:p w:rsidR="00193B45" w:rsidRPr="00A63CFA" w:rsidRDefault="00193B45" w:rsidP="00B521E5">
    <w:pPr>
      <w:pStyle w:val="Fuzeile"/>
      <w:tabs>
        <w:tab w:val="clear" w:pos="4536"/>
        <w:tab w:val="left" w:pos="5103"/>
        <w:tab w:val="left" w:pos="6521"/>
      </w:tabs>
      <w:rPr>
        <w:rFonts w:cs="Arial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3B45" w:rsidRDefault="00193B45">
      <w:r>
        <w:separator/>
      </w:r>
    </w:p>
  </w:footnote>
  <w:footnote w:type="continuationSeparator" w:id="0">
    <w:p w:rsidR="00193B45" w:rsidRDefault="00193B45">
      <w:r>
        <w:continuationSeparator/>
      </w:r>
    </w:p>
  </w:footnote>
  <w:footnote w:id="1">
    <w:p w:rsidR="00193B45" w:rsidRPr="00B27388" w:rsidRDefault="00193B45">
      <w:pPr>
        <w:pStyle w:val="Funotentext"/>
        <w:rPr>
          <w:lang w:val="de-CH"/>
        </w:rPr>
      </w:pPr>
      <w:r>
        <w:rPr>
          <w:rStyle w:val="Funotenzeichen"/>
        </w:rPr>
        <w:footnoteRef/>
      </w:r>
      <w:r>
        <w:t xml:space="preserve"> </w:t>
      </w:r>
      <w:r>
        <w:rPr>
          <w:lang w:val="de-CH"/>
        </w:rPr>
        <w:t>Mindererträge Finanzplan 2016 - 2019 im Durchschnitt pro Jahr CHF 7.9 Mio. gegenüber 2015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45" w:rsidRDefault="00193B45" w:rsidP="00526ED4">
    <w:pPr>
      <w:pStyle w:val="Kopfzeile"/>
      <w:framePr w:wrap="around" w:vAnchor="text" w:hAnchor="margin" w:xAlign="right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193B45" w:rsidRDefault="00193B45">
    <w:pPr>
      <w:pStyle w:val="Kopfzeile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3B45" w:rsidRDefault="00193B45" w:rsidP="000C18F2">
    <w:pPr>
      <w:pStyle w:val="Kopfzeile"/>
      <w:tabs>
        <w:tab w:val="clear" w:pos="4536"/>
      </w:tabs>
      <w:jc w:val="right"/>
    </w:pPr>
    <w:r>
      <w:rPr>
        <w:rStyle w:val="Seitenzahl"/>
      </w:rPr>
      <w:fldChar w:fldCharType="begin"/>
    </w:r>
    <w:r>
      <w:rPr>
        <w:rStyle w:val="Seitenzahl"/>
      </w:rPr>
      <w:instrText xml:space="preserve"> PAGE </w:instrText>
    </w:r>
    <w:r>
      <w:rPr>
        <w:rStyle w:val="Seitenzahl"/>
      </w:rPr>
      <w:fldChar w:fldCharType="separate"/>
    </w:r>
    <w:r w:rsidR="00684CFF">
      <w:rPr>
        <w:rStyle w:val="Seitenzahl"/>
        <w:noProof/>
      </w:rPr>
      <w:t>14</w:t>
    </w:r>
    <w:r>
      <w:rPr>
        <w:rStyle w:val="Seitenzahl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322" w:type="dxa"/>
      <w:tblBorders>
        <w:bottom w:val="single" w:sz="4" w:space="0" w:color="auto"/>
      </w:tblBorders>
      <w:tblLayout w:type="fixed"/>
      <w:tblCellMar>
        <w:left w:w="57" w:type="dxa"/>
        <w:right w:w="0" w:type="dxa"/>
      </w:tblCellMar>
      <w:tblLook w:val="01E0" w:firstRow="1" w:lastRow="1" w:firstColumn="1" w:lastColumn="1" w:noHBand="0" w:noVBand="0"/>
    </w:tblPr>
    <w:tblGrid>
      <w:gridCol w:w="5070"/>
      <w:gridCol w:w="4252"/>
    </w:tblGrid>
    <w:tr w:rsidR="00193B45" w:rsidRPr="00B51A41">
      <w:trPr>
        <w:trHeight w:hRule="exact" w:val="1134"/>
      </w:trPr>
      <w:tc>
        <w:tcPr>
          <w:tcW w:w="5070" w:type="dxa"/>
          <w:shd w:val="clear" w:color="auto" w:fill="auto"/>
        </w:tcPr>
        <w:p w:rsidR="00193B45" w:rsidRPr="00B51A41" w:rsidRDefault="00193B45" w:rsidP="00B51A41">
          <w:pPr>
            <w:tabs>
              <w:tab w:val="left" w:pos="5103"/>
            </w:tabs>
            <w:ind w:left="-170"/>
            <w:rPr>
              <w:sz w:val="24"/>
              <w:lang w:val="en-US"/>
            </w:rPr>
          </w:pPr>
          <w:r>
            <w:rPr>
              <w:noProof/>
              <w:sz w:val="24"/>
              <w:lang w:eastAsia="de-DE"/>
            </w:rPr>
            <w:drawing>
              <wp:inline distT="0" distB="0" distL="0" distR="0" wp14:anchorId="31899B17" wp14:editId="070F84DF">
                <wp:extent cx="1808480" cy="716280"/>
                <wp:effectExtent l="0" t="0" r="1270" b="7620"/>
                <wp:docPr id="1" name="Bild 1" descr="KT-U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T-U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8480" cy="7162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52" w:type="dxa"/>
          <w:shd w:val="clear" w:color="auto" w:fill="auto"/>
          <w:vAlign w:val="bottom"/>
        </w:tcPr>
        <w:p w:rsidR="00193B45" w:rsidRPr="00B51A41" w:rsidRDefault="00193B45" w:rsidP="00B51A41">
          <w:pPr>
            <w:tabs>
              <w:tab w:val="left" w:pos="426"/>
              <w:tab w:val="left" w:pos="5103"/>
            </w:tabs>
            <w:suppressAutoHyphens/>
            <w:spacing w:after="60"/>
            <w:rPr>
              <w:rFonts w:cs="Arial"/>
              <w:sz w:val="16"/>
              <w:lang w:val="en-US"/>
            </w:rPr>
          </w:pPr>
          <w:r w:rsidRPr="00B51A41">
            <w:rPr>
              <w:rFonts w:cs="Arial"/>
              <w:caps/>
              <w:sz w:val="28"/>
              <w:lang w:val="en-US"/>
            </w:rPr>
            <w:t>Finanzdirektion</w:t>
          </w:r>
        </w:p>
      </w:tc>
    </w:tr>
  </w:tbl>
  <w:p w:rsidR="00193B45" w:rsidRPr="009174DF" w:rsidRDefault="00193B45" w:rsidP="008166B3">
    <w:pPr>
      <w:pStyle w:val="Kopfzeile"/>
      <w:spacing w:before="60"/>
      <w:ind w:left="5075"/>
      <w:rPr>
        <w:rFonts w:cs="Arial"/>
        <w:sz w:val="16"/>
        <w:szCs w:val="16"/>
      </w:rPr>
    </w:pPr>
    <w:bookmarkStart w:id="24" w:name="Iso"/>
    <w:bookmarkEnd w:id="24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DBA"/>
    <w:multiLevelType w:val="hybridMultilevel"/>
    <w:tmpl w:val="06FC40DA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E37A89"/>
    <w:multiLevelType w:val="hybridMultilevel"/>
    <w:tmpl w:val="AF862D6A"/>
    <w:lvl w:ilvl="0" w:tplc="08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F2360D9"/>
    <w:multiLevelType w:val="multilevel"/>
    <w:tmpl w:val="628292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0F7B1278"/>
    <w:multiLevelType w:val="hybridMultilevel"/>
    <w:tmpl w:val="229E769A"/>
    <w:lvl w:ilvl="0" w:tplc="66B0F2F8">
      <w:start w:val="1"/>
      <w:numFmt w:val="upperLetter"/>
      <w:lvlText w:val="%1)"/>
      <w:lvlJc w:val="left"/>
      <w:pPr>
        <w:ind w:left="644" w:hanging="360"/>
      </w:pPr>
      <w:rPr>
        <w:rFonts w:hint="default"/>
        <w:b/>
        <w:sz w:val="28"/>
        <w:szCs w:val="28"/>
      </w:rPr>
    </w:lvl>
    <w:lvl w:ilvl="1" w:tplc="08070019" w:tentative="1">
      <w:start w:val="1"/>
      <w:numFmt w:val="lowerLetter"/>
      <w:lvlText w:val="%2."/>
      <w:lvlJc w:val="left"/>
      <w:pPr>
        <w:ind w:left="1364" w:hanging="360"/>
      </w:pPr>
    </w:lvl>
    <w:lvl w:ilvl="2" w:tplc="0807001B" w:tentative="1">
      <w:start w:val="1"/>
      <w:numFmt w:val="lowerRoman"/>
      <w:lvlText w:val="%3."/>
      <w:lvlJc w:val="right"/>
      <w:pPr>
        <w:ind w:left="2084" w:hanging="180"/>
      </w:pPr>
    </w:lvl>
    <w:lvl w:ilvl="3" w:tplc="0807000F" w:tentative="1">
      <w:start w:val="1"/>
      <w:numFmt w:val="decimal"/>
      <w:lvlText w:val="%4."/>
      <w:lvlJc w:val="left"/>
      <w:pPr>
        <w:ind w:left="2804" w:hanging="360"/>
      </w:pPr>
    </w:lvl>
    <w:lvl w:ilvl="4" w:tplc="08070019" w:tentative="1">
      <w:start w:val="1"/>
      <w:numFmt w:val="lowerLetter"/>
      <w:lvlText w:val="%5."/>
      <w:lvlJc w:val="left"/>
      <w:pPr>
        <w:ind w:left="3524" w:hanging="360"/>
      </w:pPr>
    </w:lvl>
    <w:lvl w:ilvl="5" w:tplc="0807001B" w:tentative="1">
      <w:start w:val="1"/>
      <w:numFmt w:val="lowerRoman"/>
      <w:lvlText w:val="%6."/>
      <w:lvlJc w:val="right"/>
      <w:pPr>
        <w:ind w:left="4244" w:hanging="180"/>
      </w:pPr>
    </w:lvl>
    <w:lvl w:ilvl="6" w:tplc="0807000F" w:tentative="1">
      <w:start w:val="1"/>
      <w:numFmt w:val="decimal"/>
      <w:lvlText w:val="%7."/>
      <w:lvlJc w:val="left"/>
      <w:pPr>
        <w:ind w:left="4964" w:hanging="360"/>
      </w:pPr>
    </w:lvl>
    <w:lvl w:ilvl="7" w:tplc="08070019" w:tentative="1">
      <w:start w:val="1"/>
      <w:numFmt w:val="lowerLetter"/>
      <w:lvlText w:val="%8."/>
      <w:lvlJc w:val="left"/>
      <w:pPr>
        <w:ind w:left="5684" w:hanging="360"/>
      </w:pPr>
    </w:lvl>
    <w:lvl w:ilvl="8" w:tplc="080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79F57E1"/>
    <w:multiLevelType w:val="hybridMultilevel"/>
    <w:tmpl w:val="3FD67B44"/>
    <w:lvl w:ilvl="0" w:tplc="88FA5FC4">
      <w:start w:val="1"/>
      <w:numFmt w:val="decimal"/>
      <w:lvlText w:val="%1."/>
      <w:lvlJc w:val="left"/>
      <w:pPr>
        <w:ind w:left="720" w:hanging="360"/>
      </w:pPr>
      <w:rPr>
        <w:rFonts w:hint="default"/>
        <w:vertAlign w:val="superscrip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5A65D8"/>
    <w:multiLevelType w:val="hybridMultilevel"/>
    <w:tmpl w:val="5F944AEC"/>
    <w:lvl w:ilvl="0" w:tplc="2794B96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B25A3E"/>
    <w:multiLevelType w:val="hybridMultilevel"/>
    <w:tmpl w:val="FE605CB6"/>
    <w:lvl w:ilvl="0" w:tplc="08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19727E2"/>
    <w:multiLevelType w:val="hybridMultilevel"/>
    <w:tmpl w:val="9502F01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35D3566"/>
    <w:multiLevelType w:val="hybridMultilevel"/>
    <w:tmpl w:val="A08ED414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9">
    <w:nsid w:val="3DFF261C"/>
    <w:multiLevelType w:val="multilevel"/>
    <w:tmpl w:val="55E237B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>
    <w:nsid w:val="445D675C"/>
    <w:multiLevelType w:val="hybridMultilevel"/>
    <w:tmpl w:val="766460E2"/>
    <w:lvl w:ilvl="0" w:tplc="879855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627A21"/>
    <w:multiLevelType w:val="singleLevel"/>
    <w:tmpl w:val="32A06A2C"/>
    <w:lvl w:ilvl="0">
      <w:start w:val="18"/>
      <w:numFmt w:val="upperLetter"/>
      <w:lvlText w:val="%1. "/>
      <w:legacy w:legacy="1" w:legacySpace="0" w:legacyIndent="283"/>
      <w:lvlJc w:val="left"/>
      <w:pPr>
        <w:ind w:left="5103" w:hanging="283"/>
      </w:pPr>
      <w:rPr>
        <w:rFonts w:ascii="Arial" w:hAnsi="Arial" w:cs="Arial" w:hint="default"/>
        <w:b w:val="0"/>
        <w:i w:val="0"/>
        <w:sz w:val="24"/>
        <w:u w:val="none"/>
      </w:rPr>
    </w:lvl>
  </w:abstractNum>
  <w:abstractNum w:abstractNumId="12">
    <w:nsid w:val="635B73A7"/>
    <w:multiLevelType w:val="hybridMultilevel"/>
    <w:tmpl w:val="0506F3C6"/>
    <w:lvl w:ilvl="0" w:tplc="A204FD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840431"/>
    <w:multiLevelType w:val="multilevel"/>
    <w:tmpl w:val="0FC8D144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6B7D64BC"/>
    <w:multiLevelType w:val="hybridMultilevel"/>
    <w:tmpl w:val="9350CF90"/>
    <w:lvl w:ilvl="0" w:tplc="E870B4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5243A6C"/>
    <w:multiLevelType w:val="hybridMultilevel"/>
    <w:tmpl w:val="EFDC532A"/>
    <w:lvl w:ilvl="0" w:tplc="08070005">
      <w:start w:val="1"/>
      <w:numFmt w:val="bullet"/>
      <w:lvlText w:val=""/>
      <w:lvlJc w:val="left"/>
      <w:pPr>
        <w:tabs>
          <w:tab w:val="num" w:pos="783"/>
        </w:tabs>
        <w:ind w:left="783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503"/>
        </w:tabs>
        <w:ind w:left="1503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6">
    <w:nsid w:val="7BD62242"/>
    <w:multiLevelType w:val="hybridMultilevel"/>
    <w:tmpl w:val="A71ED718"/>
    <w:lvl w:ilvl="0" w:tplc="B6962E6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"/>
  </w:num>
  <w:num w:numId="5">
    <w:abstractNumId w:val="8"/>
  </w:num>
  <w:num w:numId="6">
    <w:abstractNumId w:val="0"/>
  </w:num>
  <w:num w:numId="7">
    <w:abstractNumId w:val="7"/>
  </w:num>
  <w:num w:numId="8">
    <w:abstractNumId w:val="5"/>
  </w:num>
  <w:num w:numId="9">
    <w:abstractNumId w:val="12"/>
  </w:num>
  <w:num w:numId="10">
    <w:abstractNumId w:val="3"/>
  </w:num>
  <w:num w:numId="11">
    <w:abstractNumId w:val="14"/>
  </w:num>
  <w:num w:numId="12">
    <w:abstractNumId w:val="16"/>
  </w:num>
  <w:num w:numId="13">
    <w:abstractNumId w:val="4"/>
  </w:num>
  <w:num w:numId="14">
    <w:abstractNumId w:val="10"/>
  </w:num>
  <w:num w:numId="15">
    <w:abstractNumId w:val="9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 w:cryptProviderType="rsaFull" w:cryptAlgorithmClass="hash" w:cryptAlgorithmType="typeAny" w:cryptAlgorithmSid="4" w:cryptSpinCount="100000" w:hash="bOIm0alK0I3NdbsEMhKZAAZrL4Q=" w:salt="W1CzGSCUDMCrQWNy6Zii4A=="/>
  <w:defaultTabStop w:val="425"/>
  <w:autoHyphenation/>
  <w:hyphenationZone w:val="284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ABB"/>
    <w:rsid w:val="00000CAA"/>
    <w:rsid w:val="00001DFD"/>
    <w:rsid w:val="0000346D"/>
    <w:rsid w:val="0001047B"/>
    <w:rsid w:val="0001101B"/>
    <w:rsid w:val="0001242E"/>
    <w:rsid w:val="00012D5A"/>
    <w:rsid w:val="0001415C"/>
    <w:rsid w:val="00014337"/>
    <w:rsid w:val="000158DB"/>
    <w:rsid w:val="00015F42"/>
    <w:rsid w:val="00016932"/>
    <w:rsid w:val="00024EB8"/>
    <w:rsid w:val="000260E7"/>
    <w:rsid w:val="000275B9"/>
    <w:rsid w:val="0002765F"/>
    <w:rsid w:val="00032A4D"/>
    <w:rsid w:val="000333E9"/>
    <w:rsid w:val="00034620"/>
    <w:rsid w:val="000359F0"/>
    <w:rsid w:val="00035D0E"/>
    <w:rsid w:val="00036E8C"/>
    <w:rsid w:val="0004035E"/>
    <w:rsid w:val="0004085F"/>
    <w:rsid w:val="000446EC"/>
    <w:rsid w:val="000473A4"/>
    <w:rsid w:val="00051051"/>
    <w:rsid w:val="000512F1"/>
    <w:rsid w:val="00051844"/>
    <w:rsid w:val="000527A8"/>
    <w:rsid w:val="00052C20"/>
    <w:rsid w:val="00055AD8"/>
    <w:rsid w:val="00060FD4"/>
    <w:rsid w:val="00062608"/>
    <w:rsid w:val="00063214"/>
    <w:rsid w:val="000648F8"/>
    <w:rsid w:val="00064E43"/>
    <w:rsid w:val="0007096D"/>
    <w:rsid w:val="00071919"/>
    <w:rsid w:val="0007194E"/>
    <w:rsid w:val="00074359"/>
    <w:rsid w:val="0007596D"/>
    <w:rsid w:val="00081276"/>
    <w:rsid w:val="000829C7"/>
    <w:rsid w:val="00082D24"/>
    <w:rsid w:val="0008363B"/>
    <w:rsid w:val="00085532"/>
    <w:rsid w:val="00087BA7"/>
    <w:rsid w:val="00092479"/>
    <w:rsid w:val="000938EB"/>
    <w:rsid w:val="000979F1"/>
    <w:rsid w:val="000A378F"/>
    <w:rsid w:val="000A3EA7"/>
    <w:rsid w:val="000B060B"/>
    <w:rsid w:val="000B2D5F"/>
    <w:rsid w:val="000B3199"/>
    <w:rsid w:val="000B7DDE"/>
    <w:rsid w:val="000C18F2"/>
    <w:rsid w:val="000C69E2"/>
    <w:rsid w:val="000D1893"/>
    <w:rsid w:val="000D3642"/>
    <w:rsid w:val="000D5D71"/>
    <w:rsid w:val="000E34DF"/>
    <w:rsid w:val="000E3E7F"/>
    <w:rsid w:val="000E3EF7"/>
    <w:rsid w:val="000E46BB"/>
    <w:rsid w:val="000F2CAD"/>
    <w:rsid w:val="000F4E77"/>
    <w:rsid w:val="000F6042"/>
    <w:rsid w:val="000F7163"/>
    <w:rsid w:val="000F73A8"/>
    <w:rsid w:val="00106690"/>
    <w:rsid w:val="00110352"/>
    <w:rsid w:val="00112496"/>
    <w:rsid w:val="00112CE2"/>
    <w:rsid w:val="001132A1"/>
    <w:rsid w:val="001163EA"/>
    <w:rsid w:val="00121E98"/>
    <w:rsid w:val="001222D0"/>
    <w:rsid w:val="0012588B"/>
    <w:rsid w:val="00126074"/>
    <w:rsid w:val="00126DC8"/>
    <w:rsid w:val="00126FC7"/>
    <w:rsid w:val="00130976"/>
    <w:rsid w:val="0013555D"/>
    <w:rsid w:val="00141A07"/>
    <w:rsid w:val="00143976"/>
    <w:rsid w:val="001450F7"/>
    <w:rsid w:val="0014584D"/>
    <w:rsid w:val="001459B8"/>
    <w:rsid w:val="001463DA"/>
    <w:rsid w:val="001468AE"/>
    <w:rsid w:val="00150D1D"/>
    <w:rsid w:val="00150F4C"/>
    <w:rsid w:val="001516E6"/>
    <w:rsid w:val="0015175D"/>
    <w:rsid w:val="00153FF6"/>
    <w:rsid w:val="0015410B"/>
    <w:rsid w:val="00154877"/>
    <w:rsid w:val="00155A63"/>
    <w:rsid w:val="00156D19"/>
    <w:rsid w:val="00162056"/>
    <w:rsid w:val="001669A4"/>
    <w:rsid w:val="00170A06"/>
    <w:rsid w:val="00170A26"/>
    <w:rsid w:val="00171F77"/>
    <w:rsid w:val="001721DA"/>
    <w:rsid w:val="00174AE4"/>
    <w:rsid w:val="00176400"/>
    <w:rsid w:val="0017681D"/>
    <w:rsid w:val="00177B76"/>
    <w:rsid w:val="00180081"/>
    <w:rsid w:val="00180990"/>
    <w:rsid w:val="00181BC3"/>
    <w:rsid w:val="00182193"/>
    <w:rsid w:val="00182CD0"/>
    <w:rsid w:val="00182E8D"/>
    <w:rsid w:val="00184F15"/>
    <w:rsid w:val="00185858"/>
    <w:rsid w:val="001902B1"/>
    <w:rsid w:val="00190B4C"/>
    <w:rsid w:val="0019295C"/>
    <w:rsid w:val="0019382D"/>
    <w:rsid w:val="00193B45"/>
    <w:rsid w:val="001940BC"/>
    <w:rsid w:val="00194161"/>
    <w:rsid w:val="001945F9"/>
    <w:rsid w:val="00195BED"/>
    <w:rsid w:val="001A33CD"/>
    <w:rsid w:val="001A35D9"/>
    <w:rsid w:val="001A7C73"/>
    <w:rsid w:val="001B1744"/>
    <w:rsid w:val="001B2D5B"/>
    <w:rsid w:val="001B4383"/>
    <w:rsid w:val="001B6E54"/>
    <w:rsid w:val="001B730E"/>
    <w:rsid w:val="001C0C3E"/>
    <w:rsid w:val="001C0DA3"/>
    <w:rsid w:val="001C0E12"/>
    <w:rsid w:val="001D2B2A"/>
    <w:rsid w:val="001D4671"/>
    <w:rsid w:val="001D5B3E"/>
    <w:rsid w:val="001D6677"/>
    <w:rsid w:val="001E04AC"/>
    <w:rsid w:val="001E1BD6"/>
    <w:rsid w:val="001E2594"/>
    <w:rsid w:val="001E5287"/>
    <w:rsid w:val="001F046D"/>
    <w:rsid w:val="001F1F1C"/>
    <w:rsid w:val="001F5DEE"/>
    <w:rsid w:val="001F7100"/>
    <w:rsid w:val="001F757C"/>
    <w:rsid w:val="002025BA"/>
    <w:rsid w:val="00203F00"/>
    <w:rsid w:val="00206280"/>
    <w:rsid w:val="0020639E"/>
    <w:rsid w:val="00206E3D"/>
    <w:rsid w:val="00210419"/>
    <w:rsid w:val="002118FE"/>
    <w:rsid w:val="0021312A"/>
    <w:rsid w:val="0021440A"/>
    <w:rsid w:val="002170AA"/>
    <w:rsid w:val="002218CB"/>
    <w:rsid w:val="00224232"/>
    <w:rsid w:val="00226248"/>
    <w:rsid w:val="002270DB"/>
    <w:rsid w:val="00227CFA"/>
    <w:rsid w:val="00233EEA"/>
    <w:rsid w:val="00235452"/>
    <w:rsid w:val="002367DD"/>
    <w:rsid w:val="00236B39"/>
    <w:rsid w:val="0024138E"/>
    <w:rsid w:val="00247287"/>
    <w:rsid w:val="00247650"/>
    <w:rsid w:val="0025347A"/>
    <w:rsid w:val="00253E6D"/>
    <w:rsid w:val="00257CDB"/>
    <w:rsid w:val="002627B6"/>
    <w:rsid w:val="002631CD"/>
    <w:rsid w:val="002643E1"/>
    <w:rsid w:val="0026467F"/>
    <w:rsid w:val="00264ECD"/>
    <w:rsid w:val="002662DF"/>
    <w:rsid w:val="00267623"/>
    <w:rsid w:val="0027049E"/>
    <w:rsid w:val="00270C40"/>
    <w:rsid w:val="00273A86"/>
    <w:rsid w:val="002744EC"/>
    <w:rsid w:val="0027526A"/>
    <w:rsid w:val="00285A47"/>
    <w:rsid w:val="00286143"/>
    <w:rsid w:val="00287256"/>
    <w:rsid w:val="00290C0F"/>
    <w:rsid w:val="00292320"/>
    <w:rsid w:val="00293439"/>
    <w:rsid w:val="00293D7C"/>
    <w:rsid w:val="00295237"/>
    <w:rsid w:val="00297198"/>
    <w:rsid w:val="002A682C"/>
    <w:rsid w:val="002A6904"/>
    <w:rsid w:val="002A695E"/>
    <w:rsid w:val="002A6EE4"/>
    <w:rsid w:val="002A72D8"/>
    <w:rsid w:val="002B03B0"/>
    <w:rsid w:val="002B31D1"/>
    <w:rsid w:val="002B43A5"/>
    <w:rsid w:val="002B75EE"/>
    <w:rsid w:val="002D3991"/>
    <w:rsid w:val="002D51AF"/>
    <w:rsid w:val="002D6DEA"/>
    <w:rsid w:val="002D787D"/>
    <w:rsid w:val="002E1BA8"/>
    <w:rsid w:val="002E23C2"/>
    <w:rsid w:val="002E521D"/>
    <w:rsid w:val="002E6124"/>
    <w:rsid w:val="002E62E1"/>
    <w:rsid w:val="002E7FCD"/>
    <w:rsid w:val="002F208B"/>
    <w:rsid w:val="002F395E"/>
    <w:rsid w:val="002F39F2"/>
    <w:rsid w:val="002F3A7A"/>
    <w:rsid w:val="002F3B43"/>
    <w:rsid w:val="002F4BFC"/>
    <w:rsid w:val="002F67FE"/>
    <w:rsid w:val="003010E6"/>
    <w:rsid w:val="00306C94"/>
    <w:rsid w:val="00306E47"/>
    <w:rsid w:val="00307A5F"/>
    <w:rsid w:val="00310695"/>
    <w:rsid w:val="0031240A"/>
    <w:rsid w:val="0031565A"/>
    <w:rsid w:val="003166BE"/>
    <w:rsid w:val="00317508"/>
    <w:rsid w:val="003203D1"/>
    <w:rsid w:val="00321B51"/>
    <w:rsid w:val="00321DC0"/>
    <w:rsid w:val="003239DA"/>
    <w:rsid w:val="00324379"/>
    <w:rsid w:val="00324E94"/>
    <w:rsid w:val="0032548C"/>
    <w:rsid w:val="00325A98"/>
    <w:rsid w:val="0033063D"/>
    <w:rsid w:val="00332286"/>
    <w:rsid w:val="00334CEC"/>
    <w:rsid w:val="00335150"/>
    <w:rsid w:val="003415CF"/>
    <w:rsid w:val="0034779F"/>
    <w:rsid w:val="0035190C"/>
    <w:rsid w:val="00354CE2"/>
    <w:rsid w:val="00355925"/>
    <w:rsid w:val="00356710"/>
    <w:rsid w:val="003578FA"/>
    <w:rsid w:val="0036439B"/>
    <w:rsid w:val="0036774E"/>
    <w:rsid w:val="003679C7"/>
    <w:rsid w:val="00367AD1"/>
    <w:rsid w:val="00372127"/>
    <w:rsid w:val="0037508F"/>
    <w:rsid w:val="00377B6B"/>
    <w:rsid w:val="00381ABB"/>
    <w:rsid w:val="0038331F"/>
    <w:rsid w:val="003844C6"/>
    <w:rsid w:val="00385EA0"/>
    <w:rsid w:val="00386580"/>
    <w:rsid w:val="00386A4E"/>
    <w:rsid w:val="003872A2"/>
    <w:rsid w:val="00387ED0"/>
    <w:rsid w:val="00392E57"/>
    <w:rsid w:val="003945F6"/>
    <w:rsid w:val="0039591D"/>
    <w:rsid w:val="00396B62"/>
    <w:rsid w:val="003A2FC2"/>
    <w:rsid w:val="003A51C0"/>
    <w:rsid w:val="003A5A1E"/>
    <w:rsid w:val="003B1133"/>
    <w:rsid w:val="003B23E5"/>
    <w:rsid w:val="003B63F9"/>
    <w:rsid w:val="003B66B5"/>
    <w:rsid w:val="003B6705"/>
    <w:rsid w:val="003B6AF7"/>
    <w:rsid w:val="003B7335"/>
    <w:rsid w:val="003C2869"/>
    <w:rsid w:val="003C5FB4"/>
    <w:rsid w:val="003C7A8A"/>
    <w:rsid w:val="003D3343"/>
    <w:rsid w:val="003D4223"/>
    <w:rsid w:val="003D4F29"/>
    <w:rsid w:val="003D5D31"/>
    <w:rsid w:val="003D5D6F"/>
    <w:rsid w:val="003D5EB3"/>
    <w:rsid w:val="003D76BD"/>
    <w:rsid w:val="003E4C5D"/>
    <w:rsid w:val="003E5CA1"/>
    <w:rsid w:val="003E7255"/>
    <w:rsid w:val="003F00FB"/>
    <w:rsid w:val="003F206E"/>
    <w:rsid w:val="003F2E87"/>
    <w:rsid w:val="003F69CB"/>
    <w:rsid w:val="0040221A"/>
    <w:rsid w:val="0040353B"/>
    <w:rsid w:val="00406E02"/>
    <w:rsid w:val="004109BE"/>
    <w:rsid w:val="0041176C"/>
    <w:rsid w:val="004138F1"/>
    <w:rsid w:val="00414A50"/>
    <w:rsid w:val="00415E62"/>
    <w:rsid w:val="004162A7"/>
    <w:rsid w:val="00416932"/>
    <w:rsid w:val="00423142"/>
    <w:rsid w:val="004238DD"/>
    <w:rsid w:val="00433BB6"/>
    <w:rsid w:val="00435FA2"/>
    <w:rsid w:val="00437349"/>
    <w:rsid w:val="0044096B"/>
    <w:rsid w:val="00441C42"/>
    <w:rsid w:val="004444F5"/>
    <w:rsid w:val="00446FBA"/>
    <w:rsid w:val="0044708E"/>
    <w:rsid w:val="00447480"/>
    <w:rsid w:val="00450A77"/>
    <w:rsid w:val="00450DCA"/>
    <w:rsid w:val="004565E2"/>
    <w:rsid w:val="00456DD3"/>
    <w:rsid w:val="004573C3"/>
    <w:rsid w:val="00460365"/>
    <w:rsid w:val="00461A90"/>
    <w:rsid w:val="00462D40"/>
    <w:rsid w:val="00472FC7"/>
    <w:rsid w:val="00473B4C"/>
    <w:rsid w:val="00476D00"/>
    <w:rsid w:val="0048334D"/>
    <w:rsid w:val="00487300"/>
    <w:rsid w:val="00487E42"/>
    <w:rsid w:val="00490304"/>
    <w:rsid w:val="00492CAB"/>
    <w:rsid w:val="0049700B"/>
    <w:rsid w:val="00497499"/>
    <w:rsid w:val="004A095C"/>
    <w:rsid w:val="004A31B7"/>
    <w:rsid w:val="004A36A1"/>
    <w:rsid w:val="004B0968"/>
    <w:rsid w:val="004B0CF2"/>
    <w:rsid w:val="004B584C"/>
    <w:rsid w:val="004B73C6"/>
    <w:rsid w:val="004C1AA7"/>
    <w:rsid w:val="004C391C"/>
    <w:rsid w:val="004D0890"/>
    <w:rsid w:val="004D38BC"/>
    <w:rsid w:val="004D51CC"/>
    <w:rsid w:val="004D577E"/>
    <w:rsid w:val="004D6B2F"/>
    <w:rsid w:val="004D7904"/>
    <w:rsid w:val="004E5F8F"/>
    <w:rsid w:val="004E7BE7"/>
    <w:rsid w:val="004F2696"/>
    <w:rsid w:val="004F3C9F"/>
    <w:rsid w:val="0050025B"/>
    <w:rsid w:val="00501E54"/>
    <w:rsid w:val="005035B8"/>
    <w:rsid w:val="0050431A"/>
    <w:rsid w:val="00505096"/>
    <w:rsid w:val="00505516"/>
    <w:rsid w:val="00505C18"/>
    <w:rsid w:val="00506E61"/>
    <w:rsid w:val="0051163D"/>
    <w:rsid w:val="00511993"/>
    <w:rsid w:val="005130F3"/>
    <w:rsid w:val="00513B71"/>
    <w:rsid w:val="005157ED"/>
    <w:rsid w:val="0051683E"/>
    <w:rsid w:val="00520219"/>
    <w:rsid w:val="005240EE"/>
    <w:rsid w:val="005248CA"/>
    <w:rsid w:val="00526ED4"/>
    <w:rsid w:val="00527C13"/>
    <w:rsid w:val="005313CA"/>
    <w:rsid w:val="005341C4"/>
    <w:rsid w:val="00534792"/>
    <w:rsid w:val="00536B0B"/>
    <w:rsid w:val="005402D1"/>
    <w:rsid w:val="00542E9F"/>
    <w:rsid w:val="005518FE"/>
    <w:rsid w:val="00556C27"/>
    <w:rsid w:val="00560794"/>
    <w:rsid w:val="0057131A"/>
    <w:rsid w:val="0057360E"/>
    <w:rsid w:val="00574B38"/>
    <w:rsid w:val="00577225"/>
    <w:rsid w:val="00584D8E"/>
    <w:rsid w:val="00591A08"/>
    <w:rsid w:val="00594097"/>
    <w:rsid w:val="00595F25"/>
    <w:rsid w:val="005A0DA1"/>
    <w:rsid w:val="005A29F0"/>
    <w:rsid w:val="005A3D88"/>
    <w:rsid w:val="005A4166"/>
    <w:rsid w:val="005A60F7"/>
    <w:rsid w:val="005B1B42"/>
    <w:rsid w:val="005B2590"/>
    <w:rsid w:val="005B40AF"/>
    <w:rsid w:val="005B549B"/>
    <w:rsid w:val="005B653A"/>
    <w:rsid w:val="005C0F22"/>
    <w:rsid w:val="005C3316"/>
    <w:rsid w:val="005C5F72"/>
    <w:rsid w:val="005D1DAE"/>
    <w:rsid w:val="005D4504"/>
    <w:rsid w:val="005D50EE"/>
    <w:rsid w:val="005D5428"/>
    <w:rsid w:val="005D7C5F"/>
    <w:rsid w:val="005E0B9E"/>
    <w:rsid w:val="005E1F4B"/>
    <w:rsid w:val="005E2F90"/>
    <w:rsid w:val="005E5400"/>
    <w:rsid w:val="005E6887"/>
    <w:rsid w:val="005E6F64"/>
    <w:rsid w:val="005E78F9"/>
    <w:rsid w:val="005F0804"/>
    <w:rsid w:val="005F2817"/>
    <w:rsid w:val="005F4C42"/>
    <w:rsid w:val="005F66B5"/>
    <w:rsid w:val="00600736"/>
    <w:rsid w:val="00602C26"/>
    <w:rsid w:val="00603C0A"/>
    <w:rsid w:val="006040F1"/>
    <w:rsid w:val="00610128"/>
    <w:rsid w:val="00615034"/>
    <w:rsid w:val="0061731E"/>
    <w:rsid w:val="0062084A"/>
    <w:rsid w:val="0062631B"/>
    <w:rsid w:val="00633FB9"/>
    <w:rsid w:val="006361DE"/>
    <w:rsid w:val="00642F00"/>
    <w:rsid w:val="00643318"/>
    <w:rsid w:val="00646E2F"/>
    <w:rsid w:val="006505F3"/>
    <w:rsid w:val="006523C6"/>
    <w:rsid w:val="0065349E"/>
    <w:rsid w:val="00653CA2"/>
    <w:rsid w:val="00655CAA"/>
    <w:rsid w:val="006563E8"/>
    <w:rsid w:val="00657ED8"/>
    <w:rsid w:val="006618AD"/>
    <w:rsid w:val="0066246F"/>
    <w:rsid w:val="006641CA"/>
    <w:rsid w:val="00665D04"/>
    <w:rsid w:val="00667CB8"/>
    <w:rsid w:val="006706FA"/>
    <w:rsid w:val="0067192E"/>
    <w:rsid w:val="0067417A"/>
    <w:rsid w:val="006810D3"/>
    <w:rsid w:val="00681D5C"/>
    <w:rsid w:val="00684CFF"/>
    <w:rsid w:val="006877F3"/>
    <w:rsid w:val="00691F53"/>
    <w:rsid w:val="006950CD"/>
    <w:rsid w:val="00695213"/>
    <w:rsid w:val="006953F9"/>
    <w:rsid w:val="0069606A"/>
    <w:rsid w:val="00696B0D"/>
    <w:rsid w:val="00697483"/>
    <w:rsid w:val="006A0406"/>
    <w:rsid w:val="006A118D"/>
    <w:rsid w:val="006A3905"/>
    <w:rsid w:val="006A3C8E"/>
    <w:rsid w:val="006A42B1"/>
    <w:rsid w:val="006A4F13"/>
    <w:rsid w:val="006A7FE8"/>
    <w:rsid w:val="006B12AA"/>
    <w:rsid w:val="006B390E"/>
    <w:rsid w:val="006B6908"/>
    <w:rsid w:val="006B7864"/>
    <w:rsid w:val="006C0D1D"/>
    <w:rsid w:val="006C453C"/>
    <w:rsid w:val="006D082A"/>
    <w:rsid w:val="006D1411"/>
    <w:rsid w:val="006E1CD7"/>
    <w:rsid w:val="006E1F03"/>
    <w:rsid w:val="006E47CC"/>
    <w:rsid w:val="006E4F8F"/>
    <w:rsid w:val="006F1F5A"/>
    <w:rsid w:val="006F48E4"/>
    <w:rsid w:val="006F6967"/>
    <w:rsid w:val="007002B6"/>
    <w:rsid w:val="007002F7"/>
    <w:rsid w:val="00700795"/>
    <w:rsid w:val="00702C25"/>
    <w:rsid w:val="007030D6"/>
    <w:rsid w:val="007076F5"/>
    <w:rsid w:val="00707AD7"/>
    <w:rsid w:val="00707F26"/>
    <w:rsid w:val="00712847"/>
    <w:rsid w:val="007138D4"/>
    <w:rsid w:val="00714087"/>
    <w:rsid w:val="00715A2D"/>
    <w:rsid w:val="00717FC7"/>
    <w:rsid w:val="007230D4"/>
    <w:rsid w:val="00723C8B"/>
    <w:rsid w:val="00724D8B"/>
    <w:rsid w:val="00734B30"/>
    <w:rsid w:val="0073549D"/>
    <w:rsid w:val="0073656F"/>
    <w:rsid w:val="00740064"/>
    <w:rsid w:val="007401F0"/>
    <w:rsid w:val="00741D75"/>
    <w:rsid w:val="0074304F"/>
    <w:rsid w:val="00743EED"/>
    <w:rsid w:val="007446C0"/>
    <w:rsid w:val="00746E12"/>
    <w:rsid w:val="007523B9"/>
    <w:rsid w:val="00754F15"/>
    <w:rsid w:val="007553DE"/>
    <w:rsid w:val="007565CA"/>
    <w:rsid w:val="007569D4"/>
    <w:rsid w:val="007571FE"/>
    <w:rsid w:val="00760441"/>
    <w:rsid w:val="00761797"/>
    <w:rsid w:val="00762F60"/>
    <w:rsid w:val="007718BA"/>
    <w:rsid w:val="00781957"/>
    <w:rsid w:val="00782061"/>
    <w:rsid w:val="0078228C"/>
    <w:rsid w:val="00784283"/>
    <w:rsid w:val="00784D38"/>
    <w:rsid w:val="007865A4"/>
    <w:rsid w:val="00786793"/>
    <w:rsid w:val="0079266D"/>
    <w:rsid w:val="00794C29"/>
    <w:rsid w:val="00795151"/>
    <w:rsid w:val="007956B4"/>
    <w:rsid w:val="0079755F"/>
    <w:rsid w:val="007A4301"/>
    <w:rsid w:val="007A4C29"/>
    <w:rsid w:val="007A7896"/>
    <w:rsid w:val="007B0CF5"/>
    <w:rsid w:val="007B527E"/>
    <w:rsid w:val="007B6204"/>
    <w:rsid w:val="007B6C32"/>
    <w:rsid w:val="007B79DA"/>
    <w:rsid w:val="007C2109"/>
    <w:rsid w:val="007C2662"/>
    <w:rsid w:val="007C31B2"/>
    <w:rsid w:val="007C4668"/>
    <w:rsid w:val="007C5FB0"/>
    <w:rsid w:val="007C6187"/>
    <w:rsid w:val="007C7AB0"/>
    <w:rsid w:val="007C7E0F"/>
    <w:rsid w:val="007D4249"/>
    <w:rsid w:val="007D47F2"/>
    <w:rsid w:val="007D4E4C"/>
    <w:rsid w:val="007D5993"/>
    <w:rsid w:val="007D64F9"/>
    <w:rsid w:val="007E0CAC"/>
    <w:rsid w:val="007E1E0A"/>
    <w:rsid w:val="007E48EE"/>
    <w:rsid w:val="007E7A94"/>
    <w:rsid w:val="007F1B61"/>
    <w:rsid w:val="007F22A0"/>
    <w:rsid w:val="007F3CB1"/>
    <w:rsid w:val="00803325"/>
    <w:rsid w:val="0080368D"/>
    <w:rsid w:val="00804692"/>
    <w:rsid w:val="00804E8C"/>
    <w:rsid w:val="008068D4"/>
    <w:rsid w:val="008110C1"/>
    <w:rsid w:val="00811B77"/>
    <w:rsid w:val="008164EC"/>
    <w:rsid w:val="008166B3"/>
    <w:rsid w:val="00817366"/>
    <w:rsid w:val="00821D49"/>
    <w:rsid w:val="00821F96"/>
    <w:rsid w:val="0082343E"/>
    <w:rsid w:val="0082526B"/>
    <w:rsid w:val="00825BBC"/>
    <w:rsid w:val="008260D5"/>
    <w:rsid w:val="00830C41"/>
    <w:rsid w:val="00834018"/>
    <w:rsid w:val="0083530B"/>
    <w:rsid w:val="00837C58"/>
    <w:rsid w:val="008400C8"/>
    <w:rsid w:val="008419F5"/>
    <w:rsid w:val="00847090"/>
    <w:rsid w:val="00853106"/>
    <w:rsid w:val="00853173"/>
    <w:rsid w:val="0085724E"/>
    <w:rsid w:val="00860E9B"/>
    <w:rsid w:val="00862097"/>
    <w:rsid w:val="00862219"/>
    <w:rsid w:val="00862FA0"/>
    <w:rsid w:val="00863D64"/>
    <w:rsid w:val="008645CB"/>
    <w:rsid w:val="00871CBD"/>
    <w:rsid w:val="0087362E"/>
    <w:rsid w:val="00874048"/>
    <w:rsid w:val="008749FF"/>
    <w:rsid w:val="00877DE0"/>
    <w:rsid w:val="00880408"/>
    <w:rsid w:val="008849CD"/>
    <w:rsid w:val="00885C72"/>
    <w:rsid w:val="0089068C"/>
    <w:rsid w:val="00891C9E"/>
    <w:rsid w:val="00893707"/>
    <w:rsid w:val="00893EB8"/>
    <w:rsid w:val="008956AA"/>
    <w:rsid w:val="00897006"/>
    <w:rsid w:val="008A0B2F"/>
    <w:rsid w:val="008A3E17"/>
    <w:rsid w:val="008A3F38"/>
    <w:rsid w:val="008A565A"/>
    <w:rsid w:val="008A7293"/>
    <w:rsid w:val="008A7D20"/>
    <w:rsid w:val="008B04EB"/>
    <w:rsid w:val="008B0DF2"/>
    <w:rsid w:val="008B3651"/>
    <w:rsid w:val="008B42A1"/>
    <w:rsid w:val="008B632B"/>
    <w:rsid w:val="008B7673"/>
    <w:rsid w:val="008C05A2"/>
    <w:rsid w:val="008C3B09"/>
    <w:rsid w:val="008C4F43"/>
    <w:rsid w:val="008C72F3"/>
    <w:rsid w:val="008D4001"/>
    <w:rsid w:val="008D56C5"/>
    <w:rsid w:val="008D68FC"/>
    <w:rsid w:val="008D7A62"/>
    <w:rsid w:val="008E0530"/>
    <w:rsid w:val="008E2031"/>
    <w:rsid w:val="008E25CD"/>
    <w:rsid w:val="008E6A42"/>
    <w:rsid w:val="008E6B8E"/>
    <w:rsid w:val="008E7C88"/>
    <w:rsid w:val="008F669F"/>
    <w:rsid w:val="00902240"/>
    <w:rsid w:val="0090226A"/>
    <w:rsid w:val="00904616"/>
    <w:rsid w:val="009077BC"/>
    <w:rsid w:val="00914D02"/>
    <w:rsid w:val="00916A6E"/>
    <w:rsid w:val="0091749E"/>
    <w:rsid w:val="009174DF"/>
    <w:rsid w:val="00923E95"/>
    <w:rsid w:val="00924D47"/>
    <w:rsid w:val="0092617F"/>
    <w:rsid w:val="00927102"/>
    <w:rsid w:val="00927EC4"/>
    <w:rsid w:val="00931848"/>
    <w:rsid w:val="009327E9"/>
    <w:rsid w:val="0093487D"/>
    <w:rsid w:val="009353E8"/>
    <w:rsid w:val="00935CCA"/>
    <w:rsid w:val="00937DE5"/>
    <w:rsid w:val="00937E6C"/>
    <w:rsid w:val="009404F7"/>
    <w:rsid w:val="009414E7"/>
    <w:rsid w:val="009432E7"/>
    <w:rsid w:val="009444B4"/>
    <w:rsid w:val="00945C97"/>
    <w:rsid w:val="009460E2"/>
    <w:rsid w:val="009507F9"/>
    <w:rsid w:val="00952385"/>
    <w:rsid w:val="009571C2"/>
    <w:rsid w:val="009607D0"/>
    <w:rsid w:val="009650E7"/>
    <w:rsid w:val="00970A4C"/>
    <w:rsid w:val="00972777"/>
    <w:rsid w:val="00973153"/>
    <w:rsid w:val="009772EE"/>
    <w:rsid w:val="00980BE8"/>
    <w:rsid w:val="009849F0"/>
    <w:rsid w:val="00985E8D"/>
    <w:rsid w:val="00986E35"/>
    <w:rsid w:val="009929D4"/>
    <w:rsid w:val="009933BC"/>
    <w:rsid w:val="009933E6"/>
    <w:rsid w:val="00994CF8"/>
    <w:rsid w:val="009A058C"/>
    <w:rsid w:val="009A10A5"/>
    <w:rsid w:val="009A2CE2"/>
    <w:rsid w:val="009A38F3"/>
    <w:rsid w:val="009A78D6"/>
    <w:rsid w:val="009B120B"/>
    <w:rsid w:val="009B1BB9"/>
    <w:rsid w:val="009B1BBF"/>
    <w:rsid w:val="009B373E"/>
    <w:rsid w:val="009B6C58"/>
    <w:rsid w:val="009B6DF8"/>
    <w:rsid w:val="009B7BD9"/>
    <w:rsid w:val="009C2D00"/>
    <w:rsid w:val="009C2FDB"/>
    <w:rsid w:val="009C3845"/>
    <w:rsid w:val="009C5B0E"/>
    <w:rsid w:val="009C5D02"/>
    <w:rsid w:val="009C6772"/>
    <w:rsid w:val="009C7F48"/>
    <w:rsid w:val="009D03BE"/>
    <w:rsid w:val="009D679F"/>
    <w:rsid w:val="009E036E"/>
    <w:rsid w:val="009E22B0"/>
    <w:rsid w:val="009E38BA"/>
    <w:rsid w:val="009E5AF1"/>
    <w:rsid w:val="009E6CA1"/>
    <w:rsid w:val="009F0BE9"/>
    <w:rsid w:val="009F2034"/>
    <w:rsid w:val="009F2490"/>
    <w:rsid w:val="009F4FC1"/>
    <w:rsid w:val="009F7189"/>
    <w:rsid w:val="00A018F0"/>
    <w:rsid w:val="00A04EA9"/>
    <w:rsid w:val="00A052C5"/>
    <w:rsid w:val="00A066AB"/>
    <w:rsid w:val="00A067A1"/>
    <w:rsid w:val="00A10D65"/>
    <w:rsid w:val="00A1136F"/>
    <w:rsid w:val="00A12263"/>
    <w:rsid w:val="00A12EF3"/>
    <w:rsid w:val="00A17080"/>
    <w:rsid w:val="00A20974"/>
    <w:rsid w:val="00A218C4"/>
    <w:rsid w:val="00A23E3E"/>
    <w:rsid w:val="00A2493C"/>
    <w:rsid w:val="00A259EF"/>
    <w:rsid w:val="00A260A8"/>
    <w:rsid w:val="00A265CF"/>
    <w:rsid w:val="00A31386"/>
    <w:rsid w:val="00A3238D"/>
    <w:rsid w:val="00A37C9F"/>
    <w:rsid w:val="00A42950"/>
    <w:rsid w:val="00A51DB5"/>
    <w:rsid w:val="00A57105"/>
    <w:rsid w:val="00A571F6"/>
    <w:rsid w:val="00A60E6E"/>
    <w:rsid w:val="00A620F2"/>
    <w:rsid w:val="00A620F9"/>
    <w:rsid w:val="00A63CFA"/>
    <w:rsid w:val="00A668F0"/>
    <w:rsid w:val="00A67497"/>
    <w:rsid w:val="00A67DF3"/>
    <w:rsid w:val="00A72105"/>
    <w:rsid w:val="00A72C69"/>
    <w:rsid w:val="00A74633"/>
    <w:rsid w:val="00A80B5F"/>
    <w:rsid w:val="00A84EB6"/>
    <w:rsid w:val="00A859A7"/>
    <w:rsid w:val="00A86B22"/>
    <w:rsid w:val="00A86FC3"/>
    <w:rsid w:val="00A8704F"/>
    <w:rsid w:val="00A8743F"/>
    <w:rsid w:val="00A902DF"/>
    <w:rsid w:val="00A94909"/>
    <w:rsid w:val="00A96905"/>
    <w:rsid w:val="00A97E63"/>
    <w:rsid w:val="00AA0E8B"/>
    <w:rsid w:val="00AA28EF"/>
    <w:rsid w:val="00AA48A9"/>
    <w:rsid w:val="00AA4F7F"/>
    <w:rsid w:val="00AA699F"/>
    <w:rsid w:val="00AA7962"/>
    <w:rsid w:val="00AB10BE"/>
    <w:rsid w:val="00AB2365"/>
    <w:rsid w:val="00AB47E7"/>
    <w:rsid w:val="00AB7004"/>
    <w:rsid w:val="00AB7B54"/>
    <w:rsid w:val="00AC0D15"/>
    <w:rsid w:val="00AC17D7"/>
    <w:rsid w:val="00AC2C20"/>
    <w:rsid w:val="00AC3585"/>
    <w:rsid w:val="00AC445E"/>
    <w:rsid w:val="00AC55A7"/>
    <w:rsid w:val="00AC72FB"/>
    <w:rsid w:val="00AD1C46"/>
    <w:rsid w:val="00AD1D8C"/>
    <w:rsid w:val="00AD491F"/>
    <w:rsid w:val="00AD50FA"/>
    <w:rsid w:val="00AD63AA"/>
    <w:rsid w:val="00AD7AF9"/>
    <w:rsid w:val="00AE29AD"/>
    <w:rsid w:val="00AE6841"/>
    <w:rsid w:val="00AF03C7"/>
    <w:rsid w:val="00AF119F"/>
    <w:rsid w:val="00AF16EA"/>
    <w:rsid w:val="00AF384D"/>
    <w:rsid w:val="00AF422A"/>
    <w:rsid w:val="00AF5018"/>
    <w:rsid w:val="00AF6382"/>
    <w:rsid w:val="00B05262"/>
    <w:rsid w:val="00B07565"/>
    <w:rsid w:val="00B120CB"/>
    <w:rsid w:val="00B14AAC"/>
    <w:rsid w:val="00B20ABE"/>
    <w:rsid w:val="00B21CCD"/>
    <w:rsid w:val="00B22B15"/>
    <w:rsid w:val="00B24ED3"/>
    <w:rsid w:val="00B27388"/>
    <w:rsid w:val="00B2747F"/>
    <w:rsid w:val="00B30C24"/>
    <w:rsid w:val="00B333D6"/>
    <w:rsid w:val="00B33982"/>
    <w:rsid w:val="00B3540B"/>
    <w:rsid w:val="00B36092"/>
    <w:rsid w:val="00B37107"/>
    <w:rsid w:val="00B428F2"/>
    <w:rsid w:val="00B4458B"/>
    <w:rsid w:val="00B45F5E"/>
    <w:rsid w:val="00B463F5"/>
    <w:rsid w:val="00B50B9F"/>
    <w:rsid w:val="00B51A41"/>
    <w:rsid w:val="00B521E5"/>
    <w:rsid w:val="00B5337D"/>
    <w:rsid w:val="00B54CD9"/>
    <w:rsid w:val="00B55F88"/>
    <w:rsid w:val="00B61C95"/>
    <w:rsid w:val="00B65384"/>
    <w:rsid w:val="00B65890"/>
    <w:rsid w:val="00B65AAA"/>
    <w:rsid w:val="00B70C7E"/>
    <w:rsid w:val="00B70E0A"/>
    <w:rsid w:val="00B7343F"/>
    <w:rsid w:val="00B76074"/>
    <w:rsid w:val="00B7684D"/>
    <w:rsid w:val="00B769CC"/>
    <w:rsid w:val="00B80D02"/>
    <w:rsid w:val="00B81C41"/>
    <w:rsid w:val="00B84772"/>
    <w:rsid w:val="00B879C0"/>
    <w:rsid w:val="00B9346C"/>
    <w:rsid w:val="00B9346D"/>
    <w:rsid w:val="00B93B44"/>
    <w:rsid w:val="00BA3039"/>
    <w:rsid w:val="00BA4E1C"/>
    <w:rsid w:val="00BA5B43"/>
    <w:rsid w:val="00BB1F53"/>
    <w:rsid w:val="00BB4AE5"/>
    <w:rsid w:val="00BB6B51"/>
    <w:rsid w:val="00BB6D00"/>
    <w:rsid w:val="00BB6D3A"/>
    <w:rsid w:val="00BC06AF"/>
    <w:rsid w:val="00BC314D"/>
    <w:rsid w:val="00BC3D71"/>
    <w:rsid w:val="00BC4BFC"/>
    <w:rsid w:val="00BC77B4"/>
    <w:rsid w:val="00BD3BCC"/>
    <w:rsid w:val="00BD4F50"/>
    <w:rsid w:val="00BD52DA"/>
    <w:rsid w:val="00BD539A"/>
    <w:rsid w:val="00BE1E5F"/>
    <w:rsid w:val="00BF0DCE"/>
    <w:rsid w:val="00BF1CC1"/>
    <w:rsid w:val="00BF3BF7"/>
    <w:rsid w:val="00BF43DE"/>
    <w:rsid w:val="00BF44DD"/>
    <w:rsid w:val="00C12348"/>
    <w:rsid w:val="00C12B16"/>
    <w:rsid w:val="00C13E93"/>
    <w:rsid w:val="00C13F83"/>
    <w:rsid w:val="00C16215"/>
    <w:rsid w:val="00C27632"/>
    <w:rsid w:val="00C30527"/>
    <w:rsid w:val="00C36320"/>
    <w:rsid w:val="00C3638B"/>
    <w:rsid w:val="00C36D7F"/>
    <w:rsid w:val="00C4080C"/>
    <w:rsid w:val="00C424F9"/>
    <w:rsid w:val="00C442CB"/>
    <w:rsid w:val="00C4559F"/>
    <w:rsid w:val="00C45DF4"/>
    <w:rsid w:val="00C46823"/>
    <w:rsid w:val="00C4685E"/>
    <w:rsid w:val="00C46C4D"/>
    <w:rsid w:val="00C52597"/>
    <w:rsid w:val="00C5446C"/>
    <w:rsid w:val="00C55550"/>
    <w:rsid w:val="00C63B5A"/>
    <w:rsid w:val="00C665A6"/>
    <w:rsid w:val="00C735BC"/>
    <w:rsid w:val="00C740ED"/>
    <w:rsid w:val="00C76BD5"/>
    <w:rsid w:val="00C814F5"/>
    <w:rsid w:val="00C81EED"/>
    <w:rsid w:val="00C8343D"/>
    <w:rsid w:val="00C96ECC"/>
    <w:rsid w:val="00C97AA8"/>
    <w:rsid w:val="00CA0629"/>
    <w:rsid w:val="00CA0AF6"/>
    <w:rsid w:val="00CA3182"/>
    <w:rsid w:val="00CA462F"/>
    <w:rsid w:val="00CA504A"/>
    <w:rsid w:val="00CB310E"/>
    <w:rsid w:val="00CB32F3"/>
    <w:rsid w:val="00CB33D2"/>
    <w:rsid w:val="00CC0A6C"/>
    <w:rsid w:val="00CC1F68"/>
    <w:rsid w:val="00CC5C3B"/>
    <w:rsid w:val="00CD3F23"/>
    <w:rsid w:val="00CD5345"/>
    <w:rsid w:val="00CD7EB0"/>
    <w:rsid w:val="00CE0D67"/>
    <w:rsid w:val="00CE185A"/>
    <w:rsid w:val="00CE4CFC"/>
    <w:rsid w:val="00CE79F9"/>
    <w:rsid w:val="00CF20E5"/>
    <w:rsid w:val="00CF371F"/>
    <w:rsid w:val="00CF3834"/>
    <w:rsid w:val="00CF52EE"/>
    <w:rsid w:val="00CF5C83"/>
    <w:rsid w:val="00D01F2C"/>
    <w:rsid w:val="00D034A8"/>
    <w:rsid w:val="00D04A5D"/>
    <w:rsid w:val="00D054E4"/>
    <w:rsid w:val="00D05592"/>
    <w:rsid w:val="00D07954"/>
    <w:rsid w:val="00D1083F"/>
    <w:rsid w:val="00D133A8"/>
    <w:rsid w:val="00D16180"/>
    <w:rsid w:val="00D178D0"/>
    <w:rsid w:val="00D22102"/>
    <w:rsid w:val="00D263A4"/>
    <w:rsid w:val="00D33CD3"/>
    <w:rsid w:val="00D441C4"/>
    <w:rsid w:val="00D50EB1"/>
    <w:rsid w:val="00D50FE9"/>
    <w:rsid w:val="00D52E31"/>
    <w:rsid w:val="00D56348"/>
    <w:rsid w:val="00D5714B"/>
    <w:rsid w:val="00D5795B"/>
    <w:rsid w:val="00D64172"/>
    <w:rsid w:val="00D64408"/>
    <w:rsid w:val="00D64AC7"/>
    <w:rsid w:val="00D64DFB"/>
    <w:rsid w:val="00D66891"/>
    <w:rsid w:val="00D67934"/>
    <w:rsid w:val="00D7222C"/>
    <w:rsid w:val="00D75755"/>
    <w:rsid w:val="00D81229"/>
    <w:rsid w:val="00D81A95"/>
    <w:rsid w:val="00D910A1"/>
    <w:rsid w:val="00D91A98"/>
    <w:rsid w:val="00D91F1C"/>
    <w:rsid w:val="00D92ECF"/>
    <w:rsid w:val="00D94F25"/>
    <w:rsid w:val="00DA0E60"/>
    <w:rsid w:val="00DA1BBF"/>
    <w:rsid w:val="00DA66FB"/>
    <w:rsid w:val="00DB05C0"/>
    <w:rsid w:val="00DB2381"/>
    <w:rsid w:val="00DB36ED"/>
    <w:rsid w:val="00DB5D76"/>
    <w:rsid w:val="00DB61A6"/>
    <w:rsid w:val="00DB7F2A"/>
    <w:rsid w:val="00DC395A"/>
    <w:rsid w:val="00DC5FC1"/>
    <w:rsid w:val="00DC726B"/>
    <w:rsid w:val="00DC7444"/>
    <w:rsid w:val="00DD175C"/>
    <w:rsid w:val="00DD2ACF"/>
    <w:rsid w:val="00DD43A0"/>
    <w:rsid w:val="00DD4563"/>
    <w:rsid w:val="00DD4F8C"/>
    <w:rsid w:val="00DD584A"/>
    <w:rsid w:val="00DE060C"/>
    <w:rsid w:val="00DE3569"/>
    <w:rsid w:val="00DE4ECA"/>
    <w:rsid w:val="00DE68C1"/>
    <w:rsid w:val="00DF35E9"/>
    <w:rsid w:val="00DF5BE4"/>
    <w:rsid w:val="00DF63FA"/>
    <w:rsid w:val="00E04EE1"/>
    <w:rsid w:val="00E05CC6"/>
    <w:rsid w:val="00E068AB"/>
    <w:rsid w:val="00E06F02"/>
    <w:rsid w:val="00E203CF"/>
    <w:rsid w:val="00E23E78"/>
    <w:rsid w:val="00E242C8"/>
    <w:rsid w:val="00E2472B"/>
    <w:rsid w:val="00E27874"/>
    <w:rsid w:val="00E36164"/>
    <w:rsid w:val="00E40BB3"/>
    <w:rsid w:val="00E41E28"/>
    <w:rsid w:val="00E433A9"/>
    <w:rsid w:val="00E4377E"/>
    <w:rsid w:val="00E661DA"/>
    <w:rsid w:val="00E736DD"/>
    <w:rsid w:val="00E768BE"/>
    <w:rsid w:val="00E76DCA"/>
    <w:rsid w:val="00E7743F"/>
    <w:rsid w:val="00E807DF"/>
    <w:rsid w:val="00E80BAB"/>
    <w:rsid w:val="00E85CC5"/>
    <w:rsid w:val="00E861D7"/>
    <w:rsid w:val="00E92DFC"/>
    <w:rsid w:val="00E95C4D"/>
    <w:rsid w:val="00EA1EE3"/>
    <w:rsid w:val="00EA4729"/>
    <w:rsid w:val="00EA56C7"/>
    <w:rsid w:val="00EA5A3A"/>
    <w:rsid w:val="00EB00B0"/>
    <w:rsid w:val="00EB1EBD"/>
    <w:rsid w:val="00EB2B9F"/>
    <w:rsid w:val="00EB346A"/>
    <w:rsid w:val="00EB4AE2"/>
    <w:rsid w:val="00EB52BD"/>
    <w:rsid w:val="00EB6B9D"/>
    <w:rsid w:val="00EC098C"/>
    <w:rsid w:val="00EC1118"/>
    <w:rsid w:val="00EC1874"/>
    <w:rsid w:val="00EC3345"/>
    <w:rsid w:val="00ED1A5C"/>
    <w:rsid w:val="00ED1AE8"/>
    <w:rsid w:val="00ED2C83"/>
    <w:rsid w:val="00ED7A39"/>
    <w:rsid w:val="00EE0E58"/>
    <w:rsid w:val="00EE0ECE"/>
    <w:rsid w:val="00EE2111"/>
    <w:rsid w:val="00EE2E7F"/>
    <w:rsid w:val="00EE3A10"/>
    <w:rsid w:val="00EE3E17"/>
    <w:rsid w:val="00EE73C2"/>
    <w:rsid w:val="00EF04DB"/>
    <w:rsid w:val="00F0072E"/>
    <w:rsid w:val="00F01555"/>
    <w:rsid w:val="00F037EB"/>
    <w:rsid w:val="00F03A04"/>
    <w:rsid w:val="00F06A4F"/>
    <w:rsid w:val="00F07712"/>
    <w:rsid w:val="00F13ABC"/>
    <w:rsid w:val="00F13C87"/>
    <w:rsid w:val="00F15BD4"/>
    <w:rsid w:val="00F166FF"/>
    <w:rsid w:val="00F20DAE"/>
    <w:rsid w:val="00F27121"/>
    <w:rsid w:val="00F27FAB"/>
    <w:rsid w:val="00F302CF"/>
    <w:rsid w:val="00F324DC"/>
    <w:rsid w:val="00F3561B"/>
    <w:rsid w:val="00F56AF9"/>
    <w:rsid w:val="00F570D4"/>
    <w:rsid w:val="00F63D3C"/>
    <w:rsid w:val="00F64EFC"/>
    <w:rsid w:val="00F67768"/>
    <w:rsid w:val="00F67EB3"/>
    <w:rsid w:val="00F67F41"/>
    <w:rsid w:val="00F71551"/>
    <w:rsid w:val="00F82101"/>
    <w:rsid w:val="00F8294C"/>
    <w:rsid w:val="00F82F25"/>
    <w:rsid w:val="00F83300"/>
    <w:rsid w:val="00F8330A"/>
    <w:rsid w:val="00F83446"/>
    <w:rsid w:val="00F845C8"/>
    <w:rsid w:val="00F87DE3"/>
    <w:rsid w:val="00F91FD1"/>
    <w:rsid w:val="00F94DA4"/>
    <w:rsid w:val="00F9561E"/>
    <w:rsid w:val="00F957EB"/>
    <w:rsid w:val="00F96CF7"/>
    <w:rsid w:val="00FA29CE"/>
    <w:rsid w:val="00FA2EA5"/>
    <w:rsid w:val="00FA3A08"/>
    <w:rsid w:val="00FA6D9E"/>
    <w:rsid w:val="00FB0371"/>
    <w:rsid w:val="00FB2503"/>
    <w:rsid w:val="00FB46FE"/>
    <w:rsid w:val="00FB6DC9"/>
    <w:rsid w:val="00FB7252"/>
    <w:rsid w:val="00FD02C3"/>
    <w:rsid w:val="00FD02E9"/>
    <w:rsid w:val="00FD47A3"/>
    <w:rsid w:val="00FD4DC6"/>
    <w:rsid w:val="00FE03FF"/>
    <w:rsid w:val="00FE2450"/>
    <w:rsid w:val="00FE323F"/>
    <w:rsid w:val="00FE7FE1"/>
    <w:rsid w:val="00FF07EF"/>
    <w:rsid w:val="00FF165D"/>
    <w:rsid w:val="00FF3A25"/>
    <w:rsid w:val="00FF42C2"/>
    <w:rsid w:val="00FF4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C2C20"/>
    <w:rPr>
      <w:color w:val="800080" w:themeColor="followed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27388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27388"/>
    <w:rPr>
      <w:rFonts w:ascii="Arial" w:hAnsi="Arial"/>
      <w:lang w:eastAsia="de-CH"/>
    </w:rPr>
  </w:style>
  <w:style w:type="character" w:styleId="Funotenzeichen">
    <w:name w:val="footnote reference"/>
    <w:basedOn w:val="Absatz-Standardschriftart"/>
    <w:uiPriority w:val="99"/>
    <w:semiHidden/>
    <w:unhideWhenUsed/>
    <w:rsid w:val="00B2738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7A7896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9"/>
    <w:qFormat/>
    <w:rsid w:val="00034620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rsid w:val="007B6C32"/>
    <w:rPr>
      <w:rFonts w:cs="Arial"/>
      <w:szCs w:val="22"/>
      <w:lang w:val="de-CH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sid w:val="00B521E5"/>
    <w:rPr>
      <w:color w:val="0000FF"/>
      <w:u w:val="single"/>
    </w:rPr>
  </w:style>
  <w:style w:type="paragraph" w:styleId="Sprechblasentext">
    <w:name w:val="Balloon Text"/>
    <w:basedOn w:val="Standard"/>
    <w:semiHidden/>
    <w:rsid w:val="00307A5F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rsid w:val="007B6C32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99"/>
    <w:qFormat/>
    <w:rsid w:val="007E7A94"/>
    <w:pPr>
      <w:ind w:left="708"/>
    </w:pPr>
  </w:style>
  <w:style w:type="paragraph" w:styleId="KeinLeerraum">
    <w:name w:val="No Spacing"/>
    <w:link w:val="KeinLeerraumZchn"/>
    <w:uiPriority w:val="1"/>
    <w:qFormat/>
    <w:rsid w:val="00446FBA"/>
    <w:rPr>
      <w:rFonts w:ascii="Calibri" w:hAnsi="Calibri"/>
      <w:sz w:val="22"/>
      <w:szCs w:val="22"/>
      <w:lang w:val="de-CH" w:eastAsia="de-CH"/>
    </w:rPr>
  </w:style>
  <w:style w:type="character" w:customStyle="1" w:styleId="KeinLeerraumZchn">
    <w:name w:val="Kein Leerraum Zchn"/>
    <w:link w:val="KeinLeerraum"/>
    <w:uiPriority w:val="1"/>
    <w:rsid w:val="00446FBA"/>
    <w:rPr>
      <w:rFonts w:ascii="Calibri" w:hAnsi="Calibri"/>
      <w:sz w:val="22"/>
      <w:szCs w:val="22"/>
    </w:rPr>
  </w:style>
  <w:style w:type="character" w:customStyle="1" w:styleId="berschrift2Zchn">
    <w:name w:val="Überschrift 2 Zchn"/>
    <w:link w:val="berschrift2"/>
    <w:uiPriority w:val="99"/>
    <w:rsid w:val="00034620"/>
    <w:rPr>
      <w:rFonts w:ascii="Cambria" w:hAnsi="Cambria" w:cs="Cambria"/>
      <w:b/>
      <w:bCs/>
      <w:color w:val="4F81BD"/>
      <w:sz w:val="26"/>
      <w:szCs w:val="26"/>
      <w:lang w:val="de-D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C2C20"/>
    <w:rPr>
      <w:color w:val="800080" w:themeColor="followedHyperlink"/>
      <w:u w:val="singl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B27388"/>
    <w:rPr>
      <w:sz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B27388"/>
    <w:rPr>
      <w:rFonts w:ascii="Arial" w:hAnsi="Arial"/>
      <w:lang w:eastAsia="de-CH"/>
    </w:rPr>
  </w:style>
  <w:style w:type="character" w:styleId="Funotenzeichen">
    <w:name w:val="footnote reference"/>
    <w:basedOn w:val="Absatz-Standardschriftart"/>
    <w:uiPriority w:val="99"/>
    <w:semiHidden/>
    <w:unhideWhenUsed/>
    <w:rsid w:val="00B2738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heinrich.furrer@ur.c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ur.ch/de/verwaltung/dienstleistungen/welcome.php?dienst_id=3147&amp;page=7" TargetMode="External"/><Relationship Id="rId14" Type="http://schemas.openxmlformats.org/officeDocument/2006/relationships/footer" Target="footer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133C78-4947-4DAC-A4B2-F1CA1FB3F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Fragebogen_Gemeinden_WB2016_20160203.dotx</Template>
  <TotalTime>0</TotalTime>
  <Pages>14</Pages>
  <Words>2181</Words>
  <Characters>13741</Characters>
  <Application>Microsoft Office Word</Application>
  <DocSecurity>0</DocSecurity>
  <Lines>114</Lines>
  <Paragraphs>31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AMT FÜR EDV</vt:lpstr>
    </vt:vector>
  </TitlesOfParts>
  <Company>6460 Altdorf</Company>
  <LinksUpToDate>false</LinksUpToDate>
  <CharactersWithSpaces>15891</CharactersWithSpaces>
  <SharedDoc>false</SharedDoc>
  <HLinks>
    <vt:vector size="12" baseType="variant">
      <vt:variant>
        <vt:i4>1704032</vt:i4>
      </vt:variant>
      <vt:variant>
        <vt:i4>10</vt:i4>
      </vt:variant>
      <vt:variant>
        <vt:i4>0</vt:i4>
      </vt:variant>
      <vt:variant>
        <vt:i4>5</vt:i4>
      </vt:variant>
      <vt:variant>
        <vt:lpwstr>mailto:heinrich.furrer@ur.ch</vt:lpwstr>
      </vt:variant>
      <vt:variant>
        <vt:lpwstr/>
      </vt:variant>
      <vt:variant>
        <vt:i4>5308428</vt:i4>
      </vt:variant>
      <vt:variant>
        <vt:i4>7</vt:i4>
      </vt:variant>
      <vt:variant>
        <vt:i4>0</vt:i4>
      </vt:variant>
      <vt:variant>
        <vt:i4>5</vt:i4>
      </vt:variant>
      <vt:variant>
        <vt:lpwstr>http://www.ur.ch/de/fd/aff/innerkantonaler-finanzausgleich-m1752/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AMT FÜR EDV</dc:title>
  <dc:creator>Kantonale Verwaltung Uri</dc:creator>
  <cp:lastModifiedBy>Furrer Heinrich</cp:lastModifiedBy>
  <cp:revision>32</cp:revision>
  <cp:lastPrinted>2016-02-01T16:18:00Z</cp:lastPrinted>
  <dcterms:created xsi:type="dcterms:W3CDTF">2016-01-27T15:06:00Z</dcterms:created>
  <dcterms:modified xsi:type="dcterms:W3CDTF">2016-02-02T07:29:00Z</dcterms:modified>
</cp:coreProperties>
</file>