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DCA" w:rsidRPr="00A902DF" w:rsidRDefault="00EB1EBD" w:rsidP="00DF35E9">
      <w:pPr>
        <w:widowControl w:val="0"/>
        <w:tabs>
          <w:tab w:val="right" w:pos="9072"/>
        </w:tabs>
        <w:jc w:val="both"/>
        <w:rPr>
          <w:rFonts w:cs="Arial"/>
          <w:b/>
          <w:szCs w:val="22"/>
          <w:lang w:val="de-CH"/>
        </w:rPr>
      </w:pPr>
      <w:r w:rsidRPr="00821D49">
        <w:rPr>
          <w:rFonts w:cs="Arial"/>
          <w:szCs w:val="22"/>
          <w:lang w:val="de-CH"/>
        </w:rPr>
        <w:fldChar w:fldCharType="begin" w:fldLock="1"/>
      </w:r>
      <w:r w:rsidRPr="00821D49">
        <w:rPr>
          <w:rFonts w:cs="Arial"/>
          <w:szCs w:val="22"/>
          <w:lang w:val="de-CH"/>
        </w:rPr>
        <w:instrText xml:space="preserve"> ADVANCE \y 15</w:instrText>
      </w:r>
      <w:r>
        <w:rPr>
          <w:rFonts w:cs="Arial"/>
          <w:szCs w:val="22"/>
          <w:lang w:val="de-CH"/>
        </w:rPr>
        <w:instrText>0</w:instrText>
      </w:r>
      <w:r w:rsidRPr="00821D49">
        <w:rPr>
          <w:rFonts w:cs="Arial"/>
          <w:szCs w:val="22"/>
          <w:lang w:val="de-CH"/>
        </w:rPr>
        <w:instrText xml:space="preserve"> </w:instrText>
      </w:r>
      <w:r w:rsidRPr="00821D49">
        <w:rPr>
          <w:rFonts w:cs="Arial"/>
          <w:szCs w:val="22"/>
          <w:lang w:val="de-CH"/>
        </w:rPr>
        <w:fldChar w:fldCharType="end"/>
      </w:r>
      <w:bookmarkStart w:id="0" w:name="Adresse"/>
      <w:bookmarkEnd w:id="0"/>
      <w:r w:rsidR="00B81C41" w:rsidRPr="00A902DF">
        <w:rPr>
          <w:rFonts w:cs="Arial"/>
          <w:b/>
          <w:szCs w:val="22"/>
          <w:lang w:val="de-CH"/>
        </w:rPr>
        <w:t>Finanzdirektion Uri</w:t>
      </w:r>
      <w:r w:rsidR="0041176C">
        <w:rPr>
          <w:rFonts w:cs="Arial"/>
          <w:b/>
          <w:szCs w:val="22"/>
          <w:lang w:val="de-CH"/>
        </w:rPr>
        <w:tab/>
      </w:r>
      <w:r w:rsidR="0041176C" w:rsidRPr="000648F8">
        <w:rPr>
          <w:rFonts w:cs="Arial"/>
          <w:b/>
          <w:i/>
          <w:szCs w:val="22"/>
          <w:u w:val="single"/>
          <w:shd w:val="clear" w:color="auto" w:fill="D9D9D9"/>
          <w:lang w:val="de-CH"/>
        </w:rPr>
        <w:t xml:space="preserve">Rücksendung bis </w:t>
      </w:r>
      <w:r w:rsidR="00085E64">
        <w:rPr>
          <w:rFonts w:cs="Arial"/>
          <w:b/>
          <w:i/>
          <w:szCs w:val="22"/>
          <w:u w:val="single"/>
          <w:shd w:val="clear" w:color="auto" w:fill="D9D9D9"/>
          <w:lang w:val="de-CH"/>
        </w:rPr>
        <w:t>29</w:t>
      </w:r>
      <w:r w:rsidR="00DF35E9" w:rsidRPr="000648F8">
        <w:rPr>
          <w:rFonts w:cs="Arial"/>
          <w:b/>
          <w:i/>
          <w:szCs w:val="22"/>
          <w:u w:val="single"/>
          <w:shd w:val="clear" w:color="auto" w:fill="D9D9D9"/>
          <w:lang w:val="de-CH"/>
        </w:rPr>
        <w:t xml:space="preserve">. </w:t>
      </w:r>
      <w:r w:rsidR="00085E64">
        <w:rPr>
          <w:rFonts w:cs="Arial"/>
          <w:b/>
          <w:i/>
          <w:szCs w:val="22"/>
          <w:u w:val="single"/>
          <w:shd w:val="clear" w:color="auto" w:fill="D9D9D9"/>
          <w:lang w:val="de-CH"/>
        </w:rPr>
        <w:t xml:space="preserve">April </w:t>
      </w:r>
      <w:r w:rsidR="00DF35E9" w:rsidRPr="000648F8">
        <w:rPr>
          <w:rFonts w:cs="Arial"/>
          <w:b/>
          <w:i/>
          <w:szCs w:val="22"/>
          <w:u w:val="single"/>
          <w:shd w:val="clear" w:color="auto" w:fill="D9D9D9"/>
          <w:lang w:val="de-CH"/>
        </w:rPr>
        <w:t>201</w:t>
      </w:r>
      <w:r w:rsidR="00085E64">
        <w:rPr>
          <w:rFonts w:cs="Arial"/>
          <w:b/>
          <w:i/>
          <w:szCs w:val="22"/>
          <w:u w:val="single"/>
          <w:shd w:val="clear" w:color="auto" w:fill="D9D9D9"/>
          <w:lang w:val="de-CH"/>
        </w:rPr>
        <w:t>6</w:t>
      </w:r>
    </w:p>
    <w:p w:rsidR="00501E54" w:rsidRDefault="00501E54" w:rsidP="00CF5C83">
      <w:pPr>
        <w:widowControl w:val="0"/>
        <w:tabs>
          <w:tab w:val="left" w:pos="5103"/>
        </w:tabs>
        <w:jc w:val="both"/>
        <w:rPr>
          <w:rFonts w:cs="Arial"/>
          <w:b/>
          <w:szCs w:val="22"/>
          <w:lang w:val="de-CH"/>
        </w:rPr>
      </w:pPr>
      <w:r>
        <w:rPr>
          <w:rFonts w:cs="Arial"/>
          <w:b/>
          <w:szCs w:val="22"/>
          <w:lang w:val="de-CH"/>
        </w:rPr>
        <w:t>Direktionssekretariat</w:t>
      </w:r>
    </w:p>
    <w:p w:rsidR="00501E54" w:rsidRPr="00A902DF" w:rsidRDefault="00501E54" w:rsidP="00CF5C83">
      <w:pPr>
        <w:widowControl w:val="0"/>
        <w:tabs>
          <w:tab w:val="left" w:pos="5103"/>
        </w:tabs>
        <w:jc w:val="both"/>
        <w:rPr>
          <w:rFonts w:cs="Arial"/>
          <w:b/>
          <w:szCs w:val="22"/>
          <w:lang w:val="de-CH"/>
        </w:rPr>
      </w:pPr>
      <w:r>
        <w:rPr>
          <w:rFonts w:cs="Arial"/>
          <w:b/>
          <w:szCs w:val="22"/>
          <w:lang w:val="de-CH"/>
        </w:rPr>
        <w:t>Heinrich Furrer</w:t>
      </w:r>
    </w:p>
    <w:p w:rsidR="00E76DCA" w:rsidRPr="0031240A" w:rsidRDefault="00B81C41" w:rsidP="00CF5C83">
      <w:pPr>
        <w:widowControl w:val="0"/>
        <w:tabs>
          <w:tab w:val="left" w:pos="5103"/>
        </w:tabs>
        <w:jc w:val="both"/>
        <w:rPr>
          <w:rFonts w:cs="Arial"/>
          <w:b/>
          <w:szCs w:val="22"/>
          <w:lang w:val="de-CH"/>
        </w:rPr>
      </w:pPr>
      <w:r w:rsidRPr="0031240A">
        <w:rPr>
          <w:rFonts w:cs="Arial"/>
          <w:b/>
          <w:szCs w:val="22"/>
          <w:lang w:val="de-CH"/>
        </w:rPr>
        <w:t>Klausenstrasse 2</w:t>
      </w:r>
    </w:p>
    <w:p w:rsidR="000F7163" w:rsidRDefault="00640735" w:rsidP="004D38BC">
      <w:pPr>
        <w:widowControl w:val="0"/>
        <w:tabs>
          <w:tab w:val="right" w:pos="9072"/>
        </w:tabs>
        <w:spacing w:line="360" w:lineRule="auto"/>
        <w:jc w:val="both"/>
        <w:rPr>
          <w:rFonts w:cs="Arial"/>
          <w:b/>
          <w:sz w:val="40"/>
          <w:szCs w:val="40"/>
          <w:lang w:val="de-CH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246380</wp:posOffset>
                </wp:positionV>
                <wp:extent cx="813435" cy="1143000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6F00" w:rsidRPr="00722481" w:rsidRDefault="00236F00">
                            <w:pPr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99.75pt;margin-top:19.4pt;width:64.05pt;height:90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" stroked="f">
                <v:textbox style="mso-fit-shape-to-text:t">
                  <w:txbxContent>
                    <w:p w:rsidR="00236F00" w:rsidRPr="00722481" w:rsidRDefault="00236F00">
                      <w:pPr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B81C41" w:rsidRPr="00A902DF">
        <w:rPr>
          <w:rFonts w:cs="Arial"/>
          <w:b/>
          <w:szCs w:val="22"/>
          <w:lang w:val="de-CH"/>
        </w:rPr>
        <w:t>6460 Altdorf UR</w:t>
      </w:r>
      <w:r w:rsidR="002A695E" w:rsidRPr="000F7163">
        <w:rPr>
          <w:rFonts w:cs="Arial"/>
          <w:szCs w:val="22"/>
          <w:lang w:val="de-CH"/>
        </w:rPr>
        <w:br/>
      </w:r>
      <w:r w:rsidR="00EB1EBD" w:rsidRPr="000F7163">
        <w:rPr>
          <w:rFonts w:cs="Arial"/>
          <w:b/>
          <w:sz w:val="40"/>
          <w:szCs w:val="40"/>
          <w:lang w:val="de-CH"/>
        </w:rPr>
        <w:fldChar w:fldCharType="begin"/>
      </w:r>
      <w:r w:rsidR="00EB1EBD" w:rsidRPr="000F7163">
        <w:rPr>
          <w:rFonts w:cs="Arial"/>
          <w:b/>
          <w:sz w:val="40"/>
          <w:szCs w:val="40"/>
          <w:lang w:val="de-CH"/>
        </w:rPr>
        <w:instrText xml:space="preserve"> ADVANCE \y 270 </w:instrText>
      </w:r>
      <w:r w:rsidR="00EB1EBD" w:rsidRPr="000F7163">
        <w:rPr>
          <w:rFonts w:cs="Arial"/>
          <w:b/>
          <w:sz w:val="40"/>
          <w:szCs w:val="40"/>
          <w:lang w:val="de-CH"/>
        </w:rPr>
        <w:fldChar w:fldCharType="end"/>
      </w:r>
      <w:r w:rsidR="000F7163" w:rsidRPr="000F7163">
        <w:rPr>
          <w:rFonts w:cs="Arial"/>
          <w:b/>
          <w:sz w:val="40"/>
          <w:szCs w:val="40"/>
          <w:lang w:val="de-CH"/>
        </w:rPr>
        <w:t xml:space="preserve">Fragebogen </w:t>
      </w:r>
      <w:r w:rsidR="002A12DE">
        <w:rPr>
          <w:rFonts w:cs="Arial"/>
          <w:b/>
          <w:sz w:val="40"/>
          <w:szCs w:val="40"/>
          <w:lang w:val="de-CH"/>
        </w:rPr>
        <w:t>für Dritte</w:t>
      </w:r>
    </w:p>
    <w:p w:rsidR="004D38BC" w:rsidRPr="008B04EB" w:rsidRDefault="004D38BC" w:rsidP="004D38BC">
      <w:pPr>
        <w:widowControl w:val="0"/>
        <w:tabs>
          <w:tab w:val="right" w:pos="9072"/>
        </w:tabs>
        <w:spacing w:line="360" w:lineRule="auto"/>
        <w:jc w:val="both"/>
        <w:rPr>
          <w:b/>
          <w:sz w:val="32"/>
          <w:szCs w:val="32"/>
          <w:lang w:val="de-CH"/>
        </w:rPr>
      </w:pPr>
    </w:p>
    <w:bookmarkStart w:id="1" w:name="Text7"/>
    <w:p w:rsidR="00FA2009" w:rsidRPr="00A57105" w:rsidRDefault="00FA2009" w:rsidP="00FA2009">
      <w:pPr>
        <w:widowControl w:val="0"/>
        <w:pBdr>
          <w:bottom w:val="single" w:sz="12" w:space="1" w:color="auto"/>
        </w:pBdr>
        <w:tabs>
          <w:tab w:val="left" w:pos="0"/>
        </w:tabs>
        <w:spacing w:line="360" w:lineRule="auto"/>
        <w:jc w:val="both"/>
        <w:rPr>
          <w:szCs w:val="22"/>
          <w:lang w:val="de-CH"/>
        </w:rPr>
      </w:pPr>
      <w:r>
        <w:rPr>
          <w:rFonts w:cs="Arial"/>
          <w:szCs w:val="22"/>
          <w:highlight w:val="lightGray"/>
          <w:lang w:val="de-CH"/>
        </w:rPr>
        <w:fldChar w:fldCharType="begin">
          <w:ffData>
            <w:name w:val="Text7"/>
            <w:enabled/>
            <w:calcOnExit w:val="0"/>
            <w:textInput>
              <w:default w:val="Institution: ..."/>
            </w:textInput>
          </w:ffData>
        </w:fldChar>
      </w:r>
      <w:r>
        <w:rPr>
          <w:rFonts w:cs="Arial"/>
          <w:szCs w:val="22"/>
          <w:highlight w:val="lightGray"/>
          <w:lang w:val="de-CH"/>
        </w:rPr>
        <w:instrText xml:space="preserve"> FORMTEXT </w:instrText>
      </w:r>
      <w:r>
        <w:rPr>
          <w:rFonts w:cs="Arial"/>
          <w:szCs w:val="22"/>
          <w:highlight w:val="lightGray"/>
          <w:lang w:val="de-CH"/>
        </w:rPr>
      </w:r>
      <w:r>
        <w:rPr>
          <w:rFonts w:cs="Arial"/>
          <w:szCs w:val="22"/>
          <w:highlight w:val="lightGray"/>
          <w:lang w:val="de-CH"/>
        </w:rPr>
        <w:fldChar w:fldCharType="separate"/>
      </w:r>
      <w:r w:rsidRPr="00397920">
        <w:rPr>
          <w:rFonts w:cs="Arial"/>
          <w:noProof/>
          <w:sz w:val="28"/>
          <w:szCs w:val="22"/>
          <w:highlight w:val="lightGray"/>
          <w:lang w:val="de-CH"/>
        </w:rPr>
        <w:t xml:space="preserve">Institution: </w:t>
      </w:r>
      <w:bookmarkStart w:id="2" w:name="_GoBack"/>
      <w:bookmarkEnd w:id="2"/>
      <w:r w:rsidRPr="00397920">
        <w:rPr>
          <w:rFonts w:cs="Arial"/>
          <w:noProof/>
          <w:sz w:val="28"/>
          <w:szCs w:val="22"/>
          <w:highlight w:val="lightGray"/>
          <w:lang w:val="de-CH"/>
        </w:rPr>
        <w:t>...</w:t>
      </w:r>
      <w:r>
        <w:rPr>
          <w:rFonts w:cs="Arial"/>
          <w:szCs w:val="22"/>
          <w:highlight w:val="lightGray"/>
          <w:lang w:val="de-CH"/>
        </w:rPr>
        <w:fldChar w:fldCharType="end"/>
      </w:r>
      <w:bookmarkEnd w:id="1"/>
    </w:p>
    <w:p w:rsidR="001B1744" w:rsidRPr="008B04EB" w:rsidRDefault="001B1744" w:rsidP="001B1744">
      <w:pPr>
        <w:widowControl w:val="0"/>
        <w:tabs>
          <w:tab w:val="left" w:pos="5103"/>
        </w:tabs>
        <w:spacing w:line="360" w:lineRule="auto"/>
        <w:jc w:val="both"/>
        <w:rPr>
          <w:b/>
          <w:sz w:val="32"/>
          <w:szCs w:val="32"/>
          <w:lang w:val="de-CH"/>
        </w:rPr>
      </w:pPr>
    </w:p>
    <w:p w:rsidR="001B1744" w:rsidRP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  <w:r w:rsidRPr="001B1744">
        <w:rPr>
          <w:b/>
          <w:sz w:val="40"/>
          <w:szCs w:val="40"/>
        </w:rPr>
        <w:t xml:space="preserve">Fragebogen </w:t>
      </w:r>
    </w:p>
    <w:p w:rsidR="001B1744" w:rsidRP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0E46BB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  <w:r w:rsidRPr="001B1744">
        <w:rPr>
          <w:b/>
          <w:sz w:val="40"/>
          <w:szCs w:val="40"/>
        </w:rPr>
        <w:t>zum Wirkungsbericht des Finanz- und Laste</w:t>
      </w:r>
      <w:r w:rsidRPr="001B1744">
        <w:rPr>
          <w:b/>
          <w:sz w:val="40"/>
          <w:szCs w:val="40"/>
        </w:rPr>
        <w:t>n</w:t>
      </w:r>
      <w:r w:rsidRPr="001B1744">
        <w:rPr>
          <w:b/>
          <w:sz w:val="40"/>
          <w:szCs w:val="40"/>
        </w:rPr>
        <w:t>ausgleichs zwischen dem Kanton und den G</w:t>
      </w:r>
      <w:r w:rsidRPr="001B1744">
        <w:rPr>
          <w:b/>
          <w:sz w:val="40"/>
          <w:szCs w:val="40"/>
        </w:rPr>
        <w:t>e</w:t>
      </w:r>
      <w:r w:rsidRPr="001B1744">
        <w:rPr>
          <w:b/>
          <w:sz w:val="40"/>
          <w:szCs w:val="40"/>
        </w:rPr>
        <w:t>me</w:t>
      </w:r>
      <w:r>
        <w:rPr>
          <w:b/>
          <w:sz w:val="40"/>
          <w:szCs w:val="40"/>
        </w:rPr>
        <w:t>i</w:t>
      </w:r>
      <w:r w:rsidRPr="001B1744">
        <w:rPr>
          <w:b/>
          <w:sz w:val="40"/>
          <w:szCs w:val="40"/>
        </w:rPr>
        <w:t>nden 20</w:t>
      </w:r>
      <w:r w:rsidR="00397920">
        <w:rPr>
          <w:b/>
          <w:sz w:val="40"/>
          <w:szCs w:val="40"/>
        </w:rPr>
        <w:t>12</w:t>
      </w:r>
      <w:r w:rsidRPr="001B1744">
        <w:rPr>
          <w:b/>
          <w:sz w:val="40"/>
          <w:szCs w:val="40"/>
        </w:rPr>
        <w:t xml:space="preserve"> bis 201</w:t>
      </w:r>
      <w:r w:rsidR="00397920">
        <w:rPr>
          <w:b/>
          <w:sz w:val="40"/>
          <w:szCs w:val="40"/>
        </w:rPr>
        <w:t>5</w:t>
      </w:r>
      <w:r w:rsidR="00643318">
        <w:rPr>
          <w:b/>
          <w:sz w:val="40"/>
          <w:szCs w:val="40"/>
        </w:rPr>
        <w:t xml:space="preserve"> (WB</w:t>
      </w:r>
      <w:r w:rsidR="00643318" w:rsidRPr="00643318">
        <w:rPr>
          <w:b/>
          <w:sz w:val="40"/>
          <w:szCs w:val="40"/>
          <w:vertAlign w:val="superscript"/>
        </w:rPr>
        <w:t>FiLa</w:t>
      </w:r>
      <w:r w:rsidR="00397920">
        <w:rPr>
          <w:b/>
          <w:sz w:val="40"/>
          <w:szCs w:val="40"/>
        </w:rPr>
        <w:t>2016</w:t>
      </w:r>
      <w:r w:rsidR="00643318">
        <w:rPr>
          <w:b/>
          <w:sz w:val="40"/>
          <w:szCs w:val="40"/>
        </w:rPr>
        <w:t>)</w:t>
      </w:r>
    </w:p>
    <w:p w:rsid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_________________________________________</w:t>
      </w:r>
    </w:p>
    <w:p w:rsid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446FBA" w:rsidRDefault="00446FBA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446FBA" w:rsidRDefault="00446FBA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C45DF4" w:rsidRDefault="00C45DF4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1E04AC" w:rsidRDefault="00446FBA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 w:rsidRPr="00446FBA">
        <w:rPr>
          <w:szCs w:val="22"/>
        </w:rPr>
        <w:t xml:space="preserve">Altdorf, </w:t>
      </w:r>
      <w:r w:rsidR="00711058">
        <w:rPr>
          <w:szCs w:val="22"/>
        </w:rPr>
        <w:t>3</w:t>
      </w:r>
      <w:r w:rsidRPr="00446FBA">
        <w:rPr>
          <w:szCs w:val="22"/>
        </w:rPr>
        <w:t xml:space="preserve">. </w:t>
      </w:r>
      <w:r w:rsidR="00711058">
        <w:rPr>
          <w:szCs w:val="22"/>
        </w:rPr>
        <w:t>Februar 201</w:t>
      </w:r>
      <w:r w:rsidR="00397920">
        <w:rPr>
          <w:szCs w:val="22"/>
        </w:rPr>
        <w:t>6</w:t>
      </w:r>
    </w:p>
    <w:p w:rsidR="00923E95" w:rsidRPr="00406E02" w:rsidRDefault="00C16215" w:rsidP="00406E02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  <w:shd w:val="clear" w:color="auto" w:fill="D9D9D9"/>
        </w:rPr>
      </w:pPr>
      <w:r w:rsidRPr="00406E02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Vorwort</w:t>
      </w:r>
    </w:p>
    <w:p w:rsidR="00923E95" w:rsidRDefault="00923E95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034620" w:rsidRPr="00034620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</w:rPr>
      </w:pPr>
      <w:r w:rsidRPr="00034620">
        <w:rPr>
          <w:color w:val="000000"/>
        </w:rPr>
        <w:t xml:space="preserve">Gemäss Artikel 37 </w:t>
      </w:r>
      <w:r w:rsidR="00A8704F">
        <w:rPr>
          <w:color w:val="000000"/>
        </w:rPr>
        <w:t xml:space="preserve">Finanz- und Lastenausgleichsgesetz </w:t>
      </w:r>
      <w:r w:rsidRPr="00034620">
        <w:rPr>
          <w:color w:val="000000"/>
        </w:rPr>
        <w:t>FiLaG (RB 3.2131) legt der Regi</w:t>
      </w:r>
      <w:r w:rsidRPr="00034620">
        <w:rPr>
          <w:color w:val="000000"/>
        </w:rPr>
        <w:t>e</w:t>
      </w:r>
      <w:r w:rsidRPr="00034620">
        <w:rPr>
          <w:color w:val="000000"/>
        </w:rPr>
        <w:t>rungsrat dem Landrat alle vier Jahre einen Bericht über den Vollzug und die Wirkung dieses Gesetzes vor</w:t>
      </w:r>
      <w:r w:rsidR="00D16661">
        <w:rPr>
          <w:color w:val="000000"/>
        </w:rPr>
        <w:t xml:space="preserve">. </w:t>
      </w:r>
    </w:p>
    <w:p w:rsidR="00034620" w:rsidRPr="005F4C42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  <w:sz w:val="8"/>
          <w:szCs w:val="8"/>
        </w:rPr>
      </w:pPr>
    </w:p>
    <w:p w:rsidR="00034620" w:rsidRPr="00034620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</w:rPr>
      </w:pPr>
      <w:r w:rsidRPr="00034620">
        <w:rPr>
          <w:color w:val="000000"/>
        </w:rPr>
        <w:t>Der Wirkungsbericht soll feststellen, ob und inwiefern die Ziele des Finanzausgleichs in der vergangenen Periode erreicht worden sind. Er erörtert die möglichen Massnahmen für die kommende Periode.</w:t>
      </w:r>
    </w:p>
    <w:p w:rsidR="00034620" w:rsidRPr="005F4C42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  <w:sz w:val="8"/>
          <w:szCs w:val="8"/>
        </w:rPr>
      </w:pPr>
    </w:p>
    <w:p w:rsidR="00034620" w:rsidRPr="00034620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</w:rPr>
      </w:pPr>
      <w:r w:rsidRPr="00034620">
        <w:rPr>
          <w:color w:val="000000"/>
        </w:rPr>
        <w:t>Die Gemeinden erstellen im gleichen Zeitraum zuhanden des Regierungsrates den Wi</w:t>
      </w:r>
      <w:r w:rsidRPr="00034620">
        <w:rPr>
          <w:color w:val="000000"/>
        </w:rPr>
        <w:t>r</w:t>
      </w:r>
      <w:r w:rsidRPr="00034620">
        <w:rPr>
          <w:color w:val="000000"/>
        </w:rPr>
        <w:t>kungsbericht zum Zentrumsleistungsausgleich [WB</w:t>
      </w:r>
      <w:r w:rsidRPr="00034620">
        <w:rPr>
          <w:color w:val="000000"/>
          <w:vertAlign w:val="superscript"/>
        </w:rPr>
        <w:t>ZL</w:t>
      </w:r>
      <w:r w:rsidRPr="00034620">
        <w:rPr>
          <w:color w:val="000000"/>
        </w:rPr>
        <w:t xml:space="preserve"> 201</w:t>
      </w:r>
      <w:r w:rsidR="00D16661">
        <w:rPr>
          <w:color w:val="000000"/>
        </w:rPr>
        <w:t>6</w:t>
      </w:r>
      <w:r w:rsidRPr="00034620">
        <w:rPr>
          <w:color w:val="000000"/>
        </w:rPr>
        <w:t>] (vgl. Art. 26 Abs. 2 FiLaG).</w:t>
      </w:r>
    </w:p>
    <w:p w:rsidR="00E27874" w:rsidRDefault="00E27874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1F7100" w:rsidRDefault="001F7100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3203D1" w:rsidRDefault="00AF6382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Um eine umfassende Sicht des Vollzuges, der Zielerfüllung und </w:t>
      </w:r>
      <w:r w:rsidR="00A8704F">
        <w:rPr>
          <w:szCs w:val="22"/>
        </w:rPr>
        <w:t xml:space="preserve">der </w:t>
      </w:r>
      <w:r>
        <w:rPr>
          <w:szCs w:val="22"/>
        </w:rPr>
        <w:t xml:space="preserve">Wirkung des Finanz- und Lastenausgleichs </w:t>
      </w:r>
      <w:r w:rsidR="00E12E26">
        <w:rPr>
          <w:szCs w:val="22"/>
        </w:rPr>
        <w:t xml:space="preserve">FiLa </w:t>
      </w:r>
      <w:r>
        <w:rPr>
          <w:szCs w:val="22"/>
        </w:rPr>
        <w:t>zu erhalten</w:t>
      </w:r>
      <w:r w:rsidR="003F7B4A">
        <w:rPr>
          <w:szCs w:val="22"/>
        </w:rPr>
        <w:t>,</w:t>
      </w:r>
      <w:r>
        <w:rPr>
          <w:szCs w:val="22"/>
        </w:rPr>
        <w:t xml:space="preserve"> </w:t>
      </w:r>
      <w:r w:rsidR="001F7100">
        <w:rPr>
          <w:szCs w:val="22"/>
        </w:rPr>
        <w:t xml:space="preserve">möchte </w:t>
      </w:r>
      <w:r w:rsidR="00A8704F">
        <w:rPr>
          <w:szCs w:val="22"/>
        </w:rPr>
        <w:t xml:space="preserve">die Finanzdirektion </w:t>
      </w:r>
      <w:r w:rsidR="002E75EA">
        <w:rPr>
          <w:szCs w:val="22"/>
        </w:rPr>
        <w:t xml:space="preserve">auch die </w:t>
      </w:r>
      <w:r w:rsidR="003203D1">
        <w:rPr>
          <w:szCs w:val="22"/>
        </w:rPr>
        <w:t xml:space="preserve">Gemeinden, Dritte und die </w:t>
      </w:r>
      <w:r w:rsidR="00F63D3C">
        <w:rPr>
          <w:szCs w:val="22"/>
        </w:rPr>
        <w:t>K</w:t>
      </w:r>
      <w:r w:rsidR="003203D1">
        <w:rPr>
          <w:szCs w:val="22"/>
        </w:rPr>
        <w:t xml:space="preserve">antonale Verwaltung mittels eines Fragebogens in den Wirkungsbericht mit </w:t>
      </w:r>
      <w:r w:rsidR="00C665A6">
        <w:rPr>
          <w:szCs w:val="22"/>
        </w:rPr>
        <w:t>ei</w:t>
      </w:r>
      <w:r w:rsidR="003203D1">
        <w:rPr>
          <w:szCs w:val="22"/>
        </w:rPr>
        <w:t>nb</w:t>
      </w:r>
      <w:r w:rsidR="003203D1">
        <w:rPr>
          <w:szCs w:val="22"/>
        </w:rPr>
        <w:t>e</w:t>
      </w:r>
      <w:r w:rsidR="003203D1">
        <w:rPr>
          <w:szCs w:val="22"/>
        </w:rPr>
        <w:t>z</w:t>
      </w:r>
      <w:r w:rsidR="00A8704F">
        <w:rPr>
          <w:szCs w:val="22"/>
        </w:rPr>
        <w:t>iehen</w:t>
      </w:r>
      <w:r w:rsidR="003203D1">
        <w:rPr>
          <w:szCs w:val="22"/>
        </w:rPr>
        <w:t>.</w:t>
      </w:r>
    </w:p>
    <w:p w:rsidR="003203D1" w:rsidRPr="005F4C42" w:rsidRDefault="003203D1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3203D1" w:rsidRDefault="00E27874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Wir bitten Sie, uns zu unterstützen, den Fragebogen vollständig auszufüllen </w:t>
      </w:r>
      <w:r w:rsidR="00CE79F9">
        <w:rPr>
          <w:szCs w:val="22"/>
        </w:rPr>
        <w:t>(zutreffendes bi</w:t>
      </w:r>
      <w:r w:rsidR="00CE79F9">
        <w:rPr>
          <w:szCs w:val="22"/>
        </w:rPr>
        <w:t>t</w:t>
      </w:r>
      <w:r w:rsidR="00CE79F9">
        <w:rPr>
          <w:szCs w:val="22"/>
        </w:rPr>
        <w:t xml:space="preserve">te ankreuzen </w:t>
      </w:r>
      <w:r w:rsidR="00CE79F9">
        <w:rPr>
          <w:szCs w:val="22"/>
        </w:rPr>
        <w:sym w:font="Wingdings" w:char="F0FD"/>
      </w:r>
      <w:r w:rsidR="00CE79F9">
        <w:rPr>
          <w:szCs w:val="22"/>
        </w:rPr>
        <w:t xml:space="preserve">) </w:t>
      </w:r>
      <w:r>
        <w:rPr>
          <w:szCs w:val="22"/>
        </w:rPr>
        <w:t>und termingerecht zuzustellen.</w:t>
      </w:r>
    </w:p>
    <w:p w:rsidR="00E27874" w:rsidRPr="005F4C42" w:rsidRDefault="00E27874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E27874" w:rsidRDefault="005130F3" w:rsidP="00792F65">
      <w:pPr>
        <w:tabs>
          <w:tab w:val="left" w:pos="4820"/>
        </w:tabs>
        <w:spacing w:line="360" w:lineRule="auto"/>
        <w:ind w:right="-57"/>
        <w:rPr>
          <w:szCs w:val="22"/>
        </w:rPr>
      </w:pPr>
      <w:r>
        <w:rPr>
          <w:szCs w:val="22"/>
        </w:rPr>
        <w:t xml:space="preserve">Der Fragebogen </w:t>
      </w:r>
      <w:r w:rsidR="00F63D3C" w:rsidRPr="003F7B4A">
        <w:rPr>
          <w:b/>
          <w:i/>
          <w:szCs w:val="22"/>
        </w:rPr>
        <w:t xml:space="preserve">„Fragebogen </w:t>
      </w:r>
      <w:r w:rsidR="00601F35" w:rsidRPr="003F7B4A">
        <w:rPr>
          <w:b/>
          <w:i/>
          <w:szCs w:val="22"/>
        </w:rPr>
        <w:t>für D</w:t>
      </w:r>
      <w:r w:rsidR="003F7B4A" w:rsidRPr="003F7B4A">
        <w:rPr>
          <w:b/>
          <w:i/>
          <w:szCs w:val="22"/>
        </w:rPr>
        <w:t>r</w:t>
      </w:r>
      <w:r w:rsidR="00601F35" w:rsidRPr="003F7B4A">
        <w:rPr>
          <w:b/>
          <w:i/>
          <w:szCs w:val="22"/>
        </w:rPr>
        <w:t>itte</w:t>
      </w:r>
      <w:r w:rsidR="00F63D3C" w:rsidRPr="003F7B4A">
        <w:rPr>
          <w:b/>
          <w:i/>
          <w:szCs w:val="22"/>
        </w:rPr>
        <w:t>“</w:t>
      </w:r>
      <w:r w:rsidR="00F63D3C">
        <w:rPr>
          <w:szCs w:val="22"/>
        </w:rPr>
        <w:t xml:space="preserve"> </w:t>
      </w:r>
      <w:r>
        <w:rPr>
          <w:szCs w:val="22"/>
        </w:rPr>
        <w:t xml:space="preserve">kann auch elektronisch </w:t>
      </w:r>
      <w:r w:rsidR="00A94909">
        <w:rPr>
          <w:szCs w:val="22"/>
        </w:rPr>
        <w:t xml:space="preserve">(Word) </w:t>
      </w:r>
      <w:r w:rsidR="00B61C95">
        <w:rPr>
          <w:szCs w:val="22"/>
        </w:rPr>
        <w:t>a</w:t>
      </w:r>
      <w:r>
        <w:rPr>
          <w:szCs w:val="22"/>
        </w:rPr>
        <w:t xml:space="preserve">usgefüllt werden. Sie finden </w:t>
      </w:r>
      <w:r w:rsidR="003F7B4A">
        <w:rPr>
          <w:szCs w:val="22"/>
        </w:rPr>
        <w:t>i</w:t>
      </w:r>
      <w:r w:rsidR="00B61C95">
        <w:rPr>
          <w:szCs w:val="22"/>
        </w:rPr>
        <w:t>hn unter folgende</w:t>
      </w:r>
      <w:r w:rsidR="000F2CAD">
        <w:rPr>
          <w:szCs w:val="22"/>
        </w:rPr>
        <w:t>m</w:t>
      </w:r>
      <w:r w:rsidR="00B61C95">
        <w:rPr>
          <w:szCs w:val="22"/>
        </w:rPr>
        <w:t xml:space="preserve"> Link: </w:t>
      </w:r>
      <w:hyperlink r:id="rId9" w:history="1">
        <w:r w:rsidR="00792F65" w:rsidRPr="003B7875">
          <w:rPr>
            <w:rStyle w:val="Hyperlink"/>
            <w:szCs w:val="22"/>
          </w:rPr>
          <w:t>http://www.ur.ch/de/verwaltung/dienstleistungen/welcome.php?dienst_id=</w:t>
        </w:r>
        <w:r w:rsidR="00792F65" w:rsidRPr="003B7875">
          <w:rPr>
            <w:rStyle w:val="Hyperlink"/>
            <w:szCs w:val="22"/>
          </w:rPr>
          <w:t>3</w:t>
        </w:r>
        <w:r w:rsidR="00792F65" w:rsidRPr="003B7875">
          <w:rPr>
            <w:rStyle w:val="Hyperlink"/>
            <w:szCs w:val="22"/>
          </w:rPr>
          <w:t>147&amp;page=7</w:t>
        </w:r>
      </w:hyperlink>
      <w:r w:rsidR="00792F65">
        <w:rPr>
          <w:szCs w:val="22"/>
        </w:rPr>
        <w:t xml:space="preserve"> </w:t>
      </w:r>
    </w:p>
    <w:p w:rsidR="00D16661" w:rsidRDefault="00D16661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B61C95" w:rsidRPr="00792F65" w:rsidRDefault="00BD539A" w:rsidP="00C424F9">
      <w:pPr>
        <w:tabs>
          <w:tab w:val="left" w:pos="4820"/>
        </w:tabs>
        <w:spacing w:line="360" w:lineRule="auto"/>
        <w:ind w:right="-57"/>
        <w:jc w:val="center"/>
        <w:rPr>
          <w:b/>
          <w:i/>
          <w:sz w:val="24"/>
          <w:szCs w:val="22"/>
          <w:u w:val="single"/>
        </w:rPr>
      </w:pPr>
      <w:r w:rsidRPr="00792F65">
        <w:rPr>
          <w:b/>
          <w:i/>
          <w:sz w:val="24"/>
          <w:szCs w:val="22"/>
          <w:u w:val="single"/>
          <w:shd w:val="clear" w:color="auto" w:fill="D9D9D9"/>
        </w:rPr>
        <w:t>=&gt;</w:t>
      </w:r>
      <w:r w:rsidR="00C424F9" w:rsidRPr="00792F65">
        <w:rPr>
          <w:b/>
          <w:i/>
          <w:sz w:val="24"/>
          <w:szCs w:val="22"/>
          <w:u w:val="single"/>
          <w:shd w:val="clear" w:color="auto" w:fill="D9D9D9"/>
        </w:rPr>
        <w:t xml:space="preserve"> </w:t>
      </w:r>
      <w:r w:rsidRPr="00792F65">
        <w:rPr>
          <w:b/>
          <w:i/>
          <w:sz w:val="24"/>
          <w:szCs w:val="22"/>
          <w:u w:val="single"/>
          <w:shd w:val="clear" w:color="auto" w:fill="D9D9D9"/>
        </w:rPr>
        <w:t xml:space="preserve"> </w:t>
      </w:r>
      <w:r w:rsidR="00B61C95" w:rsidRPr="00792F65">
        <w:rPr>
          <w:b/>
          <w:i/>
          <w:sz w:val="24"/>
          <w:szCs w:val="22"/>
          <w:u w:val="single"/>
          <w:shd w:val="clear" w:color="auto" w:fill="D9D9D9"/>
        </w:rPr>
        <w:t xml:space="preserve">Abgabetermin für den Fragebogen ist der </w:t>
      </w:r>
      <w:r w:rsidR="00D16661" w:rsidRPr="00792F65">
        <w:rPr>
          <w:b/>
          <w:i/>
          <w:sz w:val="24"/>
          <w:szCs w:val="22"/>
          <w:u w:val="single"/>
          <w:shd w:val="clear" w:color="auto" w:fill="D9D9D9"/>
        </w:rPr>
        <w:t>29</w:t>
      </w:r>
      <w:r w:rsidR="00B61C95" w:rsidRPr="00792F65">
        <w:rPr>
          <w:b/>
          <w:i/>
          <w:sz w:val="24"/>
          <w:szCs w:val="22"/>
          <w:u w:val="single"/>
          <w:shd w:val="clear" w:color="auto" w:fill="D9D9D9"/>
        </w:rPr>
        <w:t xml:space="preserve">. </w:t>
      </w:r>
      <w:r w:rsidR="00D16661" w:rsidRPr="00792F65">
        <w:rPr>
          <w:b/>
          <w:i/>
          <w:sz w:val="24"/>
          <w:szCs w:val="22"/>
          <w:u w:val="single"/>
          <w:shd w:val="clear" w:color="auto" w:fill="D9D9D9"/>
        </w:rPr>
        <w:t xml:space="preserve">April </w:t>
      </w:r>
      <w:r w:rsidR="00B61C95" w:rsidRPr="00792F65">
        <w:rPr>
          <w:b/>
          <w:i/>
          <w:sz w:val="24"/>
          <w:szCs w:val="22"/>
          <w:u w:val="single"/>
          <w:shd w:val="clear" w:color="auto" w:fill="D9D9D9"/>
        </w:rPr>
        <w:t>201</w:t>
      </w:r>
      <w:r w:rsidR="00D16661" w:rsidRPr="00792F65">
        <w:rPr>
          <w:b/>
          <w:i/>
          <w:sz w:val="24"/>
          <w:szCs w:val="22"/>
          <w:u w:val="single"/>
          <w:shd w:val="clear" w:color="auto" w:fill="D9D9D9"/>
        </w:rPr>
        <w:t>6</w:t>
      </w:r>
    </w:p>
    <w:p w:rsidR="00AF6382" w:rsidRDefault="00AF6382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1F7100" w:rsidRPr="006523C6" w:rsidRDefault="001F7100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9C5B0E" w:rsidRDefault="009C5B0E" w:rsidP="003679C7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Für </w:t>
      </w:r>
      <w:r w:rsidR="003679C7">
        <w:rPr>
          <w:szCs w:val="22"/>
        </w:rPr>
        <w:t xml:space="preserve">allfällige </w:t>
      </w:r>
      <w:r>
        <w:rPr>
          <w:szCs w:val="22"/>
        </w:rPr>
        <w:t xml:space="preserve">Fragen </w:t>
      </w:r>
      <w:r w:rsidR="003679C7">
        <w:rPr>
          <w:szCs w:val="22"/>
        </w:rPr>
        <w:t>zum vorliegenden Fragebogen WB</w:t>
      </w:r>
      <w:r w:rsidR="003679C7" w:rsidRPr="003679C7">
        <w:rPr>
          <w:szCs w:val="22"/>
          <w:vertAlign w:val="superscript"/>
        </w:rPr>
        <w:t>FiLa</w:t>
      </w:r>
      <w:r w:rsidR="003679C7">
        <w:rPr>
          <w:szCs w:val="22"/>
        </w:rPr>
        <w:t>201</w:t>
      </w:r>
      <w:r w:rsidR="00D16661">
        <w:rPr>
          <w:szCs w:val="22"/>
        </w:rPr>
        <w:t>6</w:t>
      </w:r>
      <w:r w:rsidR="003679C7">
        <w:rPr>
          <w:szCs w:val="22"/>
        </w:rPr>
        <w:t xml:space="preserve"> </w:t>
      </w:r>
      <w:r>
        <w:rPr>
          <w:szCs w:val="22"/>
        </w:rPr>
        <w:t xml:space="preserve">steht Ihnen Herr Heinrich Furrer, </w:t>
      </w:r>
      <w:r w:rsidR="00D27EE5">
        <w:rPr>
          <w:szCs w:val="22"/>
        </w:rPr>
        <w:t xml:space="preserve">Leiter dienste, </w:t>
      </w:r>
      <w:r>
        <w:rPr>
          <w:szCs w:val="22"/>
        </w:rPr>
        <w:t xml:space="preserve">Finanzdirektion Uri, Tel. 041 875 21 14, </w:t>
      </w:r>
      <w:r w:rsidR="004065A9">
        <w:rPr>
          <w:szCs w:val="22"/>
        </w:rPr>
        <w:t>E-Mail  </w:t>
      </w:r>
      <w:hyperlink r:id="rId10" w:history="1">
        <w:r w:rsidR="00792F65" w:rsidRPr="003B7875">
          <w:rPr>
            <w:rStyle w:val="Hyperlink"/>
            <w:szCs w:val="22"/>
          </w:rPr>
          <w:t>heinrich.furrer@ur.ch</w:t>
        </w:r>
      </w:hyperlink>
      <w:r>
        <w:rPr>
          <w:szCs w:val="22"/>
        </w:rPr>
        <w:t xml:space="preserve"> zur Verfügung.</w:t>
      </w:r>
    </w:p>
    <w:p w:rsidR="00DD43A0" w:rsidRDefault="00DD43A0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5F4C42" w:rsidRDefault="009C5B0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Wir </w:t>
      </w:r>
      <w:r w:rsidR="003679C7">
        <w:rPr>
          <w:szCs w:val="22"/>
        </w:rPr>
        <w:t>bitten Sie</w:t>
      </w:r>
      <w:r w:rsidR="000F2CAD">
        <w:rPr>
          <w:szCs w:val="22"/>
        </w:rPr>
        <w:t>,</w:t>
      </w:r>
      <w:r w:rsidR="003679C7">
        <w:rPr>
          <w:szCs w:val="22"/>
        </w:rPr>
        <w:t xml:space="preserve"> an der Umfrage teilzunehmen, </w:t>
      </w:r>
      <w:r>
        <w:rPr>
          <w:szCs w:val="22"/>
        </w:rPr>
        <w:t>danken Ih</w:t>
      </w:r>
      <w:r w:rsidR="005F4C42">
        <w:rPr>
          <w:szCs w:val="22"/>
        </w:rPr>
        <w:t xml:space="preserve">nen für </w:t>
      </w:r>
      <w:r w:rsidR="00E23E78">
        <w:rPr>
          <w:szCs w:val="22"/>
        </w:rPr>
        <w:t>Ihre</w:t>
      </w:r>
      <w:r w:rsidR="005F4C42">
        <w:rPr>
          <w:szCs w:val="22"/>
        </w:rPr>
        <w:t xml:space="preserve"> Unterstützung und hoffen auf zahlreiche Rücksendungen</w:t>
      </w:r>
      <w:r w:rsidR="003679C7">
        <w:rPr>
          <w:szCs w:val="22"/>
        </w:rPr>
        <w:t xml:space="preserve">. </w:t>
      </w:r>
    </w:p>
    <w:p w:rsidR="009C5B0E" w:rsidRDefault="009C5B0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EE2111" w:rsidRPr="00A859A7" w:rsidRDefault="00CF371F" w:rsidP="00EE2111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</w:rPr>
      </w:pPr>
      <w:r>
        <w:rPr>
          <w:szCs w:val="22"/>
        </w:rPr>
        <w:br w:type="page"/>
      </w:r>
      <w:bookmarkStart w:id="3" w:name="_Toc317254576"/>
      <w:r w:rsidR="00EE2111" w:rsidRPr="00A859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1. Vollzug</w:t>
      </w:r>
      <w:bookmarkEnd w:id="3"/>
      <w:r w:rsidR="0034779F" w:rsidRPr="00A859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F</w:t>
      </w:r>
      <w:r w:rsidR="00FB46FE" w:rsidRPr="00A859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inanz- und Lastenausg</w:t>
      </w:r>
      <w:r w:rsidR="00FB46FE" w:rsidRPr="002E3AD1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leich</w:t>
      </w:r>
    </w:p>
    <w:p w:rsidR="0067417A" w:rsidRPr="00FF3A25" w:rsidRDefault="0067417A" w:rsidP="00EE2111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2E1BA8" w:rsidRPr="00B30C24" w:rsidRDefault="002E1BA8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FF3A25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</w:t>
      </w:r>
      <w:r w:rsidR="00AC46B0">
        <w:rPr>
          <w:rFonts w:cs="Arial"/>
          <w:bCs/>
          <w:szCs w:val="22"/>
        </w:rPr>
        <w:t>1</w:t>
      </w:r>
      <w:r w:rsidRPr="00FF3A25">
        <w:rPr>
          <w:rFonts w:cs="Arial"/>
          <w:bCs/>
          <w:szCs w:val="22"/>
        </w:rPr>
        <w:tab/>
      </w:r>
      <w:r w:rsidR="00EC34B5" w:rsidRPr="00612DD3">
        <w:rPr>
          <w:rFonts w:cs="Arial"/>
          <w:b/>
          <w:bCs/>
          <w:i/>
          <w:szCs w:val="22"/>
          <w:u w:val="single"/>
        </w:rPr>
        <w:t>A):</w:t>
      </w:r>
      <w:r w:rsidR="00EC34B5">
        <w:rPr>
          <w:rFonts w:cs="Arial"/>
          <w:bCs/>
          <w:szCs w:val="22"/>
        </w:rPr>
        <w:t xml:space="preserve"> </w:t>
      </w:r>
      <w:r w:rsidR="005728EB">
        <w:rPr>
          <w:rFonts w:cs="Arial"/>
          <w:bCs/>
          <w:szCs w:val="22"/>
        </w:rPr>
        <w:t>Im a</w:t>
      </w:r>
      <w:r w:rsidR="005753D0">
        <w:rPr>
          <w:rFonts w:cs="Arial"/>
          <w:bCs/>
          <w:szCs w:val="22"/>
        </w:rPr>
        <w:t>llgemeinen funktioniert d</w:t>
      </w:r>
      <w:r w:rsidR="008916A3">
        <w:rPr>
          <w:rFonts w:cs="Arial"/>
          <w:bCs/>
          <w:szCs w:val="22"/>
        </w:rPr>
        <w:t xml:space="preserve">er </w:t>
      </w:r>
      <w:r w:rsidR="008916A3" w:rsidRPr="004B6E63">
        <w:rPr>
          <w:rFonts w:cs="Arial"/>
          <w:b/>
          <w:bCs/>
          <w:szCs w:val="22"/>
        </w:rPr>
        <w:t xml:space="preserve">Vollzug </w:t>
      </w:r>
      <w:r w:rsidR="00E71A93">
        <w:rPr>
          <w:rFonts w:cs="Arial"/>
          <w:b/>
          <w:bCs/>
          <w:szCs w:val="22"/>
        </w:rPr>
        <w:t xml:space="preserve">der Programmvereinbarungen </w:t>
      </w:r>
      <w:r w:rsidR="00E71A93" w:rsidRPr="0062749D">
        <w:rPr>
          <w:rFonts w:cs="Arial"/>
          <w:b/>
          <w:bCs/>
          <w:szCs w:val="22"/>
        </w:rPr>
        <w:t xml:space="preserve">als </w:t>
      </w:r>
      <w:r w:rsidR="0098667D" w:rsidRPr="0062749D">
        <w:rPr>
          <w:rFonts w:cs="Arial"/>
          <w:b/>
          <w:bCs/>
          <w:szCs w:val="22"/>
        </w:rPr>
        <w:t>„</w:t>
      </w:r>
      <w:r w:rsidR="00E71A93" w:rsidRPr="0062749D">
        <w:rPr>
          <w:rFonts w:cs="Arial"/>
          <w:b/>
          <w:bCs/>
          <w:szCs w:val="22"/>
        </w:rPr>
        <w:t>Leistungs</w:t>
      </w:r>
      <w:r w:rsidR="0098667D" w:rsidRPr="0062749D">
        <w:rPr>
          <w:rFonts w:cs="Arial"/>
          <w:b/>
          <w:bCs/>
          <w:szCs w:val="22"/>
        </w:rPr>
        <w:t>besteller“</w:t>
      </w:r>
      <w:r w:rsidR="00E71A93">
        <w:rPr>
          <w:rFonts w:cs="Arial"/>
          <w:bCs/>
          <w:szCs w:val="22"/>
        </w:rPr>
        <w:t xml:space="preserve"> </w:t>
      </w:r>
      <w:r w:rsidR="0062749D">
        <w:rPr>
          <w:rFonts w:cs="Arial"/>
          <w:bCs/>
          <w:szCs w:val="22"/>
        </w:rPr>
        <w:t xml:space="preserve">mit der </w:t>
      </w:r>
      <w:r w:rsidR="009C335D">
        <w:rPr>
          <w:rFonts w:cs="Arial"/>
          <w:bCs/>
          <w:szCs w:val="22"/>
        </w:rPr>
        <w:t>K</w:t>
      </w:r>
      <w:r w:rsidR="00E71A93">
        <w:rPr>
          <w:rFonts w:cs="Arial"/>
          <w:bCs/>
          <w:szCs w:val="22"/>
        </w:rPr>
        <w:t>antonale</w:t>
      </w:r>
      <w:r w:rsidR="0062749D">
        <w:rPr>
          <w:rFonts w:cs="Arial"/>
          <w:bCs/>
          <w:szCs w:val="22"/>
        </w:rPr>
        <w:t>n</w:t>
      </w:r>
      <w:r w:rsidR="00E71A93">
        <w:rPr>
          <w:rFonts w:cs="Arial"/>
          <w:bCs/>
          <w:szCs w:val="22"/>
        </w:rPr>
        <w:t xml:space="preserve"> Verwaltung Uri als „</w:t>
      </w:r>
      <w:r w:rsidR="007E76C8">
        <w:rPr>
          <w:rFonts w:cs="Arial"/>
          <w:bCs/>
          <w:szCs w:val="22"/>
        </w:rPr>
        <w:t>Leistungserbringer</w:t>
      </w:r>
      <w:r w:rsidR="00E71A93">
        <w:rPr>
          <w:rFonts w:cs="Arial"/>
          <w:bCs/>
          <w:szCs w:val="22"/>
        </w:rPr>
        <w:t xml:space="preserve">“ </w:t>
      </w:r>
      <w:r w:rsidR="005753D0">
        <w:rPr>
          <w:rFonts w:cs="Arial"/>
          <w:bCs/>
          <w:szCs w:val="22"/>
        </w:rPr>
        <w:t xml:space="preserve">… </w:t>
      </w:r>
    </w:p>
    <w:p w:rsidR="000D5D71" w:rsidRPr="00C5446C" w:rsidRDefault="000D5D71" w:rsidP="00247287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98667D" w:rsidRDefault="000D5D71" w:rsidP="0098667D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98667D">
        <w:rPr>
          <w:i/>
          <w:szCs w:val="22"/>
        </w:rPr>
        <w:tab/>
      </w:r>
      <w:r w:rsidR="008916A3" w:rsidRPr="0098667D">
        <w:rPr>
          <w:i/>
          <w:szCs w:val="22"/>
        </w:rPr>
        <w:t>gut</w:t>
      </w:r>
      <w:r w:rsidRPr="0098667D">
        <w:rPr>
          <w:i/>
          <w:szCs w:val="22"/>
        </w:rPr>
        <w:tab/>
      </w:r>
      <w:r w:rsidR="00354F79" w:rsidRPr="0098667D">
        <w:rPr>
          <w:i/>
          <w:szCs w:val="22"/>
        </w:rPr>
        <w:t>zufrieden stellend</w:t>
      </w:r>
      <w:r w:rsidRPr="0098667D">
        <w:rPr>
          <w:i/>
          <w:szCs w:val="22"/>
        </w:rPr>
        <w:tab/>
        <w:t>un</w:t>
      </w:r>
      <w:r w:rsidR="008916A3" w:rsidRPr="0098667D">
        <w:rPr>
          <w:i/>
          <w:szCs w:val="22"/>
        </w:rPr>
        <w:t>befriedigend</w:t>
      </w:r>
      <w:r w:rsidR="00FD02E9" w:rsidRPr="0098667D">
        <w:rPr>
          <w:i/>
          <w:szCs w:val="22"/>
        </w:rPr>
        <w:t xml:space="preserve"> </w:t>
      </w:r>
      <w:r w:rsidR="0098667D" w:rsidRPr="0098667D">
        <w:rPr>
          <w:i/>
          <w:szCs w:val="22"/>
        </w:rPr>
        <w:tab/>
        <w:t>kein „Leistungsbesteller“</w:t>
      </w:r>
    </w:p>
    <w:p w:rsidR="00247287" w:rsidRDefault="000D5D71" w:rsidP="0098667D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 w:rsidRPr="00FF3A25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="0098667D">
        <w:rPr>
          <w:szCs w:val="22"/>
        </w:rPr>
        <w:tab/>
      </w:r>
      <w:r w:rsidR="0098667D">
        <w:rPr>
          <w:szCs w:val="22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19"/>
      <w:r w:rsidR="0098667D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98667D">
        <w:rPr>
          <w:szCs w:val="22"/>
        </w:rPr>
        <w:fldChar w:fldCharType="end"/>
      </w:r>
      <w:bookmarkEnd w:id="4"/>
    </w:p>
    <w:p w:rsidR="00354F79" w:rsidRPr="00665D04" w:rsidRDefault="00354F79" w:rsidP="00354F7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62749D" w:rsidRPr="00FF3A25" w:rsidRDefault="00BD642D" w:rsidP="0062749D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ab/>
      </w:r>
      <w:r w:rsidR="00EC34B5" w:rsidRPr="00612DD3">
        <w:rPr>
          <w:rFonts w:cs="Arial"/>
          <w:b/>
          <w:bCs/>
          <w:i/>
          <w:szCs w:val="22"/>
          <w:u w:val="single"/>
        </w:rPr>
        <w:t>B):</w:t>
      </w:r>
      <w:r w:rsidR="00EC34B5">
        <w:rPr>
          <w:rFonts w:cs="Arial"/>
          <w:bCs/>
          <w:szCs w:val="22"/>
        </w:rPr>
        <w:t xml:space="preserve"> </w:t>
      </w:r>
      <w:r w:rsidR="005728EB">
        <w:rPr>
          <w:rFonts w:cs="Arial"/>
          <w:bCs/>
          <w:szCs w:val="22"/>
        </w:rPr>
        <w:t>Im a</w:t>
      </w:r>
      <w:r w:rsidR="0062749D">
        <w:rPr>
          <w:rFonts w:cs="Arial"/>
          <w:bCs/>
          <w:szCs w:val="22"/>
        </w:rPr>
        <w:t xml:space="preserve">llgemeinden funktioniert der </w:t>
      </w:r>
      <w:r w:rsidR="0062749D" w:rsidRPr="004B6E63">
        <w:rPr>
          <w:rFonts w:cs="Arial"/>
          <w:b/>
          <w:bCs/>
          <w:szCs w:val="22"/>
        </w:rPr>
        <w:t xml:space="preserve">Vollzug </w:t>
      </w:r>
      <w:r w:rsidR="0062749D">
        <w:rPr>
          <w:rFonts w:cs="Arial"/>
          <w:b/>
          <w:bCs/>
          <w:szCs w:val="22"/>
        </w:rPr>
        <w:t xml:space="preserve">der Programmvereinbarungen </w:t>
      </w:r>
      <w:r w:rsidR="0062749D" w:rsidRPr="0062749D">
        <w:rPr>
          <w:rFonts w:cs="Arial"/>
          <w:b/>
          <w:bCs/>
          <w:szCs w:val="22"/>
        </w:rPr>
        <w:t>als „</w:t>
      </w:r>
      <w:r w:rsidR="007E76C8">
        <w:rPr>
          <w:rFonts w:cs="Arial"/>
          <w:b/>
          <w:bCs/>
          <w:szCs w:val="22"/>
        </w:rPr>
        <w:t>Leistungserbringer</w:t>
      </w:r>
      <w:r w:rsidR="0062749D" w:rsidRPr="0062749D">
        <w:rPr>
          <w:rFonts w:cs="Arial"/>
          <w:b/>
          <w:bCs/>
          <w:szCs w:val="22"/>
        </w:rPr>
        <w:t>“</w:t>
      </w:r>
      <w:r w:rsidR="0062749D">
        <w:rPr>
          <w:rFonts w:cs="Arial"/>
          <w:bCs/>
          <w:szCs w:val="22"/>
        </w:rPr>
        <w:t xml:space="preserve"> mit der </w:t>
      </w:r>
      <w:r w:rsidR="009C335D">
        <w:rPr>
          <w:rFonts w:cs="Arial"/>
          <w:bCs/>
          <w:szCs w:val="22"/>
        </w:rPr>
        <w:t>K</w:t>
      </w:r>
      <w:r w:rsidR="0062749D">
        <w:rPr>
          <w:rFonts w:cs="Arial"/>
          <w:bCs/>
          <w:szCs w:val="22"/>
        </w:rPr>
        <w:t>antonalen Verwaltung Uri als „Leistungs</w:t>
      </w:r>
      <w:r w:rsidR="00C94C6A">
        <w:rPr>
          <w:rFonts w:cs="Arial"/>
          <w:bCs/>
          <w:szCs w:val="22"/>
        </w:rPr>
        <w:t>besteller</w:t>
      </w:r>
      <w:r w:rsidR="0062749D">
        <w:rPr>
          <w:rFonts w:cs="Arial"/>
          <w:bCs/>
          <w:szCs w:val="22"/>
        </w:rPr>
        <w:t xml:space="preserve">“ … </w:t>
      </w:r>
    </w:p>
    <w:p w:rsidR="00BD642D" w:rsidRPr="00C5446C" w:rsidRDefault="00BD642D" w:rsidP="00BD642D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BD642D" w:rsidRPr="00FF3A25" w:rsidRDefault="00BD642D" w:rsidP="00C94C6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F3A25">
        <w:rPr>
          <w:szCs w:val="22"/>
        </w:rPr>
        <w:tab/>
      </w:r>
      <w:r>
        <w:rPr>
          <w:i/>
          <w:szCs w:val="22"/>
        </w:rPr>
        <w:t>gut</w:t>
      </w:r>
      <w:r w:rsidRPr="00FF3A25">
        <w:rPr>
          <w:i/>
          <w:szCs w:val="22"/>
        </w:rPr>
        <w:tab/>
        <w:t>zufrieden</w:t>
      </w:r>
      <w:r>
        <w:rPr>
          <w:i/>
          <w:szCs w:val="22"/>
        </w:rPr>
        <w:t xml:space="preserve"> stellend</w:t>
      </w:r>
      <w:r w:rsidRPr="00FF3A25">
        <w:rPr>
          <w:i/>
          <w:szCs w:val="22"/>
        </w:rPr>
        <w:tab/>
        <w:t>un</w:t>
      </w:r>
      <w:r>
        <w:rPr>
          <w:i/>
          <w:szCs w:val="22"/>
        </w:rPr>
        <w:t xml:space="preserve">befriedigend </w:t>
      </w:r>
      <w:r w:rsidR="00C94C6A">
        <w:rPr>
          <w:i/>
          <w:szCs w:val="22"/>
        </w:rPr>
        <w:tab/>
        <w:t>kein „</w:t>
      </w:r>
      <w:r w:rsidR="007E76C8">
        <w:rPr>
          <w:i/>
          <w:szCs w:val="22"/>
        </w:rPr>
        <w:t>Leistungserbringer</w:t>
      </w:r>
      <w:r w:rsidR="00C94C6A">
        <w:rPr>
          <w:i/>
          <w:szCs w:val="22"/>
        </w:rPr>
        <w:t>“</w:t>
      </w:r>
    </w:p>
    <w:p w:rsidR="00BD642D" w:rsidRDefault="00BD642D" w:rsidP="00C94C6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="00C94C6A">
        <w:rPr>
          <w:szCs w:val="22"/>
        </w:rPr>
        <w:tab/>
      </w:r>
      <w:r w:rsidR="00C94C6A">
        <w:rPr>
          <w:szCs w:val="22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20"/>
      <w:r w:rsidR="00C94C6A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C94C6A">
        <w:rPr>
          <w:szCs w:val="22"/>
        </w:rPr>
        <w:fldChar w:fldCharType="end"/>
      </w:r>
      <w:bookmarkEnd w:id="5"/>
    </w:p>
    <w:p w:rsidR="00093F6A" w:rsidRPr="00093F6A" w:rsidRDefault="00093F6A" w:rsidP="00093F6A">
      <w:pPr>
        <w:pBdr>
          <w:top w:val="single" w:sz="4" w:space="1" w:color="auto"/>
        </w:pBd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0D5D71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</w:t>
      </w:r>
      <w:r w:rsidR="00C54705">
        <w:rPr>
          <w:rFonts w:cs="Arial"/>
          <w:bCs/>
          <w:szCs w:val="22"/>
        </w:rPr>
        <w:t>2</w:t>
      </w:r>
      <w:r w:rsidR="000F773A">
        <w:rPr>
          <w:rFonts w:cs="Arial"/>
          <w:bCs/>
          <w:szCs w:val="22"/>
        </w:rPr>
        <w:t xml:space="preserve"> </w:t>
      </w:r>
      <w:r w:rsidRPr="00FF3A25">
        <w:rPr>
          <w:rFonts w:cs="Arial"/>
          <w:bCs/>
          <w:szCs w:val="22"/>
        </w:rPr>
        <w:tab/>
      </w:r>
      <w:r w:rsidR="00A9542E" w:rsidRPr="00612DD3">
        <w:rPr>
          <w:rFonts w:cs="Arial"/>
          <w:b/>
          <w:bCs/>
          <w:i/>
          <w:szCs w:val="22"/>
          <w:u w:val="single"/>
        </w:rPr>
        <w:t>A):</w:t>
      </w:r>
      <w:r w:rsidR="00A9542E">
        <w:rPr>
          <w:rFonts w:cs="Arial"/>
          <w:bCs/>
          <w:szCs w:val="22"/>
        </w:rPr>
        <w:t xml:space="preserve"> </w:t>
      </w:r>
      <w:r w:rsidR="00EA445E">
        <w:rPr>
          <w:rFonts w:cs="Arial"/>
          <w:bCs/>
          <w:szCs w:val="22"/>
        </w:rPr>
        <w:t xml:space="preserve">Im </w:t>
      </w:r>
      <w:r w:rsidR="005728EB">
        <w:rPr>
          <w:rFonts w:cs="Arial"/>
          <w:bCs/>
          <w:szCs w:val="22"/>
        </w:rPr>
        <w:t>a</w:t>
      </w:r>
      <w:r w:rsidR="00EA445E">
        <w:rPr>
          <w:rFonts w:cs="Arial"/>
          <w:bCs/>
          <w:szCs w:val="22"/>
        </w:rPr>
        <w:t xml:space="preserve">llgemeinen funktionieren die </w:t>
      </w:r>
      <w:r w:rsidR="00EA445E" w:rsidRPr="0026412D">
        <w:rPr>
          <w:rFonts w:cs="Arial"/>
          <w:b/>
          <w:bCs/>
          <w:szCs w:val="22"/>
        </w:rPr>
        <w:t xml:space="preserve">Abläufe, </w:t>
      </w:r>
      <w:r w:rsidR="00C54705">
        <w:rPr>
          <w:rFonts w:cs="Arial"/>
          <w:b/>
          <w:bCs/>
          <w:szCs w:val="22"/>
        </w:rPr>
        <w:t xml:space="preserve">die </w:t>
      </w:r>
      <w:r w:rsidR="00EA445E" w:rsidRPr="0026412D">
        <w:rPr>
          <w:rFonts w:cs="Arial"/>
          <w:b/>
          <w:bCs/>
          <w:szCs w:val="22"/>
        </w:rPr>
        <w:t>Zusammenarbeit und Zahlung</w:t>
      </w:r>
      <w:r w:rsidR="00EA445E" w:rsidRPr="0026412D">
        <w:rPr>
          <w:rFonts w:cs="Arial"/>
          <w:b/>
          <w:bCs/>
          <w:szCs w:val="22"/>
        </w:rPr>
        <w:t>s</w:t>
      </w:r>
      <w:r w:rsidR="00EA445E" w:rsidRPr="0026412D">
        <w:rPr>
          <w:rFonts w:cs="Arial"/>
          <w:b/>
          <w:bCs/>
          <w:szCs w:val="22"/>
        </w:rPr>
        <w:t>ströme</w:t>
      </w:r>
      <w:r w:rsidR="00EA445E">
        <w:rPr>
          <w:rFonts w:cs="Arial"/>
          <w:bCs/>
          <w:szCs w:val="22"/>
        </w:rPr>
        <w:t xml:space="preserve"> mit </w:t>
      </w:r>
      <w:r w:rsidR="000F773A">
        <w:rPr>
          <w:rFonts w:cs="Arial"/>
          <w:bCs/>
          <w:szCs w:val="22"/>
        </w:rPr>
        <w:t xml:space="preserve">den Programmvereinbarungen </w:t>
      </w:r>
      <w:r w:rsidR="00416016">
        <w:rPr>
          <w:rFonts w:cs="Arial"/>
          <w:bCs/>
          <w:szCs w:val="22"/>
        </w:rPr>
        <w:t xml:space="preserve">als </w:t>
      </w:r>
      <w:r w:rsidR="00416016" w:rsidRPr="0026412D">
        <w:rPr>
          <w:rFonts w:cs="Arial"/>
          <w:b/>
          <w:bCs/>
          <w:szCs w:val="22"/>
        </w:rPr>
        <w:t>„Leistungsbesteller“</w:t>
      </w:r>
      <w:r w:rsidR="00416016">
        <w:rPr>
          <w:rFonts w:cs="Arial"/>
          <w:bCs/>
          <w:szCs w:val="22"/>
        </w:rPr>
        <w:t xml:space="preserve"> </w:t>
      </w:r>
      <w:r w:rsidR="00DF265D">
        <w:rPr>
          <w:rFonts w:cs="Arial"/>
          <w:bCs/>
          <w:szCs w:val="22"/>
        </w:rPr>
        <w:t xml:space="preserve">gegenüber der Situation vor 2008 </w:t>
      </w:r>
      <w:r w:rsidR="000F773A">
        <w:rPr>
          <w:rFonts w:cs="Arial"/>
          <w:bCs/>
          <w:szCs w:val="22"/>
        </w:rPr>
        <w:t>…</w:t>
      </w:r>
    </w:p>
    <w:p w:rsidR="000D5D71" w:rsidRPr="00C5446C" w:rsidRDefault="000D5D71" w:rsidP="000D5D71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C54705" w:rsidRDefault="000D5D71" w:rsidP="006A450C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705">
        <w:rPr>
          <w:i/>
          <w:szCs w:val="22"/>
        </w:rPr>
        <w:tab/>
      </w:r>
      <w:r w:rsidR="000F773A" w:rsidRPr="00C54705">
        <w:rPr>
          <w:i/>
          <w:szCs w:val="22"/>
        </w:rPr>
        <w:t>besser</w:t>
      </w:r>
      <w:r w:rsidRPr="00C54705">
        <w:rPr>
          <w:i/>
          <w:szCs w:val="22"/>
        </w:rPr>
        <w:tab/>
      </w:r>
      <w:r w:rsidR="000F773A" w:rsidRPr="00C54705">
        <w:rPr>
          <w:i/>
          <w:szCs w:val="22"/>
        </w:rPr>
        <w:t>gleich</w:t>
      </w:r>
      <w:r w:rsidR="00DF265D" w:rsidRPr="00C54705">
        <w:rPr>
          <w:i/>
          <w:szCs w:val="22"/>
        </w:rPr>
        <w:t xml:space="preserve"> gut </w:t>
      </w:r>
      <w:r w:rsidRPr="00C54705">
        <w:rPr>
          <w:i/>
          <w:szCs w:val="22"/>
        </w:rPr>
        <w:tab/>
      </w:r>
      <w:r w:rsidR="000F773A" w:rsidRPr="00C54705">
        <w:rPr>
          <w:i/>
          <w:szCs w:val="22"/>
        </w:rPr>
        <w:t>schlechter</w:t>
      </w:r>
      <w:r w:rsidR="00C54705" w:rsidRPr="00C54705">
        <w:rPr>
          <w:i/>
          <w:szCs w:val="22"/>
        </w:rPr>
        <w:tab/>
        <w:t>kein „Leistungsbesteller“</w:t>
      </w:r>
    </w:p>
    <w:p w:rsidR="000D5D71" w:rsidRDefault="000D5D71" w:rsidP="006A450C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="00C54705">
        <w:rPr>
          <w:szCs w:val="22"/>
        </w:rPr>
        <w:tab/>
      </w:r>
      <w:r w:rsidR="00C54705">
        <w:rPr>
          <w:szCs w:val="22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21"/>
      <w:r w:rsidR="00C5470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C54705">
        <w:rPr>
          <w:szCs w:val="22"/>
        </w:rPr>
        <w:fldChar w:fldCharType="end"/>
      </w:r>
      <w:bookmarkEnd w:id="6"/>
    </w:p>
    <w:p w:rsidR="00375C2E" w:rsidRPr="00093F6A" w:rsidRDefault="00375C2E" w:rsidP="00A9542E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375C2E" w:rsidRPr="00FF3A25" w:rsidRDefault="00375C2E" w:rsidP="00B23B97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ab/>
      </w:r>
      <w:r w:rsidR="00A9542E" w:rsidRPr="00612DD3">
        <w:rPr>
          <w:rFonts w:cs="Arial"/>
          <w:b/>
          <w:bCs/>
          <w:i/>
          <w:szCs w:val="22"/>
          <w:u w:val="single"/>
        </w:rPr>
        <w:t>B):</w:t>
      </w:r>
      <w:r w:rsidR="00A9542E">
        <w:rPr>
          <w:rFonts w:cs="Arial"/>
          <w:bCs/>
          <w:szCs w:val="22"/>
        </w:rPr>
        <w:t xml:space="preserve"> </w:t>
      </w:r>
      <w:r w:rsidR="005728EB">
        <w:rPr>
          <w:rFonts w:cs="Arial"/>
          <w:bCs/>
          <w:szCs w:val="22"/>
        </w:rPr>
        <w:t>Im a</w:t>
      </w:r>
      <w:r w:rsidR="00B23B97">
        <w:rPr>
          <w:rFonts w:cs="Arial"/>
          <w:bCs/>
          <w:szCs w:val="22"/>
        </w:rPr>
        <w:t xml:space="preserve">llgemeinen funktionieren die </w:t>
      </w:r>
      <w:r w:rsidR="00B23B97" w:rsidRPr="0026412D">
        <w:rPr>
          <w:rFonts w:cs="Arial"/>
          <w:b/>
          <w:bCs/>
          <w:szCs w:val="22"/>
        </w:rPr>
        <w:t xml:space="preserve">Abläufe, </w:t>
      </w:r>
      <w:r w:rsidR="00C54705">
        <w:rPr>
          <w:rFonts w:cs="Arial"/>
          <w:b/>
          <w:bCs/>
          <w:szCs w:val="22"/>
        </w:rPr>
        <w:t xml:space="preserve">die </w:t>
      </w:r>
      <w:r w:rsidR="00B23B97" w:rsidRPr="0026412D">
        <w:rPr>
          <w:rFonts w:cs="Arial"/>
          <w:b/>
          <w:bCs/>
          <w:szCs w:val="22"/>
        </w:rPr>
        <w:t>Zusammenarbeit und Zahlung</w:t>
      </w:r>
      <w:r w:rsidR="00B23B97" w:rsidRPr="0026412D">
        <w:rPr>
          <w:rFonts w:cs="Arial"/>
          <w:b/>
          <w:bCs/>
          <w:szCs w:val="22"/>
        </w:rPr>
        <w:t>s</w:t>
      </w:r>
      <w:r w:rsidR="00B23B97" w:rsidRPr="0026412D">
        <w:rPr>
          <w:rFonts w:cs="Arial"/>
          <w:b/>
          <w:bCs/>
          <w:szCs w:val="22"/>
        </w:rPr>
        <w:t xml:space="preserve">ströme </w:t>
      </w:r>
      <w:r w:rsidR="00B23B97">
        <w:rPr>
          <w:rFonts w:cs="Arial"/>
          <w:bCs/>
          <w:szCs w:val="22"/>
        </w:rPr>
        <w:t xml:space="preserve">mit den Programmvereinbarungen </w:t>
      </w:r>
      <w:r w:rsidR="00416016">
        <w:rPr>
          <w:rFonts w:cs="Arial"/>
          <w:bCs/>
          <w:szCs w:val="22"/>
        </w:rPr>
        <w:t xml:space="preserve">als </w:t>
      </w:r>
      <w:r w:rsidR="00416016" w:rsidRPr="0026412D">
        <w:rPr>
          <w:rFonts w:cs="Arial"/>
          <w:b/>
          <w:bCs/>
          <w:szCs w:val="22"/>
        </w:rPr>
        <w:t>„</w:t>
      </w:r>
      <w:r w:rsidR="007E76C8">
        <w:rPr>
          <w:rFonts w:cs="Arial"/>
          <w:b/>
          <w:bCs/>
          <w:szCs w:val="22"/>
        </w:rPr>
        <w:t>Leistungserbringer</w:t>
      </w:r>
      <w:r w:rsidR="00416016" w:rsidRPr="0026412D">
        <w:rPr>
          <w:rFonts w:cs="Arial"/>
          <w:b/>
          <w:bCs/>
          <w:szCs w:val="22"/>
        </w:rPr>
        <w:t>“</w:t>
      </w:r>
      <w:r w:rsidR="00416016">
        <w:rPr>
          <w:rFonts w:cs="Arial"/>
          <w:bCs/>
          <w:szCs w:val="22"/>
        </w:rPr>
        <w:t xml:space="preserve"> </w:t>
      </w:r>
      <w:r w:rsidR="00B23B97">
        <w:rPr>
          <w:rFonts w:cs="Arial"/>
          <w:bCs/>
          <w:szCs w:val="22"/>
        </w:rPr>
        <w:t xml:space="preserve">gegenüber der Situation vor 2008 … </w:t>
      </w:r>
    </w:p>
    <w:p w:rsidR="00375C2E" w:rsidRPr="00C5446C" w:rsidRDefault="00375C2E" w:rsidP="00375C2E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375C2E" w:rsidRPr="00C54705" w:rsidRDefault="00375C2E" w:rsidP="006A450C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705">
        <w:rPr>
          <w:i/>
          <w:szCs w:val="22"/>
        </w:rPr>
        <w:tab/>
        <w:t>besser</w:t>
      </w:r>
      <w:r w:rsidRPr="00C54705">
        <w:rPr>
          <w:i/>
          <w:szCs w:val="22"/>
        </w:rPr>
        <w:tab/>
        <w:t xml:space="preserve">gleich gut </w:t>
      </w:r>
      <w:r w:rsidRPr="00C54705">
        <w:rPr>
          <w:i/>
          <w:szCs w:val="22"/>
        </w:rPr>
        <w:tab/>
        <w:t>schlechter</w:t>
      </w:r>
      <w:r w:rsidR="00C54705" w:rsidRPr="00C54705">
        <w:rPr>
          <w:i/>
          <w:szCs w:val="22"/>
        </w:rPr>
        <w:tab/>
        <w:t>kein „</w:t>
      </w:r>
      <w:r w:rsidR="007E76C8">
        <w:rPr>
          <w:i/>
          <w:szCs w:val="22"/>
        </w:rPr>
        <w:t>Leistungserbringer</w:t>
      </w:r>
      <w:r w:rsidR="00C54705" w:rsidRPr="00C54705">
        <w:rPr>
          <w:i/>
          <w:szCs w:val="22"/>
        </w:rPr>
        <w:t>“</w:t>
      </w:r>
    </w:p>
    <w:p w:rsidR="00375C2E" w:rsidRDefault="00375C2E" w:rsidP="006A450C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="00BF092C">
        <w:rPr>
          <w:szCs w:val="22"/>
        </w:rPr>
        <w:tab/>
      </w:r>
      <w:r w:rsidR="00BF092C"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="00BF092C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BF092C" w:rsidRPr="00FF3A25">
        <w:rPr>
          <w:szCs w:val="22"/>
        </w:rPr>
        <w:fldChar w:fldCharType="end"/>
      </w:r>
    </w:p>
    <w:p w:rsidR="0062084A" w:rsidRPr="00B30C24" w:rsidRDefault="0062084A" w:rsidP="00BD5710">
      <w:pPr>
        <w:pBdr>
          <w:top w:val="single" w:sz="4" w:space="1" w:color="auto"/>
        </w:pBd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0D5D71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</w:t>
      </w:r>
      <w:r w:rsidR="00455047">
        <w:rPr>
          <w:rFonts w:cs="Arial"/>
          <w:bCs/>
          <w:szCs w:val="22"/>
        </w:rPr>
        <w:t>3</w:t>
      </w:r>
      <w:r w:rsidRPr="00FF3A25">
        <w:rPr>
          <w:rFonts w:cs="Arial"/>
          <w:bCs/>
          <w:szCs w:val="22"/>
        </w:rPr>
        <w:tab/>
      </w:r>
      <w:r w:rsidR="00DC2C41" w:rsidRPr="00612DD3">
        <w:rPr>
          <w:rFonts w:cs="Arial"/>
          <w:b/>
          <w:bCs/>
          <w:i/>
          <w:szCs w:val="22"/>
          <w:u w:val="single"/>
        </w:rPr>
        <w:t>A):</w:t>
      </w:r>
      <w:r w:rsidR="00DC2C41">
        <w:rPr>
          <w:rFonts w:cs="Arial"/>
          <w:bCs/>
          <w:szCs w:val="22"/>
        </w:rPr>
        <w:t xml:space="preserve"> </w:t>
      </w:r>
      <w:r w:rsidR="008B6ED3">
        <w:rPr>
          <w:rFonts w:cs="Arial"/>
          <w:bCs/>
          <w:szCs w:val="22"/>
        </w:rPr>
        <w:t xml:space="preserve">Welche </w:t>
      </w:r>
      <w:r w:rsidR="00411681">
        <w:rPr>
          <w:rFonts w:cs="Arial"/>
          <w:bCs/>
          <w:szCs w:val="22"/>
        </w:rPr>
        <w:t xml:space="preserve">allgemeine </w:t>
      </w:r>
      <w:r w:rsidR="008B6ED3">
        <w:rPr>
          <w:rFonts w:cs="Arial"/>
          <w:bCs/>
          <w:szCs w:val="22"/>
        </w:rPr>
        <w:t xml:space="preserve">Gesamtnote </w:t>
      </w:r>
      <w:r w:rsidR="00F74D14" w:rsidRPr="00FF3A25">
        <w:rPr>
          <w:rFonts w:cs="Arial"/>
          <w:bCs/>
          <w:szCs w:val="22"/>
        </w:rPr>
        <w:t>1 bis 6 (1 schlechteste Note/ 6 beste Note)</w:t>
      </w:r>
      <w:r w:rsidR="00F74D14">
        <w:rPr>
          <w:rFonts w:cs="Arial"/>
          <w:bCs/>
          <w:szCs w:val="22"/>
        </w:rPr>
        <w:t xml:space="preserve"> wü</w:t>
      </w:r>
      <w:r w:rsidR="00F74D14">
        <w:rPr>
          <w:rFonts w:cs="Arial"/>
          <w:bCs/>
          <w:szCs w:val="22"/>
        </w:rPr>
        <w:t>r</w:t>
      </w:r>
      <w:r w:rsidR="00F74D14">
        <w:rPr>
          <w:rFonts w:cs="Arial"/>
          <w:bCs/>
          <w:szCs w:val="22"/>
        </w:rPr>
        <w:t>d</w:t>
      </w:r>
      <w:r w:rsidR="00794C29" w:rsidRPr="00FF3A25">
        <w:rPr>
          <w:rFonts w:cs="Arial"/>
          <w:bCs/>
          <w:szCs w:val="22"/>
        </w:rPr>
        <w:t xml:space="preserve">en Sie </w:t>
      </w:r>
      <w:r w:rsidR="00455047">
        <w:rPr>
          <w:rFonts w:cs="Arial"/>
          <w:bCs/>
          <w:szCs w:val="22"/>
        </w:rPr>
        <w:t xml:space="preserve">als </w:t>
      </w:r>
      <w:r w:rsidR="00455047" w:rsidRPr="0078300B">
        <w:rPr>
          <w:rFonts w:cs="Arial"/>
          <w:b/>
          <w:bCs/>
          <w:szCs w:val="22"/>
        </w:rPr>
        <w:t>„Leistungsbesteller“</w:t>
      </w:r>
      <w:r w:rsidR="00455047">
        <w:rPr>
          <w:rFonts w:cs="Arial"/>
          <w:b/>
          <w:bCs/>
          <w:szCs w:val="22"/>
        </w:rPr>
        <w:t xml:space="preserve"> </w:t>
      </w:r>
      <w:r w:rsidR="0075383A" w:rsidRPr="0014649C">
        <w:rPr>
          <w:rFonts w:cs="Arial"/>
          <w:bCs/>
          <w:szCs w:val="22"/>
        </w:rPr>
        <w:t xml:space="preserve">von </w:t>
      </w:r>
      <w:r w:rsidR="00455047" w:rsidRPr="00455047">
        <w:rPr>
          <w:rFonts w:cs="Arial"/>
          <w:bCs/>
          <w:szCs w:val="22"/>
        </w:rPr>
        <w:t>Programmvereinbarungen d</w:t>
      </w:r>
      <w:r w:rsidR="00455047">
        <w:rPr>
          <w:rFonts w:cs="Arial"/>
          <w:bCs/>
          <w:szCs w:val="22"/>
        </w:rPr>
        <w:t xml:space="preserve">er </w:t>
      </w:r>
      <w:r w:rsidR="009C335D">
        <w:rPr>
          <w:rFonts w:cs="Arial"/>
          <w:bCs/>
          <w:szCs w:val="22"/>
        </w:rPr>
        <w:t>K</w:t>
      </w:r>
      <w:r w:rsidR="00455047">
        <w:rPr>
          <w:rFonts w:cs="Arial"/>
          <w:bCs/>
          <w:szCs w:val="22"/>
        </w:rPr>
        <w:t>antonalen Verwaltung Uri als „</w:t>
      </w:r>
      <w:r w:rsidR="007E76C8">
        <w:rPr>
          <w:rFonts w:cs="Arial"/>
          <w:bCs/>
          <w:szCs w:val="22"/>
        </w:rPr>
        <w:t>Leistungserbringer</w:t>
      </w:r>
      <w:r w:rsidR="00455047">
        <w:rPr>
          <w:rFonts w:cs="Arial"/>
          <w:bCs/>
          <w:szCs w:val="22"/>
        </w:rPr>
        <w:t xml:space="preserve">“ </w:t>
      </w:r>
      <w:r w:rsidR="00295FFA">
        <w:rPr>
          <w:rFonts w:cs="Arial"/>
          <w:bCs/>
          <w:szCs w:val="22"/>
        </w:rPr>
        <w:t xml:space="preserve">im </w:t>
      </w:r>
      <w:r w:rsidR="00295FFA" w:rsidRPr="0078300B">
        <w:rPr>
          <w:rFonts w:cs="Arial"/>
          <w:b/>
          <w:bCs/>
          <w:szCs w:val="22"/>
        </w:rPr>
        <w:t>Bereich</w:t>
      </w:r>
      <w:r w:rsidR="00295FFA">
        <w:rPr>
          <w:rFonts w:cs="Arial"/>
          <w:bCs/>
          <w:szCs w:val="22"/>
        </w:rPr>
        <w:t xml:space="preserve"> des </w:t>
      </w:r>
      <w:r w:rsidR="00295FFA" w:rsidRPr="0078300B">
        <w:rPr>
          <w:rFonts w:cs="Arial"/>
          <w:b/>
          <w:bCs/>
          <w:szCs w:val="22"/>
        </w:rPr>
        <w:t>Vollzuges</w:t>
      </w:r>
      <w:r w:rsidR="00295FFA">
        <w:rPr>
          <w:rFonts w:cs="Arial"/>
          <w:bCs/>
          <w:szCs w:val="22"/>
        </w:rPr>
        <w:t xml:space="preserve"> </w:t>
      </w:r>
      <w:r w:rsidR="004C1AA7" w:rsidRPr="00FF3A25">
        <w:rPr>
          <w:rFonts w:cs="Arial"/>
          <w:bCs/>
          <w:szCs w:val="22"/>
        </w:rPr>
        <w:t>erteilen</w:t>
      </w:r>
      <w:r w:rsidR="00794C29" w:rsidRPr="00FF3A25">
        <w:rPr>
          <w:rFonts w:cs="Arial"/>
          <w:bCs/>
          <w:szCs w:val="22"/>
        </w:rPr>
        <w:t xml:space="preserve">? </w:t>
      </w:r>
    </w:p>
    <w:p w:rsidR="000D5D71" w:rsidRPr="00C5446C" w:rsidRDefault="000D5D71" w:rsidP="000D5D71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75383A" w:rsidRDefault="000D5D71" w:rsidP="0075383A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75383A">
        <w:rPr>
          <w:i/>
          <w:szCs w:val="22"/>
        </w:rPr>
        <w:tab/>
      </w:r>
      <w:r w:rsidR="004C1AA7" w:rsidRPr="0075383A">
        <w:rPr>
          <w:i/>
          <w:szCs w:val="22"/>
        </w:rPr>
        <w:t>1</w:t>
      </w:r>
      <w:r w:rsidR="004C1AA7" w:rsidRPr="0075383A">
        <w:rPr>
          <w:i/>
          <w:szCs w:val="22"/>
        </w:rPr>
        <w:tab/>
      </w:r>
      <w:r w:rsidR="002170AA" w:rsidRPr="0075383A">
        <w:rPr>
          <w:i/>
          <w:szCs w:val="22"/>
        </w:rPr>
        <w:t>1.5</w:t>
      </w:r>
      <w:r w:rsidR="002170AA" w:rsidRPr="0075383A">
        <w:rPr>
          <w:i/>
          <w:szCs w:val="22"/>
        </w:rPr>
        <w:tab/>
        <w:t>2</w:t>
      </w:r>
      <w:r w:rsidR="002170AA" w:rsidRPr="0075383A">
        <w:rPr>
          <w:i/>
          <w:szCs w:val="22"/>
        </w:rPr>
        <w:tab/>
        <w:t>2.5</w:t>
      </w:r>
      <w:r w:rsidR="002170AA" w:rsidRPr="0075383A">
        <w:rPr>
          <w:i/>
          <w:szCs w:val="22"/>
        </w:rPr>
        <w:tab/>
        <w:t>3</w:t>
      </w:r>
      <w:r w:rsidR="002170AA" w:rsidRPr="0075383A">
        <w:rPr>
          <w:i/>
          <w:szCs w:val="22"/>
        </w:rPr>
        <w:tab/>
      </w:r>
      <w:r w:rsidR="004C1AA7" w:rsidRPr="0075383A">
        <w:rPr>
          <w:i/>
          <w:szCs w:val="22"/>
        </w:rPr>
        <w:t>3.5</w:t>
      </w:r>
      <w:r w:rsidR="002170AA" w:rsidRPr="0075383A">
        <w:rPr>
          <w:i/>
          <w:szCs w:val="22"/>
        </w:rPr>
        <w:tab/>
        <w:t>4</w:t>
      </w:r>
      <w:r w:rsidR="002170AA" w:rsidRPr="0075383A">
        <w:rPr>
          <w:i/>
          <w:szCs w:val="22"/>
        </w:rPr>
        <w:tab/>
        <w:t>4.5</w:t>
      </w:r>
      <w:r w:rsidR="002170AA" w:rsidRPr="0075383A">
        <w:rPr>
          <w:i/>
          <w:szCs w:val="22"/>
        </w:rPr>
        <w:tab/>
        <w:t>5</w:t>
      </w:r>
      <w:r w:rsidR="002170AA" w:rsidRPr="0075383A">
        <w:rPr>
          <w:i/>
          <w:szCs w:val="22"/>
        </w:rPr>
        <w:tab/>
        <w:t>5.5</w:t>
      </w:r>
      <w:r w:rsidR="002170AA" w:rsidRPr="0075383A">
        <w:rPr>
          <w:i/>
          <w:szCs w:val="22"/>
        </w:rPr>
        <w:tab/>
      </w:r>
      <w:r w:rsidR="004C1AA7" w:rsidRPr="0075383A">
        <w:rPr>
          <w:i/>
          <w:szCs w:val="22"/>
        </w:rPr>
        <w:t>6</w:t>
      </w:r>
      <w:r w:rsidR="0075383A" w:rsidRPr="0075383A">
        <w:rPr>
          <w:i/>
          <w:szCs w:val="22"/>
        </w:rPr>
        <w:tab/>
        <w:t>kein „Leistungsbesteller“</w:t>
      </w:r>
    </w:p>
    <w:p w:rsidR="000D5D71" w:rsidRDefault="004C1AA7" w:rsidP="0075383A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4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7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5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8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6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9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7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0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8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1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9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2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0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3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1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4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2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5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3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6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4"/>
      <w:r w:rsidR="002170AA"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7"/>
      <w:r w:rsidR="0075383A">
        <w:rPr>
          <w:szCs w:val="22"/>
        </w:rPr>
        <w:tab/>
      </w:r>
      <w:r w:rsidR="0075383A">
        <w:rPr>
          <w:szCs w:val="22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22"/>
      <w:r w:rsidR="0075383A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75383A">
        <w:rPr>
          <w:szCs w:val="22"/>
        </w:rPr>
        <w:fldChar w:fldCharType="end"/>
      </w:r>
      <w:bookmarkEnd w:id="18"/>
    </w:p>
    <w:p w:rsidR="009D6C2E" w:rsidRPr="009D6C2E" w:rsidRDefault="009D6C2E" w:rsidP="00DC2C41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411681" w:rsidRPr="00FF3A25" w:rsidRDefault="00BD4ED6" w:rsidP="00411681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ab/>
      </w:r>
      <w:r w:rsidR="00DC2C41" w:rsidRPr="00612DD3">
        <w:rPr>
          <w:rFonts w:cs="Arial"/>
          <w:b/>
          <w:bCs/>
          <w:i/>
          <w:szCs w:val="22"/>
          <w:u w:val="single"/>
        </w:rPr>
        <w:t>B):</w:t>
      </w:r>
      <w:r w:rsidR="00DC2C41">
        <w:rPr>
          <w:rFonts w:cs="Arial"/>
          <w:bCs/>
          <w:szCs w:val="22"/>
        </w:rPr>
        <w:t xml:space="preserve"> </w:t>
      </w:r>
      <w:r w:rsidR="00411681">
        <w:rPr>
          <w:rFonts w:cs="Arial"/>
          <w:bCs/>
          <w:szCs w:val="22"/>
        </w:rPr>
        <w:t xml:space="preserve">Welche </w:t>
      </w:r>
      <w:r w:rsidR="00C12643">
        <w:rPr>
          <w:rFonts w:cs="Arial"/>
          <w:bCs/>
          <w:szCs w:val="22"/>
        </w:rPr>
        <w:t xml:space="preserve">allgemeine </w:t>
      </w:r>
      <w:r w:rsidR="00411681">
        <w:rPr>
          <w:rFonts w:cs="Arial"/>
          <w:bCs/>
          <w:szCs w:val="22"/>
        </w:rPr>
        <w:t xml:space="preserve">Gesamtnote </w:t>
      </w:r>
      <w:r w:rsidR="00411681" w:rsidRPr="00FF3A25">
        <w:rPr>
          <w:rFonts w:cs="Arial"/>
          <w:bCs/>
          <w:szCs w:val="22"/>
        </w:rPr>
        <w:t>1 bis 6 (1 schlechteste Note/ 6 beste Note)</w:t>
      </w:r>
      <w:r w:rsidR="00411681">
        <w:rPr>
          <w:rFonts w:cs="Arial"/>
          <w:bCs/>
          <w:szCs w:val="22"/>
        </w:rPr>
        <w:t xml:space="preserve"> wü</w:t>
      </w:r>
      <w:r w:rsidR="00411681">
        <w:rPr>
          <w:rFonts w:cs="Arial"/>
          <w:bCs/>
          <w:szCs w:val="22"/>
        </w:rPr>
        <w:t>r</w:t>
      </w:r>
      <w:r w:rsidR="00411681">
        <w:rPr>
          <w:rFonts w:cs="Arial"/>
          <w:bCs/>
          <w:szCs w:val="22"/>
        </w:rPr>
        <w:t>d</w:t>
      </w:r>
      <w:r w:rsidR="00411681" w:rsidRPr="00FF3A25">
        <w:rPr>
          <w:rFonts w:cs="Arial"/>
          <w:bCs/>
          <w:szCs w:val="22"/>
        </w:rPr>
        <w:t xml:space="preserve">en Sie </w:t>
      </w:r>
      <w:r w:rsidR="00411681">
        <w:rPr>
          <w:rFonts w:cs="Arial"/>
          <w:bCs/>
          <w:szCs w:val="22"/>
        </w:rPr>
        <w:t xml:space="preserve">als </w:t>
      </w:r>
      <w:r w:rsidR="00411681" w:rsidRPr="0078300B">
        <w:rPr>
          <w:rFonts w:cs="Arial"/>
          <w:b/>
          <w:bCs/>
          <w:szCs w:val="22"/>
        </w:rPr>
        <w:t>„</w:t>
      </w:r>
      <w:r w:rsidR="007E76C8">
        <w:rPr>
          <w:rFonts w:cs="Arial"/>
          <w:b/>
          <w:bCs/>
          <w:szCs w:val="22"/>
        </w:rPr>
        <w:t>Leistungserbringer</w:t>
      </w:r>
      <w:r w:rsidR="00411681" w:rsidRPr="0078300B">
        <w:rPr>
          <w:rFonts w:cs="Arial"/>
          <w:b/>
          <w:bCs/>
          <w:szCs w:val="22"/>
        </w:rPr>
        <w:t>“</w:t>
      </w:r>
      <w:r w:rsidR="00411681">
        <w:rPr>
          <w:rFonts w:cs="Arial"/>
          <w:b/>
          <w:bCs/>
          <w:szCs w:val="22"/>
        </w:rPr>
        <w:t xml:space="preserve"> </w:t>
      </w:r>
      <w:r w:rsidR="0075383A" w:rsidRPr="0075383A">
        <w:rPr>
          <w:rFonts w:cs="Arial"/>
          <w:bCs/>
          <w:szCs w:val="22"/>
        </w:rPr>
        <w:t>von</w:t>
      </w:r>
      <w:r w:rsidR="00411681" w:rsidRPr="0075383A">
        <w:rPr>
          <w:rFonts w:cs="Arial"/>
          <w:bCs/>
          <w:szCs w:val="22"/>
        </w:rPr>
        <w:t xml:space="preserve"> </w:t>
      </w:r>
      <w:r w:rsidR="00411681" w:rsidRPr="00455047">
        <w:rPr>
          <w:rFonts w:cs="Arial"/>
          <w:bCs/>
          <w:szCs w:val="22"/>
        </w:rPr>
        <w:t>Programmvereinbarungen d</w:t>
      </w:r>
      <w:r w:rsidR="00411681">
        <w:rPr>
          <w:rFonts w:cs="Arial"/>
          <w:bCs/>
          <w:szCs w:val="22"/>
        </w:rPr>
        <w:t xml:space="preserve">er </w:t>
      </w:r>
      <w:r w:rsidR="009C335D">
        <w:rPr>
          <w:rFonts w:cs="Arial"/>
          <w:bCs/>
          <w:szCs w:val="22"/>
        </w:rPr>
        <w:t>K</w:t>
      </w:r>
      <w:r w:rsidR="00411681">
        <w:rPr>
          <w:rFonts w:cs="Arial"/>
          <w:bCs/>
          <w:szCs w:val="22"/>
        </w:rPr>
        <w:t xml:space="preserve">antonalen Verwaltung Uri als „Leistungsbesteller“ im </w:t>
      </w:r>
      <w:r w:rsidR="00411681" w:rsidRPr="0078300B">
        <w:rPr>
          <w:rFonts w:cs="Arial"/>
          <w:b/>
          <w:bCs/>
          <w:szCs w:val="22"/>
        </w:rPr>
        <w:t>Bereich</w:t>
      </w:r>
      <w:r w:rsidR="00411681">
        <w:rPr>
          <w:rFonts w:cs="Arial"/>
          <w:bCs/>
          <w:szCs w:val="22"/>
        </w:rPr>
        <w:t xml:space="preserve"> des </w:t>
      </w:r>
      <w:r w:rsidR="00411681" w:rsidRPr="0078300B">
        <w:rPr>
          <w:rFonts w:cs="Arial"/>
          <w:b/>
          <w:bCs/>
          <w:szCs w:val="22"/>
        </w:rPr>
        <w:t>Vollzuges</w:t>
      </w:r>
      <w:r w:rsidR="00411681">
        <w:rPr>
          <w:rFonts w:cs="Arial"/>
          <w:bCs/>
          <w:szCs w:val="22"/>
        </w:rPr>
        <w:t xml:space="preserve"> </w:t>
      </w:r>
      <w:r w:rsidR="00411681" w:rsidRPr="00FF3A25">
        <w:rPr>
          <w:rFonts w:cs="Arial"/>
          <w:bCs/>
          <w:szCs w:val="22"/>
        </w:rPr>
        <w:t xml:space="preserve">erteilen? </w:t>
      </w:r>
    </w:p>
    <w:p w:rsidR="00BD4ED6" w:rsidRPr="00C5446C" w:rsidRDefault="00BD4ED6" w:rsidP="00BD4ED6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BD4ED6" w:rsidRPr="00484FE6" w:rsidRDefault="00BD4ED6" w:rsidP="0075383A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484FE6">
        <w:rPr>
          <w:i/>
          <w:szCs w:val="22"/>
        </w:rPr>
        <w:tab/>
        <w:t>1</w:t>
      </w:r>
      <w:r w:rsidRPr="00484FE6">
        <w:rPr>
          <w:i/>
          <w:szCs w:val="22"/>
        </w:rPr>
        <w:tab/>
        <w:t>1.5</w:t>
      </w:r>
      <w:r w:rsidRPr="00484FE6">
        <w:rPr>
          <w:i/>
          <w:szCs w:val="22"/>
        </w:rPr>
        <w:tab/>
        <w:t>2</w:t>
      </w:r>
      <w:r w:rsidRPr="00484FE6">
        <w:rPr>
          <w:i/>
          <w:szCs w:val="22"/>
        </w:rPr>
        <w:tab/>
        <w:t>2.5</w:t>
      </w:r>
      <w:r w:rsidRPr="00484FE6">
        <w:rPr>
          <w:i/>
          <w:szCs w:val="22"/>
        </w:rPr>
        <w:tab/>
        <w:t>3</w:t>
      </w:r>
      <w:r w:rsidRPr="00484FE6">
        <w:rPr>
          <w:i/>
          <w:szCs w:val="22"/>
        </w:rPr>
        <w:tab/>
        <w:t>3.5</w:t>
      </w:r>
      <w:r w:rsidRPr="00484FE6">
        <w:rPr>
          <w:i/>
          <w:szCs w:val="22"/>
        </w:rPr>
        <w:tab/>
        <w:t>4</w:t>
      </w:r>
      <w:r w:rsidRPr="00484FE6">
        <w:rPr>
          <w:i/>
          <w:szCs w:val="22"/>
        </w:rPr>
        <w:tab/>
        <w:t>4.5</w:t>
      </w:r>
      <w:r w:rsidRPr="00484FE6">
        <w:rPr>
          <w:i/>
          <w:szCs w:val="22"/>
        </w:rPr>
        <w:tab/>
        <w:t>5</w:t>
      </w:r>
      <w:r w:rsidRPr="00484FE6">
        <w:rPr>
          <w:i/>
          <w:szCs w:val="22"/>
        </w:rPr>
        <w:tab/>
        <w:t>5.5</w:t>
      </w:r>
      <w:r w:rsidRPr="00484FE6">
        <w:rPr>
          <w:i/>
          <w:szCs w:val="22"/>
        </w:rPr>
        <w:tab/>
        <w:t>6</w:t>
      </w:r>
      <w:r w:rsidR="0075383A" w:rsidRPr="00484FE6">
        <w:rPr>
          <w:i/>
          <w:szCs w:val="22"/>
        </w:rPr>
        <w:tab/>
        <w:t xml:space="preserve">kein </w:t>
      </w:r>
      <w:r w:rsidR="00484FE6">
        <w:rPr>
          <w:i/>
          <w:szCs w:val="22"/>
        </w:rPr>
        <w:t>„</w:t>
      </w:r>
      <w:r w:rsidR="007E76C8">
        <w:rPr>
          <w:i/>
          <w:szCs w:val="22"/>
        </w:rPr>
        <w:t>Leistungserbringer</w:t>
      </w:r>
      <w:r w:rsidR="0075383A" w:rsidRPr="00484FE6">
        <w:rPr>
          <w:i/>
          <w:szCs w:val="22"/>
        </w:rPr>
        <w:t>“</w:t>
      </w:r>
    </w:p>
    <w:p w:rsidR="00BD4ED6" w:rsidRDefault="00BD4ED6" w:rsidP="0075383A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="0075383A">
        <w:rPr>
          <w:szCs w:val="22"/>
        </w:rPr>
        <w:tab/>
      </w:r>
      <w:r w:rsidR="0075383A">
        <w:rPr>
          <w:szCs w:val="22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23"/>
      <w:r w:rsidR="0075383A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="0075383A">
        <w:rPr>
          <w:szCs w:val="22"/>
        </w:rPr>
        <w:fldChar w:fldCharType="end"/>
      </w:r>
      <w:bookmarkEnd w:id="19"/>
    </w:p>
    <w:p w:rsidR="004C16D5" w:rsidRPr="004C16D5" w:rsidRDefault="004C16D5" w:rsidP="00BD4ED6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8A3F38" w:rsidRPr="0014649C" w:rsidRDefault="008A3F38" w:rsidP="00EC1118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455047" w:rsidRPr="00B30C24" w:rsidRDefault="00455047" w:rsidP="0014649C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032A4D" w:rsidRPr="00FF3A25" w:rsidRDefault="00EC1118" w:rsidP="00EC111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15"/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bookmarkEnd w:id="20"/>
      <w:r w:rsidRPr="00FF3A25">
        <w:rPr>
          <w:szCs w:val="22"/>
        </w:rPr>
        <w:tab/>
      </w:r>
      <w:r w:rsidRPr="00FF3A25">
        <w:rPr>
          <w:szCs w:val="22"/>
        </w:rPr>
        <w:tab/>
      </w:r>
      <w:r w:rsidR="00E661DA">
        <w:rPr>
          <w:szCs w:val="22"/>
        </w:rPr>
        <w:t>Ku</w:t>
      </w:r>
      <w:r w:rsidR="00247650">
        <w:rPr>
          <w:szCs w:val="22"/>
        </w:rPr>
        <w:t>r</w:t>
      </w:r>
      <w:r w:rsidR="00E661DA">
        <w:rPr>
          <w:szCs w:val="22"/>
        </w:rPr>
        <w:t>zbe</w:t>
      </w:r>
      <w:r w:rsidR="00032A4D" w:rsidRPr="00FF3A25">
        <w:rPr>
          <w:szCs w:val="22"/>
        </w:rPr>
        <w:t>merkungen</w:t>
      </w:r>
      <w:r w:rsidRPr="00FF3A25">
        <w:rPr>
          <w:szCs w:val="22"/>
        </w:rPr>
        <w:t xml:space="preserve"> zum Vollzug siehe am Schluss des Fragebogens</w:t>
      </w:r>
      <w:r w:rsidR="00D92ECF">
        <w:rPr>
          <w:szCs w:val="22"/>
        </w:rPr>
        <w:t xml:space="preserve"> </w:t>
      </w:r>
      <w:r w:rsidR="00D92ECF" w:rsidRPr="002627B6">
        <w:rPr>
          <w:i/>
          <w:sz w:val="20"/>
          <w:u w:val="single"/>
        </w:rPr>
        <w:t>(nur elektronisch)</w:t>
      </w:r>
    </w:p>
    <w:p w:rsidR="00EC1118" w:rsidRPr="00FF3A25" w:rsidRDefault="00EC1118" w:rsidP="00EC111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tab/>
        <w:t>Bemerkungen zum Vollzug siehe separate</w:t>
      </w:r>
      <w:r w:rsidR="00D92ECF">
        <w:rPr>
          <w:szCs w:val="22"/>
        </w:rPr>
        <w:t>s</w:t>
      </w:r>
      <w:r w:rsidRPr="00FF3A25">
        <w:rPr>
          <w:szCs w:val="22"/>
        </w:rPr>
        <w:t xml:space="preserve"> Schreiben</w:t>
      </w:r>
      <w:r w:rsidR="00D92ECF">
        <w:rPr>
          <w:szCs w:val="22"/>
        </w:rPr>
        <w:t xml:space="preserve"> </w:t>
      </w:r>
    </w:p>
    <w:p w:rsidR="00EC1118" w:rsidRDefault="00EC1118" w:rsidP="00AC3585">
      <w:pPr>
        <w:pBdr>
          <w:bottom w:val="single" w:sz="6" w:space="1" w:color="auto"/>
        </w:pBd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  <w:t>Keine Bemerkungen zum Vollzug</w:t>
      </w:r>
      <w:r w:rsidR="00D92ECF">
        <w:rPr>
          <w:szCs w:val="22"/>
        </w:rPr>
        <w:t xml:space="preserve"> </w:t>
      </w:r>
    </w:p>
    <w:p w:rsidR="00804692" w:rsidRPr="00FF3A25" w:rsidRDefault="00804692" w:rsidP="00AC3585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07194E" w:rsidRPr="0007194E" w:rsidRDefault="006A42B1" w:rsidP="0007194E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</w:rPr>
      </w:pPr>
      <w:r>
        <w:rPr>
          <w:szCs w:val="22"/>
        </w:rPr>
        <w:br w:type="page"/>
      </w:r>
      <w:r w:rsid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2</w:t>
      </w:r>
      <w:r w:rsidR="0007194E"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. </w:t>
      </w:r>
      <w:r w:rsidR="00AF422A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Ziele </w:t>
      </w:r>
      <w:r w:rsidR="00EE7B7D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und Wirkung </w:t>
      </w:r>
      <w:r w:rsidR="00AF422A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des </w:t>
      </w:r>
      <w:r w:rsidR="0007194E"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Finanz- und Lastenausgleich</w:t>
      </w:r>
      <w:r w:rsidR="00F037EB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s</w:t>
      </w:r>
    </w:p>
    <w:p w:rsidR="0007194E" w:rsidRPr="00C5446C" w:rsidRDefault="0007194E" w:rsidP="0007194E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EE7B7D" w:rsidRPr="00E41E28" w:rsidRDefault="00EE7B7D" w:rsidP="00EE7B7D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EE7B7D" w:rsidRDefault="00EE7B7D" w:rsidP="00EE7B7D">
      <w:pPr>
        <w:spacing w:line="360" w:lineRule="auto"/>
        <w:ind w:left="709" w:right="-57" w:hanging="709"/>
        <w:jc w:val="both"/>
        <w:rPr>
          <w:rFonts w:cs="Arial"/>
          <w:bCs/>
          <w:i/>
          <w:szCs w:val="22"/>
        </w:rPr>
      </w:pPr>
      <w:r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>.1</w:t>
      </w:r>
      <w:r w:rsidRPr="00C5446C">
        <w:rPr>
          <w:rFonts w:cs="Arial"/>
          <w:bCs/>
          <w:szCs w:val="22"/>
        </w:rPr>
        <w:tab/>
      </w:r>
      <w:r w:rsidRPr="0067192E">
        <w:rPr>
          <w:rFonts w:cs="Arial"/>
          <w:bCs/>
          <w:i/>
          <w:szCs w:val="22"/>
        </w:rPr>
        <w:t xml:space="preserve">Der FiLa </w:t>
      </w:r>
      <w:r>
        <w:rPr>
          <w:rFonts w:cs="Arial"/>
          <w:bCs/>
          <w:i/>
          <w:szCs w:val="22"/>
        </w:rPr>
        <w:t>hat zum Ziel</w:t>
      </w:r>
      <w:r w:rsidR="004467AD">
        <w:rPr>
          <w:rFonts w:cs="Arial"/>
          <w:bCs/>
          <w:i/>
          <w:szCs w:val="22"/>
        </w:rPr>
        <w:t>,</w:t>
      </w:r>
      <w:r w:rsidRPr="0067192E">
        <w:rPr>
          <w:rFonts w:cs="Arial"/>
          <w:bCs/>
          <w:i/>
          <w:szCs w:val="22"/>
        </w:rPr>
        <w:t xml:space="preserve"> die </w:t>
      </w:r>
      <w:r w:rsidRPr="00D91A98">
        <w:rPr>
          <w:rFonts w:cs="Arial"/>
          <w:b/>
          <w:bCs/>
          <w:i/>
          <w:szCs w:val="22"/>
        </w:rPr>
        <w:t>Aufgabenteilung</w:t>
      </w:r>
      <w:r w:rsidRPr="0067192E">
        <w:rPr>
          <w:rFonts w:cs="Arial"/>
          <w:bCs/>
          <w:i/>
          <w:szCs w:val="22"/>
        </w:rPr>
        <w:t xml:space="preserve"> zwischen dem Kanton</w:t>
      </w:r>
      <w:r w:rsidR="00350822">
        <w:rPr>
          <w:rFonts w:cs="Arial"/>
          <w:bCs/>
          <w:i/>
          <w:szCs w:val="22"/>
        </w:rPr>
        <w:t xml:space="preserve"> und den</w:t>
      </w:r>
      <w:r w:rsidR="004467AD">
        <w:rPr>
          <w:rFonts w:cs="Arial"/>
          <w:bCs/>
          <w:i/>
          <w:szCs w:val="22"/>
        </w:rPr>
        <w:t xml:space="preserve"> </w:t>
      </w:r>
      <w:r w:rsidRPr="0067192E">
        <w:rPr>
          <w:rFonts w:cs="Arial"/>
          <w:bCs/>
          <w:i/>
          <w:szCs w:val="22"/>
        </w:rPr>
        <w:t>G</w:t>
      </w:r>
      <w:r>
        <w:rPr>
          <w:rFonts w:cs="Arial"/>
          <w:bCs/>
          <w:i/>
          <w:szCs w:val="22"/>
        </w:rPr>
        <w:t>e</w:t>
      </w:r>
      <w:r w:rsidRPr="0067192E">
        <w:rPr>
          <w:rFonts w:cs="Arial"/>
          <w:bCs/>
          <w:i/>
          <w:szCs w:val="22"/>
        </w:rPr>
        <w:t>mei</w:t>
      </w:r>
      <w:r>
        <w:rPr>
          <w:rFonts w:cs="Arial"/>
          <w:bCs/>
          <w:i/>
          <w:szCs w:val="22"/>
        </w:rPr>
        <w:t>n</w:t>
      </w:r>
      <w:r w:rsidRPr="0067192E">
        <w:rPr>
          <w:rFonts w:cs="Arial"/>
          <w:bCs/>
          <w:i/>
          <w:szCs w:val="22"/>
        </w:rPr>
        <w:t>de</w:t>
      </w:r>
      <w:r>
        <w:rPr>
          <w:rFonts w:cs="Arial"/>
          <w:bCs/>
          <w:i/>
          <w:szCs w:val="22"/>
        </w:rPr>
        <w:t>n</w:t>
      </w:r>
      <w:r w:rsidR="002209E1">
        <w:rPr>
          <w:rFonts w:cs="Arial"/>
          <w:bCs/>
          <w:i/>
          <w:szCs w:val="22"/>
        </w:rPr>
        <w:t xml:space="preserve"> </w:t>
      </w:r>
      <w:r w:rsidR="00350822">
        <w:rPr>
          <w:rFonts w:cs="Arial"/>
          <w:bCs/>
          <w:i/>
          <w:szCs w:val="22"/>
        </w:rPr>
        <w:t>bzw.</w:t>
      </w:r>
      <w:r w:rsidR="00236F00">
        <w:rPr>
          <w:rFonts w:cs="Arial"/>
          <w:bCs/>
          <w:i/>
          <w:szCs w:val="22"/>
        </w:rPr>
        <w:t xml:space="preserve"> </w:t>
      </w:r>
      <w:r w:rsidR="002209E1">
        <w:rPr>
          <w:rFonts w:cs="Arial"/>
          <w:bCs/>
          <w:i/>
          <w:szCs w:val="22"/>
        </w:rPr>
        <w:t xml:space="preserve">Dritten </w:t>
      </w:r>
      <w:r>
        <w:rPr>
          <w:rFonts w:cs="Arial"/>
          <w:bCs/>
          <w:i/>
          <w:szCs w:val="22"/>
        </w:rPr>
        <w:t xml:space="preserve">zu </w:t>
      </w:r>
      <w:r w:rsidRPr="00D91A98">
        <w:rPr>
          <w:rFonts w:cs="Arial"/>
          <w:b/>
          <w:bCs/>
          <w:i/>
          <w:szCs w:val="22"/>
        </w:rPr>
        <w:t>optimieren</w:t>
      </w:r>
      <w:r w:rsidRPr="0067192E">
        <w:rPr>
          <w:rFonts w:cs="Arial"/>
          <w:bCs/>
          <w:i/>
          <w:szCs w:val="22"/>
        </w:rPr>
        <w:t>.</w:t>
      </w:r>
    </w:p>
    <w:p w:rsidR="00EE7B7D" w:rsidRPr="00740064" w:rsidRDefault="00EE7B7D" w:rsidP="00EE7B7D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EE7B7D" w:rsidRPr="00C5446C" w:rsidRDefault="005E5752" w:rsidP="00EE7B7D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5E5752">
        <w:rPr>
          <w:rFonts w:cs="Arial"/>
          <w:b/>
          <w:bCs/>
          <w:i/>
          <w:szCs w:val="22"/>
          <w:u w:val="single"/>
        </w:rPr>
        <w:t>A):</w:t>
      </w:r>
      <w:r>
        <w:rPr>
          <w:rFonts w:cs="Arial"/>
          <w:bCs/>
          <w:szCs w:val="22"/>
        </w:rPr>
        <w:t xml:space="preserve"> </w:t>
      </w:r>
      <w:r w:rsidR="00EE7B7D">
        <w:rPr>
          <w:rFonts w:cs="Arial"/>
          <w:bCs/>
          <w:szCs w:val="22"/>
        </w:rPr>
        <w:t xml:space="preserve">Ist Ihrer Meinung nach mit Einführung des FiLa per 01. Januar 2008 die </w:t>
      </w:r>
      <w:r w:rsidR="00EE7B7D" w:rsidRPr="00D91A98">
        <w:rPr>
          <w:rFonts w:cs="Arial"/>
          <w:bCs/>
          <w:szCs w:val="22"/>
        </w:rPr>
        <w:t>Aufgabe</w:t>
      </w:r>
      <w:r w:rsidR="00EE7B7D" w:rsidRPr="00D91A98">
        <w:rPr>
          <w:rFonts w:cs="Arial"/>
          <w:bCs/>
          <w:szCs w:val="22"/>
        </w:rPr>
        <w:t>n</w:t>
      </w:r>
      <w:r w:rsidR="00EE7B7D" w:rsidRPr="00D91A98">
        <w:rPr>
          <w:rFonts w:cs="Arial"/>
          <w:bCs/>
          <w:szCs w:val="22"/>
        </w:rPr>
        <w:t>teilung</w:t>
      </w:r>
      <w:r w:rsidR="00EE7B7D">
        <w:rPr>
          <w:rFonts w:cs="Arial"/>
          <w:bCs/>
          <w:szCs w:val="22"/>
        </w:rPr>
        <w:t xml:space="preserve"> zwischen </w:t>
      </w:r>
      <w:r w:rsidR="00AE7491">
        <w:rPr>
          <w:rFonts w:cs="Arial"/>
          <w:bCs/>
          <w:szCs w:val="22"/>
        </w:rPr>
        <w:t xml:space="preserve">Ihnen </w:t>
      </w:r>
      <w:r w:rsidR="00B73369">
        <w:rPr>
          <w:rFonts w:cs="Arial"/>
          <w:bCs/>
          <w:szCs w:val="22"/>
        </w:rPr>
        <w:t xml:space="preserve">- </w:t>
      </w:r>
      <w:r w:rsidR="00F17690">
        <w:rPr>
          <w:rFonts w:cs="Arial"/>
          <w:bCs/>
          <w:szCs w:val="22"/>
        </w:rPr>
        <w:t>in Funktion als „Leistungsbesteller“</w:t>
      </w:r>
      <w:r w:rsidR="00B73369">
        <w:rPr>
          <w:rFonts w:cs="Arial"/>
          <w:bCs/>
          <w:szCs w:val="22"/>
        </w:rPr>
        <w:t xml:space="preserve"> -</w:t>
      </w:r>
      <w:r w:rsidR="00F17690">
        <w:rPr>
          <w:rFonts w:cs="Arial"/>
          <w:bCs/>
          <w:szCs w:val="22"/>
        </w:rPr>
        <w:t xml:space="preserve"> </w:t>
      </w:r>
      <w:r w:rsidR="00EE7B7D">
        <w:rPr>
          <w:rFonts w:cs="Arial"/>
          <w:bCs/>
          <w:szCs w:val="22"/>
        </w:rPr>
        <w:t xml:space="preserve">und </w:t>
      </w:r>
      <w:r w:rsidR="002209E1">
        <w:rPr>
          <w:rFonts w:cs="Arial"/>
          <w:bCs/>
          <w:szCs w:val="22"/>
        </w:rPr>
        <w:t>de</w:t>
      </w:r>
      <w:r w:rsidR="00AE7491">
        <w:rPr>
          <w:rFonts w:cs="Arial"/>
          <w:bCs/>
          <w:szCs w:val="22"/>
        </w:rPr>
        <w:t>r Kantonalen Verwaltun</w:t>
      </w:r>
      <w:r>
        <w:rPr>
          <w:rFonts w:cs="Arial"/>
          <w:bCs/>
          <w:szCs w:val="22"/>
        </w:rPr>
        <w:t>g</w:t>
      </w:r>
      <w:r w:rsidR="00AE7491">
        <w:rPr>
          <w:rFonts w:cs="Arial"/>
          <w:bCs/>
          <w:szCs w:val="22"/>
        </w:rPr>
        <w:t xml:space="preserve"> Uri als „</w:t>
      </w:r>
      <w:r w:rsidR="007E76C8">
        <w:rPr>
          <w:rFonts w:cs="Arial"/>
          <w:bCs/>
          <w:szCs w:val="22"/>
        </w:rPr>
        <w:t>Leistungserbringer</w:t>
      </w:r>
      <w:r w:rsidR="00AE7491">
        <w:rPr>
          <w:rFonts w:cs="Arial"/>
          <w:bCs/>
          <w:szCs w:val="22"/>
        </w:rPr>
        <w:t xml:space="preserve">“ </w:t>
      </w:r>
      <w:r w:rsidR="00EE7B7D">
        <w:rPr>
          <w:rFonts w:cs="Arial"/>
          <w:bCs/>
          <w:szCs w:val="22"/>
        </w:rPr>
        <w:t>…</w:t>
      </w:r>
    </w:p>
    <w:p w:rsidR="00EE7B7D" w:rsidRPr="0001415C" w:rsidRDefault="00EE7B7D" w:rsidP="00EE7B7D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EE7B7D" w:rsidRPr="00C5446C" w:rsidRDefault="00EE7B7D" w:rsidP="005E5752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5E5752">
        <w:rPr>
          <w:i/>
          <w:szCs w:val="22"/>
        </w:rPr>
        <w:tab/>
      </w:r>
      <w:r>
        <w:rPr>
          <w:i/>
          <w:szCs w:val="22"/>
        </w:rPr>
        <w:t>besser geregelt</w:t>
      </w:r>
      <w:r w:rsidRPr="00C5446C">
        <w:rPr>
          <w:i/>
          <w:szCs w:val="22"/>
        </w:rPr>
        <w:tab/>
      </w:r>
      <w:r>
        <w:rPr>
          <w:i/>
          <w:szCs w:val="22"/>
        </w:rPr>
        <w:t>unverändert</w:t>
      </w:r>
      <w:r w:rsidRPr="00C5446C">
        <w:rPr>
          <w:i/>
          <w:szCs w:val="22"/>
        </w:rPr>
        <w:tab/>
      </w:r>
      <w:r>
        <w:rPr>
          <w:i/>
          <w:szCs w:val="22"/>
        </w:rPr>
        <w:t>verschlechtert</w:t>
      </w:r>
      <w:r w:rsidR="005E5752">
        <w:rPr>
          <w:i/>
          <w:szCs w:val="22"/>
        </w:rPr>
        <w:tab/>
        <w:t>kein „Leistungsbesteller“</w:t>
      </w:r>
    </w:p>
    <w:p w:rsidR="00EE7B7D" w:rsidRPr="005E5752" w:rsidRDefault="00EE7B7D" w:rsidP="005E5752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5E5752">
        <w:rPr>
          <w:i/>
          <w:szCs w:val="22"/>
        </w:rPr>
        <w:tab/>
      </w:r>
      <w:r w:rsidRPr="005E5752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E5752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5E5752">
        <w:rPr>
          <w:i/>
          <w:szCs w:val="22"/>
        </w:rPr>
        <w:fldChar w:fldCharType="end"/>
      </w:r>
      <w:r w:rsidRPr="005E5752">
        <w:rPr>
          <w:i/>
          <w:szCs w:val="22"/>
        </w:rPr>
        <w:tab/>
      </w:r>
      <w:r w:rsidRPr="005E5752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5E5752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5E5752">
        <w:rPr>
          <w:i/>
          <w:szCs w:val="22"/>
        </w:rPr>
        <w:fldChar w:fldCharType="end"/>
      </w:r>
      <w:r w:rsidRPr="005E5752">
        <w:rPr>
          <w:i/>
          <w:szCs w:val="22"/>
        </w:rPr>
        <w:tab/>
      </w:r>
      <w:r w:rsidRPr="005E5752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5E5752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5E5752">
        <w:rPr>
          <w:i/>
          <w:szCs w:val="22"/>
        </w:rPr>
        <w:fldChar w:fldCharType="end"/>
      </w:r>
      <w:r w:rsidR="005E5752">
        <w:rPr>
          <w:i/>
          <w:szCs w:val="22"/>
        </w:rPr>
        <w:tab/>
      </w:r>
      <w:r w:rsidR="005E5752">
        <w:rPr>
          <w:i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24"/>
      <w:r w:rsidR="005E5752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="005E5752">
        <w:rPr>
          <w:i/>
          <w:szCs w:val="22"/>
        </w:rPr>
        <w:fldChar w:fldCharType="end"/>
      </w:r>
      <w:bookmarkEnd w:id="21"/>
    </w:p>
    <w:p w:rsidR="00F17690" w:rsidRPr="00E41E28" w:rsidRDefault="00F17690" w:rsidP="00F17690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1D2207" w:rsidRPr="00C5446C" w:rsidRDefault="001D2207" w:rsidP="001D2207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E74D27">
        <w:rPr>
          <w:rFonts w:cs="Arial"/>
          <w:b/>
          <w:bCs/>
          <w:i/>
          <w:szCs w:val="22"/>
          <w:u w:val="single"/>
        </w:rPr>
        <w:t>B):</w:t>
      </w:r>
      <w:r w:rsidRPr="00E74D27">
        <w:rPr>
          <w:rFonts w:cs="Arial"/>
          <w:b/>
          <w:bCs/>
          <w:szCs w:val="22"/>
        </w:rPr>
        <w:t xml:space="preserve"> </w:t>
      </w:r>
      <w:r>
        <w:rPr>
          <w:rFonts w:cs="Arial"/>
          <w:bCs/>
          <w:szCs w:val="22"/>
        </w:rPr>
        <w:t xml:space="preserve">Ist Ihrer Meinung nach mit Einführung des FiLa per 01. Januar 2008 die </w:t>
      </w:r>
      <w:r w:rsidRPr="00D91A98">
        <w:rPr>
          <w:rFonts w:cs="Arial"/>
          <w:bCs/>
          <w:szCs w:val="22"/>
        </w:rPr>
        <w:t>Aufgabe</w:t>
      </w:r>
      <w:r w:rsidRPr="00D91A98">
        <w:rPr>
          <w:rFonts w:cs="Arial"/>
          <w:bCs/>
          <w:szCs w:val="22"/>
        </w:rPr>
        <w:t>n</w:t>
      </w:r>
      <w:r w:rsidRPr="00D91A98">
        <w:rPr>
          <w:rFonts w:cs="Arial"/>
          <w:bCs/>
          <w:szCs w:val="22"/>
        </w:rPr>
        <w:t>teilung</w:t>
      </w:r>
      <w:r>
        <w:rPr>
          <w:rFonts w:cs="Arial"/>
          <w:bCs/>
          <w:szCs w:val="22"/>
        </w:rPr>
        <w:t xml:space="preserve"> zwischen Ihnen - in Funktion als „</w:t>
      </w:r>
      <w:r w:rsidR="007E76C8">
        <w:rPr>
          <w:rFonts w:cs="Arial"/>
          <w:bCs/>
          <w:szCs w:val="22"/>
        </w:rPr>
        <w:t>Leistungserbringer</w:t>
      </w:r>
      <w:r>
        <w:rPr>
          <w:rFonts w:cs="Arial"/>
          <w:bCs/>
          <w:szCs w:val="22"/>
        </w:rPr>
        <w:t>“ - und der Kantonalen Verwaltung Uri als „Leistungsbesteller“ …</w:t>
      </w:r>
    </w:p>
    <w:p w:rsidR="00F17690" w:rsidRPr="0001415C" w:rsidRDefault="00F17690" w:rsidP="00F17690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1D2207" w:rsidRPr="00C5446C" w:rsidRDefault="001D2207" w:rsidP="001D2207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5E5752">
        <w:rPr>
          <w:i/>
          <w:szCs w:val="22"/>
        </w:rPr>
        <w:tab/>
      </w:r>
      <w:r>
        <w:rPr>
          <w:i/>
          <w:szCs w:val="22"/>
        </w:rPr>
        <w:t>besser geregelt</w:t>
      </w:r>
      <w:r w:rsidRPr="00C5446C">
        <w:rPr>
          <w:i/>
          <w:szCs w:val="22"/>
        </w:rPr>
        <w:tab/>
      </w:r>
      <w:r>
        <w:rPr>
          <w:i/>
          <w:szCs w:val="22"/>
        </w:rPr>
        <w:t>unverändert</w:t>
      </w:r>
      <w:r w:rsidRPr="00C5446C">
        <w:rPr>
          <w:i/>
          <w:szCs w:val="22"/>
        </w:rPr>
        <w:tab/>
      </w:r>
      <w:r>
        <w:rPr>
          <w:i/>
          <w:szCs w:val="22"/>
        </w:rPr>
        <w:t>verschlechtert</w:t>
      </w:r>
      <w:r>
        <w:rPr>
          <w:i/>
          <w:szCs w:val="22"/>
        </w:rPr>
        <w:tab/>
        <w:t>kein „Leistungs</w:t>
      </w:r>
      <w:r w:rsidR="001A369F">
        <w:rPr>
          <w:i/>
          <w:szCs w:val="22"/>
        </w:rPr>
        <w:t>erbringer</w:t>
      </w:r>
      <w:r>
        <w:rPr>
          <w:i/>
          <w:szCs w:val="22"/>
        </w:rPr>
        <w:t>“</w:t>
      </w:r>
    </w:p>
    <w:p w:rsidR="001D2207" w:rsidRDefault="001D2207" w:rsidP="001D2207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5E5752">
        <w:rPr>
          <w:i/>
          <w:szCs w:val="22"/>
        </w:rPr>
        <w:tab/>
      </w:r>
      <w:r w:rsidRPr="005E5752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E5752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5E5752">
        <w:rPr>
          <w:i/>
          <w:szCs w:val="22"/>
        </w:rPr>
        <w:fldChar w:fldCharType="end"/>
      </w:r>
      <w:r w:rsidRPr="005E5752">
        <w:rPr>
          <w:i/>
          <w:szCs w:val="22"/>
        </w:rPr>
        <w:tab/>
      </w:r>
      <w:r w:rsidRPr="005E5752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5E5752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5E5752">
        <w:rPr>
          <w:i/>
          <w:szCs w:val="22"/>
        </w:rPr>
        <w:fldChar w:fldCharType="end"/>
      </w:r>
      <w:r w:rsidRPr="005E5752">
        <w:rPr>
          <w:i/>
          <w:szCs w:val="22"/>
        </w:rPr>
        <w:tab/>
      </w:r>
      <w:r w:rsidRPr="005E5752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5E5752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5E5752">
        <w:rPr>
          <w:i/>
          <w:szCs w:val="22"/>
        </w:rPr>
        <w:fldChar w:fldCharType="end"/>
      </w:r>
      <w:r>
        <w:rPr>
          <w:i/>
          <w:szCs w:val="22"/>
        </w:rPr>
        <w:tab/>
      </w:r>
      <w:r>
        <w:rPr>
          <w:i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</w:p>
    <w:p w:rsidR="005F558E" w:rsidRPr="005F558E" w:rsidRDefault="005F558E" w:rsidP="005F558E">
      <w:pPr>
        <w:pBdr>
          <w:top w:val="single" w:sz="4" w:space="1" w:color="auto"/>
        </w:pBd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 w:val="8"/>
          <w:szCs w:val="8"/>
        </w:rPr>
      </w:pPr>
    </w:p>
    <w:p w:rsidR="005F558E" w:rsidRPr="00531278" w:rsidRDefault="005F558E" w:rsidP="005F558E">
      <w:pPr>
        <w:spacing w:line="360" w:lineRule="auto"/>
        <w:ind w:left="709" w:right="-57" w:hanging="709"/>
        <w:jc w:val="both"/>
        <w:rPr>
          <w:rFonts w:cs="Arial"/>
          <w:bCs/>
          <w:i/>
          <w:szCs w:val="22"/>
        </w:rPr>
      </w:pPr>
      <w:r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>.</w:t>
      </w:r>
      <w:r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ab/>
      </w:r>
      <w:r w:rsidRPr="008216F6">
        <w:rPr>
          <w:rFonts w:cs="Arial"/>
          <w:bCs/>
          <w:i/>
          <w:szCs w:val="22"/>
        </w:rPr>
        <w:t xml:space="preserve">Zusätzlich hat der FiLa </w:t>
      </w:r>
      <w:r>
        <w:rPr>
          <w:rFonts w:cs="Arial"/>
          <w:bCs/>
          <w:i/>
          <w:szCs w:val="22"/>
        </w:rPr>
        <w:t>zum Ziel</w:t>
      </w:r>
      <w:r w:rsidRPr="0067192E">
        <w:rPr>
          <w:rFonts w:cs="Arial"/>
          <w:bCs/>
          <w:i/>
          <w:szCs w:val="22"/>
        </w:rPr>
        <w:t xml:space="preserve"> d</w:t>
      </w:r>
      <w:r>
        <w:rPr>
          <w:rFonts w:cs="Arial"/>
          <w:bCs/>
          <w:i/>
          <w:szCs w:val="22"/>
        </w:rPr>
        <w:t xml:space="preserve">urch </w:t>
      </w:r>
      <w:r w:rsidRPr="00D91A98">
        <w:rPr>
          <w:rFonts w:cs="Arial"/>
          <w:b/>
          <w:bCs/>
          <w:i/>
          <w:szCs w:val="22"/>
        </w:rPr>
        <w:t>Aufgabenteilung</w:t>
      </w:r>
      <w:r>
        <w:rPr>
          <w:rFonts w:cs="Arial"/>
          <w:b/>
          <w:bCs/>
          <w:i/>
          <w:szCs w:val="22"/>
        </w:rPr>
        <w:t xml:space="preserve">en </w:t>
      </w:r>
      <w:r w:rsidRPr="0067192E">
        <w:rPr>
          <w:rFonts w:cs="Arial"/>
          <w:bCs/>
          <w:i/>
          <w:szCs w:val="22"/>
        </w:rPr>
        <w:t>zwischen dem Kanton</w:t>
      </w:r>
      <w:r>
        <w:rPr>
          <w:rFonts w:cs="Arial"/>
          <w:bCs/>
          <w:i/>
          <w:szCs w:val="22"/>
        </w:rPr>
        <w:t xml:space="preserve"> und </w:t>
      </w:r>
      <w:r w:rsidRPr="0067192E">
        <w:rPr>
          <w:rFonts w:cs="Arial"/>
          <w:bCs/>
          <w:i/>
          <w:szCs w:val="22"/>
        </w:rPr>
        <w:t>den G</w:t>
      </w:r>
      <w:r>
        <w:rPr>
          <w:rFonts w:cs="Arial"/>
          <w:bCs/>
          <w:i/>
          <w:szCs w:val="22"/>
        </w:rPr>
        <w:t>e</w:t>
      </w:r>
      <w:r w:rsidRPr="0067192E">
        <w:rPr>
          <w:rFonts w:cs="Arial"/>
          <w:bCs/>
          <w:i/>
          <w:szCs w:val="22"/>
        </w:rPr>
        <w:t>mei</w:t>
      </w:r>
      <w:r>
        <w:rPr>
          <w:rFonts w:cs="Arial"/>
          <w:bCs/>
          <w:i/>
          <w:szCs w:val="22"/>
        </w:rPr>
        <w:t>n</w:t>
      </w:r>
      <w:r w:rsidRPr="0067192E">
        <w:rPr>
          <w:rFonts w:cs="Arial"/>
          <w:bCs/>
          <w:i/>
          <w:szCs w:val="22"/>
        </w:rPr>
        <w:t>de</w:t>
      </w:r>
      <w:r>
        <w:rPr>
          <w:rFonts w:cs="Arial"/>
          <w:bCs/>
          <w:i/>
          <w:szCs w:val="22"/>
        </w:rPr>
        <w:t xml:space="preserve">n bzw. Dritten die </w:t>
      </w:r>
      <w:r w:rsidRPr="00531278">
        <w:rPr>
          <w:rFonts w:cs="Arial"/>
          <w:b/>
          <w:bCs/>
          <w:i/>
          <w:szCs w:val="22"/>
        </w:rPr>
        <w:t>Aufgaben kostengünstiger bzw. wirksamer</w:t>
      </w:r>
      <w:r w:rsidRPr="00531278">
        <w:rPr>
          <w:rFonts w:cs="Arial"/>
          <w:bCs/>
          <w:i/>
          <w:szCs w:val="22"/>
        </w:rPr>
        <w:t xml:space="preserve"> </w:t>
      </w:r>
      <w:r>
        <w:rPr>
          <w:rFonts w:cs="Arial"/>
          <w:bCs/>
          <w:i/>
          <w:szCs w:val="22"/>
        </w:rPr>
        <w:t xml:space="preserve">(mehr Leistung für die gleichen Kosten) </w:t>
      </w:r>
      <w:r w:rsidRPr="00531278">
        <w:rPr>
          <w:rFonts w:cs="Arial"/>
          <w:b/>
          <w:bCs/>
          <w:i/>
          <w:szCs w:val="22"/>
        </w:rPr>
        <w:t xml:space="preserve">zu </w:t>
      </w:r>
      <w:r>
        <w:rPr>
          <w:rFonts w:cs="Arial"/>
          <w:b/>
          <w:bCs/>
          <w:i/>
          <w:szCs w:val="22"/>
        </w:rPr>
        <w:t>e</w:t>
      </w:r>
      <w:r w:rsidRPr="00531278">
        <w:rPr>
          <w:rFonts w:cs="Arial"/>
          <w:b/>
          <w:bCs/>
          <w:i/>
          <w:szCs w:val="22"/>
        </w:rPr>
        <w:t>rfüllen</w:t>
      </w:r>
      <w:r w:rsidRPr="00531278">
        <w:rPr>
          <w:rFonts w:cs="Arial"/>
          <w:bCs/>
          <w:i/>
          <w:szCs w:val="22"/>
        </w:rPr>
        <w:t>.</w:t>
      </w:r>
    </w:p>
    <w:p w:rsidR="005F558E" w:rsidRPr="00740064" w:rsidRDefault="005F558E" w:rsidP="005F558E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5F558E" w:rsidRPr="00C5446C" w:rsidRDefault="005F558E" w:rsidP="005F558E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FD5A02">
        <w:rPr>
          <w:rFonts w:cs="Arial"/>
          <w:b/>
          <w:bCs/>
          <w:i/>
          <w:szCs w:val="22"/>
          <w:u w:val="single"/>
        </w:rPr>
        <w:t>A):</w:t>
      </w:r>
      <w:r>
        <w:rPr>
          <w:rFonts w:cs="Arial"/>
          <w:bCs/>
          <w:szCs w:val="22"/>
        </w:rPr>
        <w:t xml:space="preserve"> Hat sich Ihrer Meinung </w:t>
      </w:r>
      <w:r w:rsidR="00FF6D6F">
        <w:rPr>
          <w:rFonts w:cs="Arial"/>
          <w:bCs/>
          <w:szCs w:val="22"/>
        </w:rPr>
        <w:t xml:space="preserve">nach </w:t>
      </w:r>
      <w:r>
        <w:rPr>
          <w:rFonts w:cs="Arial"/>
          <w:bCs/>
          <w:szCs w:val="22"/>
        </w:rPr>
        <w:t>das Kosten-/Nutzenverhältnis mit Einführung des FiLa per 01. Januar 2008 durch die A</w:t>
      </w:r>
      <w:r w:rsidRPr="00D91A98">
        <w:rPr>
          <w:rFonts w:cs="Arial"/>
          <w:bCs/>
          <w:szCs w:val="22"/>
        </w:rPr>
        <w:t>ufgabenteilung</w:t>
      </w:r>
      <w:r>
        <w:rPr>
          <w:rFonts w:cs="Arial"/>
          <w:bCs/>
          <w:szCs w:val="22"/>
        </w:rPr>
        <w:t>en zwischen Ihnen - in Funktion als „Leistungsbesteller“ - und der Kantonalen Verwaltung Uri als „</w:t>
      </w:r>
      <w:r w:rsidR="007E76C8">
        <w:rPr>
          <w:rFonts w:cs="Arial"/>
          <w:bCs/>
          <w:szCs w:val="22"/>
        </w:rPr>
        <w:t>Leistungserbringer</w:t>
      </w:r>
      <w:r>
        <w:rPr>
          <w:rFonts w:cs="Arial"/>
          <w:bCs/>
          <w:szCs w:val="22"/>
        </w:rPr>
        <w:t>“ …</w:t>
      </w:r>
    </w:p>
    <w:p w:rsidR="005F558E" w:rsidRPr="0001415C" w:rsidRDefault="005F558E" w:rsidP="005F558E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5F558E" w:rsidRPr="00C5446C" w:rsidRDefault="005F558E" w:rsidP="005F558E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D5A02">
        <w:rPr>
          <w:i/>
          <w:szCs w:val="22"/>
        </w:rPr>
        <w:tab/>
      </w:r>
      <w:r>
        <w:rPr>
          <w:i/>
          <w:szCs w:val="22"/>
        </w:rPr>
        <w:t>verbessert</w:t>
      </w:r>
      <w:r w:rsidRPr="00C5446C">
        <w:rPr>
          <w:i/>
          <w:szCs w:val="22"/>
        </w:rPr>
        <w:tab/>
      </w:r>
      <w:r>
        <w:rPr>
          <w:i/>
          <w:szCs w:val="22"/>
        </w:rPr>
        <w:t>blieb unverändert</w:t>
      </w:r>
      <w:r>
        <w:rPr>
          <w:i/>
          <w:szCs w:val="22"/>
        </w:rPr>
        <w:tab/>
        <w:t>verschlechtert</w:t>
      </w:r>
      <w:r>
        <w:rPr>
          <w:i/>
          <w:szCs w:val="22"/>
        </w:rPr>
        <w:tab/>
        <w:t>kein „Leistungsbesteller“</w:t>
      </w:r>
    </w:p>
    <w:p w:rsidR="005F558E" w:rsidRPr="00FD5A02" w:rsidRDefault="005F558E" w:rsidP="005F558E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D5A02">
        <w:rPr>
          <w:i/>
          <w:szCs w:val="22"/>
        </w:rPr>
        <w:tab/>
      </w:r>
      <w:r w:rsidRPr="00FD5A02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D5A02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FD5A02">
        <w:rPr>
          <w:i/>
          <w:szCs w:val="22"/>
        </w:rPr>
        <w:fldChar w:fldCharType="end"/>
      </w:r>
      <w:r w:rsidRPr="00FD5A02">
        <w:rPr>
          <w:i/>
          <w:szCs w:val="22"/>
        </w:rPr>
        <w:tab/>
      </w:r>
      <w:r w:rsidRPr="00FD5A02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D5A02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FD5A02">
        <w:rPr>
          <w:i/>
          <w:szCs w:val="22"/>
        </w:rPr>
        <w:fldChar w:fldCharType="end"/>
      </w:r>
      <w:r w:rsidRPr="00FD5A02">
        <w:rPr>
          <w:i/>
          <w:szCs w:val="22"/>
        </w:rPr>
        <w:tab/>
      </w:r>
      <w:r w:rsidRPr="00FD5A02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D5A02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FD5A02">
        <w:rPr>
          <w:i/>
          <w:szCs w:val="22"/>
        </w:rPr>
        <w:fldChar w:fldCharType="end"/>
      </w:r>
      <w:r>
        <w:rPr>
          <w:i/>
          <w:szCs w:val="22"/>
        </w:rPr>
        <w:tab/>
      </w:r>
      <w:r>
        <w:rPr>
          <w:i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</w:p>
    <w:p w:rsidR="005F558E" w:rsidRPr="00E41E28" w:rsidRDefault="005F558E" w:rsidP="005F558E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5F558E" w:rsidRPr="00C5446C" w:rsidRDefault="005F558E" w:rsidP="005F558E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FD5A02">
        <w:rPr>
          <w:rFonts w:cs="Arial"/>
          <w:b/>
          <w:bCs/>
          <w:i/>
          <w:szCs w:val="22"/>
          <w:u w:val="single"/>
        </w:rPr>
        <w:t>B):</w:t>
      </w:r>
      <w:r>
        <w:rPr>
          <w:rFonts w:cs="Arial"/>
          <w:bCs/>
          <w:szCs w:val="22"/>
        </w:rPr>
        <w:t xml:space="preserve"> Hat sich Ihrer Meinung </w:t>
      </w:r>
      <w:r w:rsidR="00FF6D6F">
        <w:rPr>
          <w:rFonts w:cs="Arial"/>
          <w:bCs/>
          <w:szCs w:val="22"/>
        </w:rPr>
        <w:t xml:space="preserve">nach </w:t>
      </w:r>
      <w:r>
        <w:rPr>
          <w:rFonts w:cs="Arial"/>
          <w:bCs/>
          <w:szCs w:val="22"/>
        </w:rPr>
        <w:t>das Kosten-/Nutzenverhältnis mit Einführung des FiLa per 01. Januar 2008 durch die A</w:t>
      </w:r>
      <w:r w:rsidRPr="00D91A98">
        <w:rPr>
          <w:rFonts w:cs="Arial"/>
          <w:bCs/>
          <w:szCs w:val="22"/>
        </w:rPr>
        <w:t>ufgabenteilung</w:t>
      </w:r>
      <w:r>
        <w:rPr>
          <w:rFonts w:cs="Arial"/>
          <w:bCs/>
          <w:szCs w:val="22"/>
        </w:rPr>
        <w:t>en zwischen Ihnen - in Funktion als „</w:t>
      </w:r>
      <w:r w:rsidR="007E76C8">
        <w:rPr>
          <w:rFonts w:cs="Arial"/>
          <w:bCs/>
          <w:szCs w:val="22"/>
        </w:rPr>
        <w:t>Leistungserbringer</w:t>
      </w:r>
      <w:r>
        <w:rPr>
          <w:rFonts w:cs="Arial"/>
          <w:bCs/>
          <w:szCs w:val="22"/>
        </w:rPr>
        <w:t>“ - und der Kantonalen Verwaltung Uri als „Leistungsbesteller“ …</w:t>
      </w:r>
    </w:p>
    <w:p w:rsidR="005F558E" w:rsidRPr="0001415C" w:rsidRDefault="005F558E" w:rsidP="005F558E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5F558E" w:rsidRPr="00C5446C" w:rsidRDefault="005F558E" w:rsidP="005F558E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7C43E9">
        <w:rPr>
          <w:i/>
          <w:szCs w:val="22"/>
        </w:rPr>
        <w:tab/>
      </w:r>
      <w:r>
        <w:rPr>
          <w:i/>
          <w:szCs w:val="22"/>
        </w:rPr>
        <w:t>verbessert</w:t>
      </w:r>
      <w:r w:rsidRPr="00C5446C">
        <w:rPr>
          <w:i/>
          <w:szCs w:val="22"/>
        </w:rPr>
        <w:tab/>
      </w:r>
      <w:r>
        <w:rPr>
          <w:i/>
          <w:szCs w:val="22"/>
        </w:rPr>
        <w:t>blieb unverändert</w:t>
      </w:r>
      <w:r w:rsidRPr="00C5446C">
        <w:rPr>
          <w:i/>
          <w:szCs w:val="22"/>
        </w:rPr>
        <w:tab/>
      </w:r>
      <w:r>
        <w:rPr>
          <w:i/>
          <w:szCs w:val="22"/>
        </w:rPr>
        <w:t>verschlechtert</w:t>
      </w:r>
      <w:r>
        <w:rPr>
          <w:i/>
          <w:szCs w:val="22"/>
        </w:rPr>
        <w:tab/>
        <w:t>kein „</w:t>
      </w:r>
      <w:r w:rsidR="007E76C8">
        <w:rPr>
          <w:i/>
          <w:szCs w:val="22"/>
        </w:rPr>
        <w:t>Leistungserbringer</w:t>
      </w:r>
      <w:r>
        <w:rPr>
          <w:i/>
          <w:szCs w:val="22"/>
        </w:rPr>
        <w:t>“</w:t>
      </w:r>
    </w:p>
    <w:p w:rsidR="005F558E" w:rsidRDefault="005F558E" w:rsidP="005F558E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7C43E9">
        <w:rPr>
          <w:i/>
          <w:szCs w:val="22"/>
        </w:rPr>
        <w:tab/>
      </w:r>
      <w:r w:rsidRPr="007C43E9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C43E9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7C43E9">
        <w:rPr>
          <w:i/>
          <w:szCs w:val="22"/>
        </w:rPr>
        <w:fldChar w:fldCharType="end"/>
      </w:r>
      <w:r w:rsidRPr="007C43E9">
        <w:rPr>
          <w:i/>
          <w:szCs w:val="22"/>
        </w:rPr>
        <w:tab/>
      </w:r>
      <w:r w:rsidRPr="007C43E9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7C43E9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7C43E9">
        <w:rPr>
          <w:i/>
          <w:szCs w:val="22"/>
        </w:rPr>
        <w:fldChar w:fldCharType="end"/>
      </w:r>
      <w:r w:rsidRPr="007C43E9">
        <w:rPr>
          <w:i/>
          <w:szCs w:val="22"/>
        </w:rPr>
        <w:tab/>
      </w:r>
      <w:r w:rsidRPr="007C43E9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7C43E9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7C43E9">
        <w:rPr>
          <w:i/>
          <w:szCs w:val="22"/>
        </w:rPr>
        <w:fldChar w:fldCharType="end"/>
      </w:r>
      <w:r>
        <w:rPr>
          <w:i/>
          <w:szCs w:val="22"/>
        </w:rPr>
        <w:tab/>
      </w:r>
      <w:r>
        <w:rPr>
          <w:i/>
          <w:szCs w:val="22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</w:p>
    <w:p w:rsidR="005F558E" w:rsidRDefault="005F558E" w:rsidP="005F558E">
      <w:pPr>
        <w:pBdr>
          <w:top w:val="single" w:sz="4" w:space="1" w:color="auto"/>
        </w:pBd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6616DA" w:rsidRDefault="00982B29" w:rsidP="006616DA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sz w:val="8"/>
          <w:szCs w:val="8"/>
        </w:rPr>
        <w:br w:type="page"/>
      </w:r>
    </w:p>
    <w:p w:rsidR="006616DA" w:rsidRPr="00126D7C" w:rsidRDefault="006616DA" w:rsidP="006616DA">
      <w:pPr>
        <w:pBdr>
          <w:top w:val="single" w:sz="4" w:space="1" w:color="auto"/>
        </w:pBd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6616DA" w:rsidRDefault="006616DA" w:rsidP="006616DA">
      <w:pPr>
        <w:spacing w:line="360" w:lineRule="auto"/>
        <w:ind w:left="709" w:right="-57" w:hanging="709"/>
        <w:jc w:val="both"/>
        <w:rPr>
          <w:rFonts w:cs="Arial"/>
          <w:bCs/>
          <w:i/>
          <w:szCs w:val="22"/>
        </w:rPr>
      </w:pPr>
      <w:r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>.</w:t>
      </w:r>
      <w:r>
        <w:rPr>
          <w:rFonts w:cs="Arial"/>
          <w:bCs/>
          <w:szCs w:val="22"/>
        </w:rPr>
        <w:t>3.</w:t>
      </w:r>
      <w:r w:rsidRPr="00C5446C">
        <w:rPr>
          <w:rFonts w:cs="Arial"/>
          <w:bCs/>
          <w:szCs w:val="22"/>
        </w:rPr>
        <w:tab/>
      </w:r>
      <w:r w:rsidRPr="00385EA0">
        <w:rPr>
          <w:rFonts w:cs="Arial"/>
          <w:bCs/>
          <w:i/>
          <w:szCs w:val="22"/>
        </w:rPr>
        <w:t>Durch die Aufgabenentflechtung sollte</w:t>
      </w:r>
      <w:r w:rsidR="00871FC6">
        <w:rPr>
          <w:rFonts w:cs="Arial"/>
          <w:bCs/>
          <w:i/>
          <w:szCs w:val="22"/>
        </w:rPr>
        <w:t>n</w:t>
      </w:r>
      <w:r w:rsidRPr="00385EA0">
        <w:rPr>
          <w:rFonts w:cs="Arial"/>
          <w:bCs/>
          <w:i/>
          <w:szCs w:val="22"/>
        </w:rPr>
        <w:t xml:space="preserve"> </w:t>
      </w:r>
      <w:r>
        <w:rPr>
          <w:rFonts w:cs="Arial"/>
          <w:bCs/>
          <w:i/>
          <w:szCs w:val="22"/>
        </w:rPr>
        <w:t xml:space="preserve">auch die </w:t>
      </w:r>
      <w:r w:rsidRPr="00EB00B0">
        <w:rPr>
          <w:rFonts w:cs="Arial"/>
          <w:b/>
          <w:bCs/>
          <w:i/>
          <w:szCs w:val="22"/>
        </w:rPr>
        <w:t xml:space="preserve">Handlungsspielräume </w:t>
      </w:r>
      <w:r>
        <w:rPr>
          <w:rFonts w:cs="Arial"/>
          <w:b/>
          <w:bCs/>
          <w:i/>
          <w:szCs w:val="22"/>
        </w:rPr>
        <w:t>des Ka</w:t>
      </w:r>
      <w:r>
        <w:rPr>
          <w:rFonts w:cs="Arial"/>
          <w:b/>
          <w:bCs/>
          <w:i/>
          <w:szCs w:val="22"/>
        </w:rPr>
        <w:t>n</w:t>
      </w:r>
      <w:r>
        <w:rPr>
          <w:rFonts w:cs="Arial"/>
          <w:b/>
          <w:bCs/>
          <w:i/>
          <w:szCs w:val="22"/>
        </w:rPr>
        <w:t>ton</w:t>
      </w:r>
      <w:r w:rsidR="00871FC6">
        <w:rPr>
          <w:rFonts w:cs="Arial"/>
          <w:b/>
          <w:bCs/>
          <w:i/>
          <w:szCs w:val="22"/>
        </w:rPr>
        <w:t>s</w:t>
      </w:r>
      <w:r w:rsidR="00344BFD">
        <w:rPr>
          <w:rFonts w:cs="Arial"/>
          <w:b/>
          <w:bCs/>
          <w:i/>
          <w:szCs w:val="22"/>
        </w:rPr>
        <w:t>, de</w:t>
      </w:r>
      <w:r w:rsidR="00871FC6">
        <w:rPr>
          <w:rFonts w:cs="Arial"/>
          <w:b/>
          <w:bCs/>
          <w:i/>
          <w:szCs w:val="22"/>
        </w:rPr>
        <w:t>r</w:t>
      </w:r>
      <w:r w:rsidR="00344BFD">
        <w:rPr>
          <w:rFonts w:cs="Arial"/>
          <w:b/>
          <w:bCs/>
          <w:i/>
          <w:szCs w:val="22"/>
        </w:rPr>
        <w:t xml:space="preserve"> </w:t>
      </w:r>
      <w:r>
        <w:rPr>
          <w:rFonts w:cs="Arial"/>
          <w:b/>
          <w:bCs/>
          <w:i/>
          <w:szCs w:val="22"/>
        </w:rPr>
        <w:t>Gemeinden</w:t>
      </w:r>
      <w:r w:rsidR="00344BFD">
        <w:rPr>
          <w:rFonts w:cs="Arial"/>
          <w:b/>
          <w:bCs/>
          <w:i/>
          <w:szCs w:val="22"/>
        </w:rPr>
        <w:t xml:space="preserve"> und </w:t>
      </w:r>
      <w:r>
        <w:rPr>
          <w:rFonts w:cs="Arial"/>
          <w:b/>
          <w:bCs/>
          <w:i/>
          <w:szCs w:val="22"/>
        </w:rPr>
        <w:t>Dritte</w:t>
      </w:r>
      <w:r w:rsidR="00871FC6">
        <w:rPr>
          <w:rFonts w:cs="Arial"/>
          <w:b/>
          <w:bCs/>
          <w:i/>
          <w:szCs w:val="22"/>
        </w:rPr>
        <w:t>n</w:t>
      </w:r>
      <w:r>
        <w:rPr>
          <w:rFonts w:cs="Arial"/>
          <w:b/>
          <w:bCs/>
          <w:i/>
          <w:szCs w:val="22"/>
        </w:rPr>
        <w:t xml:space="preserve"> </w:t>
      </w:r>
      <w:r>
        <w:rPr>
          <w:rFonts w:cs="Arial"/>
          <w:bCs/>
          <w:i/>
          <w:szCs w:val="22"/>
        </w:rPr>
        <w:t>vergrössert werden.</w:t>
      </w:r>
    </w:p>
    <w:p w:rsidR="006616DA" w:rsidRPr="00740064" w:rsidRDefault="006616DA" w:rsidP="006616DA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6616DA" w:rsidRPr="00C5446C" w:rsidRDefault="006616DA" w:rsidP="006616DA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AF31B5">
        <w:rPr>
          <w:rFonts w:cs="Arial"/>
          <w:b/>
          <w:bCs/>
          <w:i/>
          <w:szCs w:val="22"/>
          <w:u w:val="single"/>
        </w:rPr>
        <w:t>A):</w:t>
      </w:r>
      <w:r>
        <w:rPr>
          <w:rFonts w:cs="Arial"/>
          <w:bCs/>
          <w:szCs w:val="22"/>
        </w:rPr>
        <w:t xml:space="preserve"> Wurde</w:t>
      </w:r>
      <w:r w:rsidR="00871FC6">
        <w:rPr>
          <w:rFonts w:cs="Arial"/>
          <w:bCs/>
          <w:szCs w:val="22"/>
        </w:rPr>
        <w:t>n</w:t>
      </w:r>
      <w:r>
        <w:rPr>
          <w:rFonts w:cs="Arial"/>
          <w:bCs/>
          <w:szCs w:val="22"/>
        </w:rPr>
        <w:t xml:space="preserve"> bei Ihnen durch die Aufgabenentflechtung in Funktion als „Leistungsb</w:t>
      </w:r>
      <w:r>
        <w:rPr>
          <w:rFonts w:cs="Arial"/>
          <w:bCs/>
          <w:szCs w:val="22"/>
        </w:rPr>
        <w:t>e</w:t>
      </w:r>
      <w:r>
        <w:rPr>
          <w:rFonts w:cs="Arial"/>
          <w:bCs/>
          <w:szCs w:val="22"/>
        </w:rPr>
        <w:t xml:space="preserve">steller“ Ihre Handlungsspielräume … </w:t>
      </w:r>
    </w:p>
    <w:p w:rsidR="006616DA" w:rsidRPr="0001415C" w:rsidRDefault="006616DA" w:rsidP="006616DA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6616DA" w:rsidRPr="00C5446C" w:rsidRDefault="006616DA" w:rsidP="006616D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9E7289">
        <w:rPr>
          <w:i/>
          <w:szCs w:val="22"/>
        </w:rPr>
        <w:tab/>
      </w:r>
      <w:r>
        <w:rPr>
          <w:i/>
          <w:szCs w:val="22"/>
        </w:rPr>
        <w:t>vergrössert</w:t>
      </w:r>
      <w:r w:rsidRPr="00C5446C">
        <w:rPr>
          <w:i/>
          <w:szCs w:val="22"/>
        </w:rPr>
        <w:tab/>
      </w:r>
      <w:r>
        <w:rPr>
          <w:i/>
          <w:szCs w:val="22"/>
        </w:rPr>
        <w:t>blieben unverändert</w:t>
      </w:r>
      <w:r w:rsidRPr="00C5446C">
        <w:rPr>
          <w:i/>
          <w:szCs w:val="22"/>
        </w:rPr>
        <w:tab/>
      </w:r>
      <w:r>
        <w:rPr>
          <w:i/>
          <w:szCs w:val="22"/>
        </w:rPr>
        <w:t>verkleinert</w:t>
      </w:r>
      <w:r>
        <w:rPr>
          <w:i/>
          <w:szCs w:val="22"/>
        </w:rPr>
        <w:tab/>
        <w:t>kein „Leistungsbesteller“</w:t>
      </w:r>
    </w:p>
    <w:p w:rsidR="006616DA" w:rsidRPr="009E7289" w:rsidRDefault="006616DA" w:rsidP="006616D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>
        <w:rPr>
          <w:i/>
          <w:szCs w:val="22"/>
        </w:rPr>
        <w:tab/>
      </w:r>
      <w:r>
        <w:rPr>
          <w:i/>
          <w:szCs w:val="22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26"/>
      <w:r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  <w:bookmarkEnd w:id="22"/>
    </w:p>
    <w:p w:rsidR="006616DA" w:rsidRPr="00AF31B5" w:rsidRDefault="006616DA" w:rsidP="006616DA">
      <w:pP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6616DA" w:rsidRPr="00C5446C" w:rsidRDefault="006616DA" w:rsidP="006616DA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AF31B5">
        <w:rPr>
          <w:rFonts w:cs="Arial"/>
          <w:b/>
          <w:bCs/>
          <w:i/>
          <w:szCs w:val="22"/>
          <w:u w:val="single"/>
        </w:rPr>
        <w:t>B):</w:t>
      </w:r>
      <w:r>
        <w:rPr>
          <w:rFonts w:cs="Arial"/>
          <w:bCs/>
          <w:szCs w:val="22"/>
        </w:rPr>
        <w:t xml:space="preserve"> Wurde</w:t>
      </w:r>
      <w:r w:rsidR="00871FC6">
        <w:rPr>
          <w:rFonts w:cs="Arial"/>
          <w:bCs/>
          <w:szCs w:val="22"/>
        </w:rPr>
        <w:t>n</w:t>
      </w:r>
      <w:r>
        <w:rPr>
          <w:rFonts w:cs="Arial"/>
          <w:bCs/>
          <w:szCs w:val="22"/>
        </w:rPr>
        <w:t xml:space="preserve"> bei Ihnen durch die Aufgabenentflechtung in Funktion als „</w:t>
      </w:r>
      <w:r w:rsidR="007E76C8">
        <w:rPr>
          <w:rFonts w:cs="Arial"/>
          <w:bCs/>
          <w:szCs w:val="22"/>
        </w:rPr>
        <w:t>Leistungse</w:t>
      </w:r>
      <w:r w:rsidR="007E76C8">
        <w:rPr>
          <w:rFonts w:cs="Arial"/>
          <w:bCs/>
          <w:szCs w:val="22"/>
        </w:rPr>
        <w:t>r</w:t>
      </w:r>
      <w:r w:rsidR="007E76C8">
        <w:rPr>
          <w:rFonts w:cs="Arial"/>
          <w:bCs/>
          <w:szCs w:val="22"/>
        </w:rPr>
        <w:t>bringer</w:t>
      </w:r>
      <w:r>
        <w:rPr>
          <w:rFonts w:cs="Arial"/>
          <w:bCs/>
          <w:szCs w:val="22"/>
        </w:rPr>
        <w:t xml:space="preserve">“ Ihre Handlungsspielräume … </w:t>
      </w:r>
    </w:p>
    <w:p w:rsidR="006616DA" w:rsidRPr="0001415C" w:rsidRDefault="006616DA" w:rsidP="006616DA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6616DA" w:rsidRPr="00C5446C" w:rsidRDefault="006616DA" w:rsidP="006616D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9E7289">
        <w:rPr>
          <w:i/>
          <w:szCs w:val="22"/>
        </w:rPr>
        <w:tab/>
      </w:r>
      <w:r>
        <w:rPr>
          <w:i/>
          <w:szCs w:val="22"/>
        </w:rPr>
        <w:t>vergrössert</w:t>
      </w:r>
      <w:r w:rsidRPr="00C5446C">
        <w:rPr>
          <w:i/>
          <w:szCs w:val="22"/>
        </w:rPr>
        <w:tab/>
      </w:r>
      <w:r>
        <w:rPr>
          <w:i/>
          <w:szCs w:val="22"/>
        </w:rPr>
        <w:t>blieben unverändert</w:t>
      </w:r>
      <w:r w:rsidRPr="00C5446C">
        <w:rPr>
          <w:i/>
          <w:szCs w:val="22"/>
        </w:rPr>
        <w:tab/>
      </w:r>
      <w:r>
        <w:rPr>
          <w:i/>
          <w:szCs w:val="22"/>
        </w:rPr>
        <w:t>verkleinert</w:t>
      </w:r>
      <w:r>
        <w:rPr>
          <w:i/>
          <w:szCs w:val="22"/>
        </w:rPr>
        <w:tab/>
        <w:t>kein „</w:t>
      </w:r>
      <w:r w:rsidR="007E76C8">
        <w:rPr>
          <w:i/>
          <w:szCs w:val="22"/>
        </w:rPr>
        <w:t>Leistungserbringer</w:t>
      </w:r>
      <w:r>
        <w:rPr>
          <w:i/>
          <w:szCs w:val="22"/>
        </w:rPr>
        <w:t>“</w:t>
      </w:r>
    </w:p>
    <w:p w:rsidR="006616DA" w:rsidRPr="009E7289" w:rsidRDefault="006616DA" w:rsidP="006616D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>
        <w:rPr>
          <w:i/>
          <w:szCs w:val="22"/>
        </w:rPr>
        <w:tab/>
      </w:r>
      <w:r>
        <w:rPr>
          <w:i/>
          <w:szCs w:val="22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27"/>
      <w:r>
        <w:rPr>
          <w:i/>
          <w:szCs w:val="22"/>
        </w:rPr>
        <w:instrText xml:space="preserve"> FORMCHECKBOX </w:instrText>
      </w:r>
      <w:r w:rsidR="00711058">
        <w:rPr>
          <w:i/>
          <w:szCs w:val="22"/>
        </w:rPr>
      </w:r>
      <w:r w:rsidR="00711058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  <w:bookmarkEnd w:id="23"/>
    </w:p>
    <w:p w:rsidR="003C5F0B" w:rsidRPr="00E41E28" w:rsidRDefault="003C5F0B" w:rsidP="003C5F0B">
      <w:pPr>
        <w:pBdr>
          <w:top w:val="single" w:sz="4" w:space="1" w:color="auto"/>
        </w:pBd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3C5F0B" w:rsidRPr="00C5446C" w:rsidRDefault="003C5F0B" w:rsidP="003C5F0B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>.</w:t>
      </w:r>
      <w:r w:rsidR="006616DA">
        <w:rPr>
          <w:rFonts w:cs="Arial"/>
          <w:bCs/>
          <w:szCs w:val="22"/>
        </w:rPr>
        <w:t>4</w:t>
      </w:r>
      <w:r w:rsidRPr="00C5446C">
        <w:rPr>
          <w:rFonts w:cs="Arial"/>
          <w:bCs/>
          <w:szCs w:val="22"/>
        </w:rPr>
        <w:tab/>
      </w:r>
      <w:r w:rsidRPr="00126D7C">
        <w:rPr>
          <w:rFonts w:cs="Arial"/>
          <w:b/>
          <w:bCs/>
          <w:i/>
          <w:szCs w:val="22"/>
          <w:u w:val="single"/>
        </w:rPr>
        <w:t>A):</w:t>
      </w:r>
      <w:r>
        <w:rPr>
          <w:rFonts w:cs="Arial"/>
          <w:bCs/>
          <w:szCs w:val="22"/>
        </w:rPr>
        <w:t xml:space="preserve"> Gibt es Bereiche bei denen die gewählte </w:t>
      </w:r>
      <w:r w:rsidRPr="009758CC">
        <w:rPr>
          <w:rFonts w:cs="Arial"/>
          <w:b/>
          <w:bCs/>
          <w:szCs w:val="22"/>
        </w:rPr>
        <w:t>Aufgabenteilung</w:t>
      </w:r>
      <w:r>
        <w:rPr>
          <w:rFonts w:cs="Arial"/>
          <w:bCs/>
          <w:szCs w:val="22"/>
        </w:rPr>
        <w:t xml:space="preserve"> zwischen </w:t>
      </w:r>
      <w:r w:rsidR="00353CBA">
        <w:rPr>
          <w:rFonts w:cs="Arial"/>
          <w:bCs/>
          <w:szCs w:val="22"/>
        </w:rPr>
        <w:t xml:space="preserve">Ihnen </w:t>
      </w:r>
      <w:r>
        <w:rPr>
          <w:rFonts w:cs="Arial"/>
          <w:bCs/>
          <w:szCs w:val="22"/>
        </w:rPr>
        <w:t>als „Leistungsbesteller“ und de</w:t>
      </w:r>
      <w:r w:rsidR="00353CBA">
        <w:rPr>
          <w:rFonts w:cs="Arial"/>
          <w:bCs/>
          <w:szCs w:val="22"/>
        </w:rPr>
        <w:t>r Kantonalen Verwaltung</w:t>
      </w:r>
      <w:r>
        <w:rPr>
          <w:rFonts w:cs="Arial"/>
          <w:bCs/>
          <w:szCs w:val="22"/>
        </w:rPr>
        <w:t xml:space="preserve"> </w:t>
      </w:r>
      <w:r w:rsidR="00E15201">
        <w:rPr>
          <w:rFonts w:cs="Arial"/>
          <w:bCs/>
          <w:szCs w:val="22"/>
        </w:rPr>
        <w:t>als „</w:t>
      </w:r>
      <w:r w:rsidR="007E76C8">
        <w:rPr>
          <w:rFonts w:cs="Arial"/>
          <w:bCs/>
          <w:szCs w:val="22"/>
        </w:rPr>
        <w:t>Leistungserbringer</w:t>
      </w:r>
      <w:r w:rsidR="00E15201">
        <w:rPr>
          <w:rFonts w:cs="Arial"/>
          <w:bCs/>
          <w:szCs w:val="22"/>
        </w:rPr>
        <w:t xml:space="preserve">“ </w:t>
      </w:r>
      <w:r>
        <w:rPr>
          <w:rFonts w:cs="Arial"/>
          <w:bCs/>
          <w:szCs w:val="22"/>
        </w:rPr>
        <w:t xml:space="preserve">nicht </w:t>
      </w:r>
      <w:r w:rsidRPr="009758CC">
        <w:rPr>
          <w:rFonts w:cs="Arial"/>
          <w:b/>
          <w:bCs/>
          <w:szCs w:val="22"/>
        </w:rPr>
        <w:t>zweckmässig</w:t>
      </w:r>
      <w:r>
        <w:rPr>
          <w:rFonts w:cs="Arial"/>
          <w:bCs/>
          <w:szCs w:val="22"/>
        </w:rPr>
        <w:t xml:space="preserve"> sind? </w:t>
      </w:r>
    </w:p>
    <w:p w:rsidR="003C5F0B" w:rsidRPr="00C5446C" w:rsidRDefault="003C5F0B" w:rsidP="003C5F0B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Pr="00C5446C">
        <w:rPr>
          <w:i/>
          <w:szCs w:val="22"/>
        </w:rPr>
        <w:tab/>
        <w:t>nein</w:t>
      </w:r>
    </w:p>
    <w:p w:rsidR="003C5F0B" w:rsidRPr="00C5446C" w:rsidRDefault="003C5F0B" w:rsidP="003C5F0B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3C5F0B" w:rsidRPr="003E5CA1" w:rsidRDefault="003C5F0B" w:rsidP="003C5F0B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3C5F0B" w:rsidRDefault="003C5F0B" w:rsidP="003C5F0B">
      <w:pPr>
        <w:tabs>
          <w:tab w:val="center" w:pos="1701"/>
          <w:tab w:val="center" w:pos="4536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>
        <w:rPr>
          <w:szCs w:val="22"/>
        </w:rPr>
        <w:tab/>
      </w:r>
      <w:r w:rsidRPr="003E5CA1">
        <w:rPr>
          <w:b/>
          <w:szCs w:val="22"/>
        </w:rPr>
        <w:t>Wenn ja</w:t>
      </w:r>
      <w:r>
        <w:rPr>
          <w:szCs w:val="22"/>
        </w:rPr>
        <w:t xml:space="preserve">, </w:t>
      </w:r>
      <w:r w:rsidRPr="003E5CA1">
        <w:rPr>
          <w:i/>
          <w:szCs w:val="22"/>
          <w:u w:val="single"/>
        </w:rPr>
        <w:t>welche</w:t>
      </w:r>
      <w:r w:rsidR="00D06969">
        <w:rPr>
          <w:i/>
          <w:szCs w:val="22"/>
          <w:u w:val="single"/>
        </w:rPr>
        <w:t>r</w:t>
      </w:r>
      <w:r>
        <w:rPr>
          <w:szCs w:val="22"/>
        </w:rPr>
        <w:t xml:space="preserve"> (Bereich) und </w:t>
      </w:r>
      <w:r w:rsidRPr="003E5CA1">
        <w:rPr>
          <w:i/>
          <w:szCs w:val="22"/>
          <w:u w:val="single"/>
        </w:rPr>
        <w:t>was</w:t>
      </w:r>
      <w:r>
        <w:rPr>
          <w:szCs w:val="22"/>
        </w:rPr>
        <w:t xml:space="preserve"> (gewünschte Änderung) sollte </w:t>
      </w:r>
      <w:r w:rsidRPr="003E5CA1">
        <w:rPr>
          <w:i/>
          <w:szCs w:val="22"/>
          <w:u w:val="single"/>
        </w:rPr>
        <w:t>warum</w:t>
      </w:r>
      <w:r>
        <w:rPr>
          <w:szCs w:val="22"/>
        </w:rPr>
        <w:t xml:space="preserve"> (Kurzb</w:t>
      </w:r>
      <w:r>
        <w:rPr>
          <w:szCs w:val="22"/>
        </w:rPr>
        <w:t>e</w:t>
      </w:r>
      <w:r>
        <w:rPr>
          <w:szCs w:val="22"/>
        </w:rPr>
        <w:t xml:space="preserve">gründung) geändert werden? </w:t>
      </w:r>
    </w:p>
    <w:p w:rsidR="003C5F0B" w:rsidRPr="005035B8" w:rsidRDefault="003C5F0B" w:rsidP="003C5F0B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3C5F0B" w:rsidRPr="007569D4" w:rsidTr="00EB5F0C"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Bereich 1:</w:t>
            </w:r>
          </w:p>
        </w:tc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3C5F0B" w:rsidRPr="007569D4" w:rsidTr="00EB5F0C"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3C5F0B" w:rsidRPr="007569D4" w:rsidTr="00EB5F0C"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3C5F0B" w:rsidRPr="00665D04" w:rsidRDefault="003C5F0B" w:rsidP="003C5F0B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3C5F0B" w:rsidRPr="007569D4" w:rsidTr="00EB5F0C"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Bereich 2:</w:t>
            </w:r>
          </w:p>
        </w:tc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3C5F0B" w:rsidRPr="007569D4" w:rsidTr="00EB5F0C"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3C5F0B" w:rsidRPr="007569D4" w:rsidTr="00EB5F0C"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3C5F0B" w:rsidRPr="00665D04" w:rsidRDefault="003C5F0B" w:rsidP="003C5F0B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3C5F0B" w:rsidRPr="00FF3A25" w:rsidRDefault="003C5F0B" w:rsidP="003C5F0B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>
        <w:rPr>
          <w:szCs w:val="22"/>
        </w:rPr>
        <w:tab/>
        <w:t>Zusätzliche Bereiche s</w:t>
      </w:r>
      <w:r w:rsidRPr="00FF3A25">
        <w:rPr>
          <w:szCs w:val="22"/>
        </w:rPr>
        <w:t>iehe separate</w:t>
      </w:r>
      <w:r>
        <w:rPr>
          <w:szCs w:val="22"/>
        </w:rPr>
        <w:t>s</w:t>
      </w:r>
      <w:r w:rsidRPr="00FF3A25">
        <w:rPr>
          <w:szCs w:val="22"/>
        </w:rPr>
        <w:t xml:space="preserve"> Schreiben</w:t>
      </w:r>
      <w:r>
        <w:rPr>
          <w:szCs w:val="22"/>
        </w:rPr>
        <w:t xml:space="preserve"> </w:t>
      </w:r>
    </w:p>
    <w:p w:rsidR="003C5F0B" w:rsidRPr="00353CBA" w:rsidRDefault="003C5F0B" w:rsidP="003C5F0B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3C5F0B" w:rsidRPr="00C5446C" w:rsidRDefault="003C5F0B" w:rsidP="003C5F0B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C5446C">
        <w:rPr>
          <w:rFonts w:cs="Arial"/>
          <w:bCs/>
          <w:szCs w:val="22"/>
        </w:rPr>
        <w:tab/>
      </w:r>
      <w:r w:rsidRPr="00126D7C">
        <w:rPr>
          <w:rFonts w:cs="Arial"/>
          <w:b/>
          <w:bCs/>
          <w:i/>
          <w:szCs w:val="22"/>
          <w:u w:val="single"/>
        </w:rPr>
        <w:t>B):</w:t>
      </w:r>
      <w:r>
        <w:rPr>
          <w:rFonts w:cs="Arial"/>
          <w:bCs/>
          <w:szCs w:val="22"/>
        </w:rPr>
        <w:t xml:space="preserve"> Gibt es Bereiche bei denen die gewählte </w:t>
      </w:r>
      <w:r w:rsidRPr="009758CC">
        <w:rPr>
          <w:rFonts w:cs="Arial"/>
          <w:b/>
          <w:bCs/>
          <w:szCs w:val="22"/>
        </w:rPr>
        <w:t>Aufgabenteilung</w:t>
      </w:r>
      <w:r>
        <w:rPr>
          <w:rFonts w:cs="Arial"/>
          <w:bCs/>
          <w:szCs w:val="22"/>
        </w:rPr>
        <w:t xml:space="preserve"> zwischen </w:t>
      </w:r>
      <w:r w:rsidR="00E15201">
        <w:rPr>
          <w:rFonts w:cs="Arial"/>
          <w:bCs/>
          <w:szCs w:val="22"/>
        </w:rPr>
        <w:t xml:space="preserve">Ihnen </w:t>
      </w:r>
      <w:r>
        <w:rPr>
          <w:rFonts w:cs="Arial"/>
          <w:bCs/>
          <w:szCs w:val="22"/>
        </w:rPr>
        <w:t>als „</w:t>
      </w:r>
      <w:r w:rsidR="007E76C8">
        <w:rPr>
          <w:rFonts w:cs="Arial"/>
          <w:bCs/>
          <w:szCs w:val="22"/>
        </w:rPr>
        <w:t>Leistungserbringer</w:t>
      </w:r>
      <w:r>
        <w:rPr>
          <w:rFonts w:cs="Arial"/>
          <w:bCs/>
          <w:szCs w:val="22"/>
        </w:rPr>
        <w:t>“ und de</w:t>
      </w:r>
      <w:r w:rsidR="00E15201">
        <w:rPr>
          <w:rFonts w:cs="Arial"/>
          <w:bCs/>
          <w:szCs w:val="22"/>
        </w:rPr>
        <w:t>r Kantonalen Verwaltung</w:t>
      </w:r>
      <w:r>
        <w:rPr>
          <w:rFonts w:cs="Arial"/>
          <w:bCs/>
          <w:szCs w:val="22"/>
        </w:rPr>
        <w:t xml:space="preserve"> </w:t>
      </w:r>
      <w:r w:rsidR="00E15201">
        <w:rPr>
          <w:rFonts w:cs="Arial"/>
          <w:bCs/>
          <w:szCs w:val="22"/>
        </w:rPr>
        <w:t>als „Leistungsbesteller“ nic</w:t>
      </w:r>
      <w:r>
        <w:rPr>
          <w:rFonts w:cs="Arial"/>
          <w:bCs/>
          <w:szCs w:val="22"/>
        </w:rPr>
        <w:t xml:space="preserve">ht </w:t>
      </w:r>
      <w:r w:rsidRPr="009758CC">
        <w:rPr>
          <w:rFonts w:cs="Arial"/>
          <w:b/>
          <w:bCs/>
          <w:szCs w:val="22"/>
        </w:rPr>
        <w:t>zweckmässig</w:t>
      </w:r>
      <w:r>
        <w:rPr>
          <w:rFonts w:cs="Arial"/>
          <w:bCs/>
          <w:szCs w:val="22"/>
        </w:rPr>
        <w:t xml:space="preserve"> sind? </w:t>
      </w:r>
    </w:p>
    <w:p w:rsidR="003C5F0B" w:rsidRPr="00C5446C" w:rsidRDefault="003C5F0B" w:rsidP="003C5F0B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Pr="00C5446C">
        <w:rPr>
          <w:i/>
          <w:szCs w:val="22"/>
        </w:rPr>
        <w:tab/>
        <w:t>nein</w:t>
      </w:r>
    </w:p>
    <w:p w:rsidR="003C5F0B" w:rsidRPr="00C5446C" w:rsidRDefault="003C5F0B" w:rsidP="003C5F0B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3C5F0B" w:rsidRPr="00785767" w:rsidRDefault="003C5F0B" w:rsidP="003C5F0B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3C5F0B" w:rsidRDefault="003C5F0B" w:rsidP="003C5F0B">
      <w:pPr>
        <w:tabs>
          <w:tab w:val="center" w:pos="1701"/>
          <w:tab w:val="center" w:pos="4536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>
        <w:rPr>
          <w:szCs w:val="22"/>
        </w:rPr>
        <w:lastRenderedPageBreak/>
        <w:tab/>
      </w:r>
      <w:r w:rsidRPr="003E5CA1">
        <w:rPr>
          <w:b/>
          <w:szCs w:val="22"/>
        </w:rPr>
        <w:t>Wenn ja</w:t>
      </w:r>
      <w:r>
        <w:rPr>
          <w:szCs w:val="22"/>
        </w:rPr>
        <w:t xml:space="preserve">, </w:t>
      </w:r>
      <w:r w:rsidRPr="003E5CA1">
        <w:rPr>
          <w:i/>
          <w:szCs w:val="22"/>
          <w:u w:val="single"/>
        </w:rPr>
        <w:t>welche</w:t>
      </w:r>
      <w:r w:rsidR="00D06969">
        <w:rPr>
          <w:i/>
          <w:szCs w:val="22"/>
          <w:u w:val="single"/>
        </w:rPr>
        <w:t>r</w:t>
      </w:r>
      <w:r>
        <w:rPr>
          <w:szCs w:val="22"/>
        </w:rPr>
        <w:t xml:space="preserve"> (Bereich) und </w:t>
      </w:r>
      <w:r w:rsidRPr="003E5CA1">
        <w:rPr>
          <w:i/>
          <w:szCs w:val="22"/>
          <w:u w:val="single"/>
        </w:rPr>
        <w:t>was</w:t>
      </w:r>
      <w:r>
        <w:rPr>
          <w:szCs w:val="22"/>
        </w:rPr>
        <w:t xml:space="preserve"> (gewünschte Änderung) sollte </w:t>
      </w:r>
      <w:r w:rsidRPr="003E5CA1">
        <w:rPr>
          <w:i/>
          <w:szCs w:val="22"/>
          <w:u w:val="single"/>
        </w:rPr>
        <w:t>warum</w:t>
      </w:r>
      <w:r>
        <w:rPr>
          <w:szCs w:val="22"/>
        </w:rPr>
        <w:t xml:space="preserve"> (Kurzb</w:t>
      </w:r>
      <w:r>
        <w:rPr>
          <w:szCs w:val="22"/>
        </w:rPr>
        <w:t>e</w:t>
      </w:r>
      <w:r>
        <w:rPr>
          <w:szCs w:val="22"/>
        </w:rPr>
        <w:t xml:space="preserve">gründung) geändert werden? </w:t>
      </w:r>
    </w:p>
    <w:p w:rsidR="003C5F0B" w:rsidRPr="005035B8" w:rsidRDefault="003C5F0B" w:rsidP="003C5F0B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3C5F0B" w:rsidRPr="007569D4" w:rsidTr="00EB5F0C"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Bereich 1:</w:t>
            </w:r>
          </w:p>
        </w:tc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3C5F0B" w:rsidRPr="007569D4" w:rsidTr="00EB5F0C"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3C5F0B" w:rsidRPr="007569D4" w:rsidTr="00EB5F0C"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3C5F0B" w:rsidRPr="00665D04" w:rsidRDefault="003C5F0B" w:rsidP="003C5F0B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3C5F0B" w:rsidRPr="007569D4" w:rsidTr="00EB5F0C"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Bereich 2:</w:t>
            </w:r>
          </w:p>
        </w:tc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3C5F0B" w:rsidRPr="007569D4" w:rsidTr="00EB5F0C"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3C5F0B" w:rsidRPr="007569D4" w:rsidTr="00EB5F0C"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3C5F0B" w:rsidRPr="007569D4" w:rsidRDefault="003C5F0B" w:rsidP="00EB5F0C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3C5F0B" w:rsidRPr="00665D04" w:rsidRDefault="003C5F0B" w:rsidP="003C5F0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3C5F0B" w:rsidRPr="00FF3A25" w:rsidRDefault="003C5F0B" w:rsidP="003C5F0B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>
        <w:rPr>
          <w:szCs w:val="22"/>
        </w:rPr>
        <w:tab/>
        <w:t>Zusätzliche Bereiche s</w:t>
      </w:r>
      <w:r w:rsidRPr="00FF3A25">
        <w:rPr>
          <w:szCs w:val="22"/>
        </w:rPr>
        <w:t>iehe separate</w:t>
      </w:r>
      <w:r>
        <w:rPr>
          <w:szCs w:val="22"/>
        </w:rPr>
        <w:t>s</w:t>
      </w:r>
      <w:r w:rsidRPr="00FF3A25">
        <w:rPr>
          <w:szCs w:val="22"/>
        </w:rPr>
        <w:t xml:space="preserve"> Schreiben</w:t>
      </w:r>
      <w:r>
        <w:rPr>
          <w:szCs w:val="22"/>
        </w:rPr>
        <w:t xml:space="preserve"> </w:t>
      </w:r>
    </w:p>
    <w:p w:rsidR="000446AC" w:rsidRPr="000446AC" w:rsidRDefault="000446AC" w:rsidP="006616DA">
      <w:pPr>
        <w:pBdr>
          <w:top w:val="single" w:sz="4" w:space="1" w:color="auto"/>
        </w:pBd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0A3EA7" w:rsidRPr="00C5446C" w:rsidRDefault="001D1E30" w:rsidP="000A3EA7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2</w:t>
      </w:r>
      <w:r w:rsidR="000A3EA7" w:rsidRPr="00C5446C">
        <w:rPr>
          <w:rFonts w:cs="Arial"/>
          <w:bCs/>
          <w:szCs w:val="22"/>
        </w:rPr>
        <w:t>.</w:t>
      </w:r>
      <w:r w:rsidR="005A3131">
        <w:rPr>
          <w:rFonts w:cs="Arial"/>
          <w:bCs/>
          <w:szCs w:val="22"/>
        </w:rPr>
        <w:t>5</w:t>
      </w:r>
      <w:r>
        <w:rPr>
          <w:rFonts w:cs="Arial"/>
          <w:bCs/>
          <w:szCs w:val="22"/>
        </w:rPr>
        <w:t>.</w:t>
      </w:r>
      <w:r w:rsidR="000A3EA7" w:rsidRPr="00C5446C">
        <w:rPr>
          <w:rFonts w:cs="Arial"/>
          <w:bCs/>
          <w:szCs w:val="22"/>
        </w:rPr>
        <w:tab/>
        <w:t xml:space="preserve">Welche </w:t>
      </w:r>
      <w:r w:rsidR="005A3131">
        <w:rPr>
          <w:rFonts w:cs="Arial"/>
          <w:bCs/>
          <w:szCs w:val="22"/>
        </w:rPr>
        <w:t xml:space="preserve">allgemeine </w:t>
      </w:r>
      <w:r w:rsidR="000A3EA7" w:rsidRPr="00C5446C">
        <w:rPr>
          <w:rFonts w:cs="Arial"/>
          <w:b/>
          <w:bCs/>
          <w:i/>
          <w:szCs w:val="22"/>
        </w:rPr>
        <w:t>Gesamtnote</w:t>
      </w:r>
      <w:r w:rsidR="000A3EA7" w:rsidRPr="00C5446C">
        <w:rPr>
          <w:rFonts w:cs="Arial"/>
          <w:bCs/>
          <w:szCs w:val="22"/>
        </w:rPr>
        <w:t xml:space="preserve"> 1 bis 6 (1 schlechteste Note/ 6 beste Note) würden Sie </w:t>
      </w:r>
      <w:r w:rsidR="000A3EA7">
        <w:rPr>
          <w:rFonts w:cs="Arial"/>
          <w:bCs/>
          <w:szCs w:val="22"/>
        </w:rPr>
        <w:t xml:space="preserve">für die </w:t>
      </w:r>
      <w:r w:rsidR="00D06969" w:rsidRPr="00104DF9">
        <w:rPr>
          <w:rFonts w:cs="Arial"/>
          <w:b/>
          <w:bCs/>
          <w:szCs w:val="22"/>
        </w:rPr>
        <w:t>Wirkung</w:t>
      </w:r>
      <w:r w:rsidR="00D06969">
        <w:rPr>
          <w:rFonts w:cs="Arial"/>
          <w:bCs/>
          <w:szCs w:val="22"/>
        </w:rPr>
        <w:t xml:space="preserve"> </w:t>
      </w:r>
      <w:r w:rsidR="00C45DF4">
        <w:rPr>
          <w:rFonts w:cs="Arial"/>
          <w:bCs/>
          <w:szCs w:val="22"/>
        </w:rPr>
        <w:t>de</w:t>
      </w:r>
      <w:r w:rsidR="003D4BF1">
        <w:rPr>
          <w:rFonts w:cs="Arial"/>
          <w:bCs/>
          <w:szCs w:val="22"/>
        </w:rPr>
        <w:t xml:space="preserve">r Aufgabenteilung bzw. Programmvereinbarungen </w:t>
      </w:r>
      <w:r w:rsidR="000A3EA7">
        <w:rPr>
          <w:rFonts w:cs="Arial"/>
          <w:bCs/>
          <w:szCs w:val="22"/>
        </w:rPr>
        <w:t>in der Wi</w:t>
      </w:r>
      <w:r w:rsidR="000A3EA7">
        <w:rPr>
          <w:rFonts w:cs="Arial"/>
          <w:bCs/>
          <w:szCs w:val="22"/>
        </w:rPr>
        <w:t>r</w:t>
      </w:r>
      <w:r w:rsidR="000A3EA7">
        <w:rPr>
          <w:rFonts w:cs="Arial"/>
          <w:bCs/>
          <w:szCs w:val="22"/>
        </w:rPr>
        <w:t>kungsperiode 20</w:t>
      </w:r>
      <w:r w:rsidR="00AE5836">
        <w:rPr>
          <w:rFonts w:cs="Arial"/>
          <w:bCs/>
          <w:szCs w:val="22"/>
        </w:rPr>
        <w:t>12</w:t>
      </w:r>
      <w:r w:rsidR="000A3EA7">
        <w:rPr>
          <w:rFonts w:cs="Arial"/>
          <w:bCs/>
          <w:szCs w:val="22"/>
        </w:rPr>
        <w:t xml:space="preserve"> - 201</w:t>
      </w:r>
      <w:r w:rsidR="00AE5836">
        <w:rPr>
          <w:rFonts w:cs="Arial"/>
          <w:bCs/>
          <w:szCs w:val="22"/>
        </w:rPr>
        <w:t>5</w:t>
      </w:r>
      <w:r w:rsidR="000A3EA7">
        <w:rPr>
          <w:rFonts w:cs="Arial"/>
          <w:bCs/>
          <w:szCs w:val="22"/>
        </w:rPr>
        <w:t xml:space="preserve"> </w:t>
      </w:r>
      <w:r w:rsidR="000A3EA7" w:rsidRPr="00C5446C">
        <w:rPr>
          <w:rFonts w:cs="Arial"/>
          <w:bCs/>
          <w:szCs w:val="22"/>
        </w:rPr>
        <w:t xml:space="preserve">erteilen? </w:t>
      </w:r>
    </w:p>
    <w:p w:rsidR="000A3EA7" w:rsidRPr="00A259EF" w:rsidRDefault="000A3EA7" w:rsidP="000A3EA7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A3EA7" w:rsidRPr="00C5446C" w:rsidRDefault="000A3EA7" w:rsidP="000A3EA7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i/>
          <w:szCs w:val="22"/>
        </w:rPr>
        <w:t>1</w:t>
      </w:r>
      <w:r w:rsidRPr="00C5446C">
        <w:rPr>
          <w:i/>
          <w:szCs w:val="22"/>
        </w:rPr>
        <w:tab/>
        <w:t>1.5</w:t>
      </w:r>
      <w:r w:rsidRPr="00C5446C">
        <w:rPr>
          <w:i/>
          <w:szCs w:val="22"/>
        </w:rPr>
        <w:tab/>
        <w:t>2</w:t>
      </w:r>
      <w:r w:rsidRPr="00C5446C">
        <w:rPr>
          <w:i/>
          <w:szCs w:val="22"/>
        </w:rPr>
        <w:tab/>
        <w:t>2.5</w:t>
      </w:r>
      <w:r w:rsidRPr="00C5446C">
        <w:rPr>
          <w:i/>
          <w:szCs w:val="22"/>
        </w:rPr>
        <w:tab/>
        <w:t>3</w:t>
      </w:r>
      <w:r w:rsidRPr="00C5446C">
        <w:rPr>
          <w:i/>
          <w:szCs w:val="22"/>
        </w:rPr>
        <w:tab/>
        <w:t>3.5</w:t>
      </w:r>
      <w:r w:rsidRPr="00C5446C">
        <w:rPr>
          <w:i/>
          <w:szCs w:val="22"/>
        </w:rPr>
        <w:tab/>
        <w:t>4</w:t>
      </w:r>
      <w:r w:rsidRPr="00C5446C">
        <w:rPr>
          <w:i/>
          <w:szCs w:val="22"/>
        </w:rPr>
        <w:tab/>
        <w:t>4.5</w:t>
      </w:r>
      <w:r w:rsidRPr="00C5446C">
        <w:rPr>
          <w:i/>
          <w:szCs w:val="22"/>
        </w:rPr>
        <w:tab/>
        <w:t>5</w:t>
      </w:r>
      <w:r w:rsidRPr="00C5446C">
        <w:rPr>
          <w:i/>
          <w:szCs w:val="22"/>
        </w:rPr>
        <w:tab/>
        <w:t>5.5</w:t>
      </w:r>
      <w:r w:rsidRPr="00C5446C">
        <w:rPr>
          <w:i/>
          <w:szCs w:val="22"/>
        </w:rPr>
        <w:tab/>
        <w:t>6</w:t>
      </w:r>
    </w:p>
    <w:p w:rsidR="000A3EA7" w:rsidRPr="00C5446C" w:rsidRDefault="000A3EA7" w:rsidP="003D4BF1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1D1E30" w:rsidRPr="005035B8" w:rsidRDefault="001D1E30" w:rsidP="003D4BF1">
      <w:pP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ED1AE8" w:rsidRPr="00F570D4" w:rsidRDefault="00ED1AE8" w:rsidP="00D06969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ED1AE8" w:rsidRPr="00C5446C" w:rsidRDefault="00ED1AE8" w:rsidP="009432E7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="00E661DA">
        <w:rPr>
          <w:szCs w:val="22"/>
        </w:rPr>
        <w:t>Kurzb</w:t>
      </w:r>
      <w:r w:rsidRPr="00C5446C">
        <w:rPr>
          <w:szCs w:val="22"/>
        </w:rPr>
        <w:t>emerkungen zu</w:t>
      </w:r>
      <w:r>
        <w:rPr>
          <w:szCs w:val="22"/>
        </w:rPr>
        <w:t xml:space="preserve"> den </w:t>
      </w:r>
      <w:r w:rsidR="00422997">
        <w:rPr>
          <w:szCs w:val="22"/>
        </w:rPr>
        <w:t xml:space="preserve">Zielen und </w:t>
      </w:r>
      <w:r w:rsidR="009C2FDB">
        <w:rPr>
          <w:szCs w:val="22"/>
        </w:rPr>
        <w:t xml:space="preserve">Wirkungen </w:t>
      </w:r>
      <w:r w:rsidRPr="00C5446C">
        <w:rPr>
          <w:szCs w:val="22"/>
        </w:rPr>
        <w:t>siehe am Schluss des Fragebogens</w:t>
      </w:r>
      <w:r>
        <w:rPr>
          <w:szCs w:val="22"/>
        </w:rPr>
        <w:t xml:space="preserve"> </w:t>
      </w:r>
      <w:r w:rsidR="002627B6" w:rsidRPr="002627B6">
        <w:rPr>
          <w:i/>
          <w:sz w:val="18"/>
          <w:szCs w:val="18"/>
          <w:u w:val="single"/>
        </w:rPr>
        <w:t>(</w:t>
      </w:r>
      <w:r w:rsidR="009432E7" w:rsidRPr="002627B6">
        <w:rPr>
          <w:i/>
          <w:sz w:val="18"/>
          <w:szCs w:val="18"/>
          <w:u w:val="single"/>
        </w:rPr>
        <w:t>nur elektronisch)</w:t>
      </w:r>
    </w:p>
    <w:p w:rsidR="00ED1AE8" w:rsidRPr="00C5446C" w:rsidRDefault="00ED1AE8" w:rsidP="00ED1AE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  <w:t>Bemerkungen zu</w:t>
      </w:r>
      <w:r>
        <w:rPr>
          <w:szCs w:val="22"/>
        </w:rPr>
        <w:t xml:space="preserve"> den </w:t>
      </w:r>
      <w:r w:rsidR="00422997">
        <w:rPr>
          <w:szCs w:val="22"/>
        </w:rPr>
        <w:t xml:space="preserve">Zielen und </w:t>
      </w:r>
      <w:r w:rsidR="009C2FDB">
        <w:rPr>
          <w:szCs w:val="22"/>
        </w:rPr>
        <w:t>Wirkungen</w:t>
      </w:r>
      <w:r w:rsidRPr="00C5446C">
        <w:rPr>
          <w:szCs w:val="22"/>
        </w:rPr>
        <w:t xml:space="preserve"> siehe separate</w:t>
      </w:r>
      <w:r w:rsidR="00D77667">
        <w:rPr>
          <w:szCs w:val="22"/>
        </w:rPr>
        <w:t>s</w:t>
      </w:r>
      <w:r w:rsidRPr="00C5446C">
        <w:rPr>
          <w:szCs w:val="22"/>
        </w:rPr>
        <w:t xml:space="preserve"> Schreiben</w:t>
      </w:r>
      <w:r>
        <w:rPr>
          <w:szCs w:val="22"/>
        </w:rPr>
        <w:t xml:space="preserve"> </w:t>
      </w:r>
    </w:p>
    <w:p w:rsidR="00ED1AE8" w:rsidRDefault="00ED1AE8" w:rsidP="00ED1AE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711058">
        <w:rPr>
          <w:szCs w:val="22"/>
        </w:rPr>
      </w:r>
      <w:r w:rsidR="00711058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  <w:t>Keine Bemerkungen zu</w:t>
      </w:r>
      <w:r>
        <w:rPr>
          <w:szCs w:val="22"/>
        </w:rPr>
        <w:t xml:space="preserve"> den </w:t>
      </w:r>
      <w:r w:rsidR="00422997">
        <w:rPr>
          <w:szCs w:val="22"/>
        </w:rPr>
        <w:t xml:space="preserve">Zielen und </w:t>
      </w:r>
      <w:r w:rsidR="00A018F0">
        <w:rPr>
          <w:szCs w:val="22"/>
        </w:rPr>
        <w:t>Wirkungen</w:t>
      </w:r>
      <w:r>
        <w:rPr>
          <w:szCs w:val="22"/>
        </w:rPr>
        <w:t xml:space="preserve"> </w:t>
      </w:r>
    </w:p>
    <w:p w:rsidR="00ED1AE8" w:rsidRPr="00F570D4" w:rsidRDefault="00ED1AE8" w:rsidP="00ED1AE8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ED1AE8" w:rsidRDefault="00ED1AE8" w:rsidP="00ED1AE8">
      <w:pPr>
        <w:tabs>
          <w:tab w:val="center" w:pos="567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ED1AE8" w:rsidRPr="0007194E" w:rsidRDefault="00ED1AE8" w:rsidP="009C2FD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rFonts w:cs="Arial"/>
          <w:b/>
          <w:bCs/>
          <w:color w:val="000000"/>
          <w:sz w:val="28"/>
          <w:szCs w:val="28"/>
        </w:rPr>
      </w:pPr>
      <w:r w:rsidRPr="00C5446C">
        <w:rPr>
          <w:szCs w:val="22"/>
        </w:rPr>
        <w:br w:type="page"/>
      </w:r>
      <w:r w:rsidR="006A6EED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3</w:t>
      </w:r>
      <w:r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.</w:t>
      </w:r>
      <w:r w:rsidR="00EE3A10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Kurzbemerkungen</w:t>
      </w:r>
    </w:p>
    <w:p w:rsidR="000B7DDE" w:rsidRPr="00C5446C" w:rsidRDefault="000B7DDE" w:rsidP="000B7DDE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Pr="000B7DDE" w:rsidRDefault="000B7DDE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Default="006A6EED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4"/>
          <w:szCs w:val="24"/>
          <w:shd w:val="clear" w:color="auto" w:fill="D9D9D9"/>
        </w:rPr>
      </w:pP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>3</w:t>
      </w:r>
      <w:r w:rsid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.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1 </w:t>
      </w:r>
      <w:r w:rsid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Kurzbemerkungen </w:t>
      </w:r>
      <w:r w:rsidR="00EE3A10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zum 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Vollzug </w:t>
      </w:r>
    </w:p>
    <w:p w:rsidR="000B7DDE" w:rsidRPr="00EE3A10" w:rsidRDefault="00EE3A10" w:rsidP="00EE3A10">
      <w:pPr>
        <w:tabs>
          <w:tab w:val="left" w:pos="426"/>
        </w:tabs>
        <w:spacing w:line="360" w:lineRule="auto"/>
        <w:ind w:right="-5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EE3A10">
        <w:rPr>
          <w:sz w:val="18"/>
          <w:szCs w:val="18"/>
        </w:rPr>
        <w:t>[Textlänge max. 1‘000 Zeichen]</w:t>
      </w:r>
    </w:p>
    <w:p w:rsidR="000B7DDE" w:rsidRDefault="000B7DD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bookmarkStart w:id="24" w:name="Text2"/>
    <w:p w:rsidR="000B7DDE" w:rsidRDefault="00195BED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fldChar w:fldCharType="begin">
          <w:ffData>
            <w:name w:val="Text2"/>
            <w:enabled/>
            <w:calcOnExit w:val="0"/>
            <w:textInput>
              <w:default w:val=".........."/>
              <w:maxLength w:val="1000"/>
            </w:textInput>
          </w:ffData>
        </w:fldChar>
      </w:r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..........</w:t>
      </w:r>
      <w:r>
        <w:rPr>
          <w:szCs w:val="22"/>
        </w:rPr>
        <w:fldChar w:fldCharType="end"/>
      </w:r>
      <w:bookmarkEnd w:id="24"/>
    </w:p>
    <w:p w:rsidR="000B7DDE" w:rsidRPr="00C5446C" w:rsidRDefault="000B7DDE" w:rsidP="000B7DDE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Pr="000B7DDE" w:rsidRDefault="000B7DDE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Pr="000B7DDE" w:rsidRDefault="006A6EED" w:rsidP="001D1E30">
      <w:pPr>
        <w:tabs>
          <w:tab w:val="left" w:pos="4820"/>
        </w:tabs>
        <w:spacing w:line="360" w:lineRule="auto"/>
        <w:ind w:left="426" w:right="-57" w:hanging="426"/>
        <w:jc w:val="both"/>
        <w:outlineLvl w:val="0"/>
        <w:rPr>
          <w:rFonts w:cs="Arial"/>
          <w:b/>
          <w:bCs/>
          <w:color w:val="000000"/>
          <w:sz w:val="24"/>
          <w:szCs w:val="24"/>
          <w:shd w:val="clear" w:color="auto" w:fill="D9D9D9"/>
        </w:rPr>
      </w:pP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>3</w:t>
      </w:r>
      <w:r w:rsid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.2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  <w:r w:rsidR="00EE3A10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Kurzbemerkungen zu </w:t>
      </w:r>
      <w:r w:rsidR="00E23E78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den </w:t>
      </w:r>
      <w:r w:rsidR="00E23E78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Zielen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  <w:r w:rsidR="001D1E30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und Wirkungen </w:t>
      </w:r>
    </w:p>
    <w:p w:rsidR="00195BED" w:rsidRPr="00EE3A10" w:rsidRDefault="00195BED" w:rsidP="00195BED">
      <w:pPr>
        <w:tabs>
          <w:tab w:val="left" w:pos="426"/>
        </w:tabs>
        <w:spacing w:line="360" w:lineRule="auto"/>
        <w:ind w:right="-5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EE3A10">
        <w:rPr>
          <w:sz w:val="18"/>
          <w:szCs w:val="18"/>
        </w:rPr>
        <w:t>[Textlänge max. 1‘000 Zeichen]</w:t>
      </w:r>
    </w:p>
    <w:p w:rsidR="000B7DDE" w:rsidRDefault="000B7DD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bookmarkStart w:id="25" w:name="Text3"/>
    <w:p w:rsidR="000B7DDE" w:rsidRDefault="00195BED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"/>
              <w:maxLength w:val="1000"/>
            </w:textInput>
          </w:ffData>
        </w:fldChar>
      </w:r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..........</w:t>
      </w:r>
      <w:r>
        <w:rPr>
          <w:szCs w:val="22"/>
        </w:rPr>
        <w:fldChar w:fldCharType="end"/>
      </w:r>
      <w:bookmarkEnd w:id="25"/>
    </w:p>
    <w:p w:rsidR="000B7DDE" w:rsidRDefault="000B7DDE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CA265A" w:rsidRPr="000B7DDE" w:rsidRDefault="00CA265A" w:rsidP="00CA265A">
      <w:pPr>
        <w:pBdr>
          <w:top w:val="single" w:sz="4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49700B" w:rsidRDefault="00707AD7" w:rsidP="009B6DF8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br w:type="page"/>
      </w:r>
    </w:p>
    <w:p w:rsidR="00707AD7" w:rsidRDefault="00707AD7" w:rsidP="009B6DF8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820"/>
        </w:tabs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</w:pPr>
      <w:r>
        <w:t xml:space="preserve">Datum: </w:t>
      </w:r>
      <w:bookmarkStart w:id="26" w:name="Text4"/>
      <w:r w:rsidR="00195BED">
        <w:fldChar w:fldCharType="begin">
          <w:ffData>
            <w:name w:val="Text4"/>
            <w:enabled/>
            <w:calcOnExit w:val="0"/>
            <w:textInput>
              <w:type w:val="date"/>
              <w:maxLength w:val="24"/>
              <w:format w:val="dd.MM.yyyy"/>
            </w:textInput>
          </w:ffData>
        </w:fldChar>
      </w:r>
      <w:r w:rsidR="00195BED">
        <w:instrText xml:space="preserve"> FORMTEXT </w:instrText>
      </w:r>
      <w:r w:rsidR="00195BED">
        <w:fldChar w:fldCharType="separate"/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fldChar w:fldCharType="end"/>
      </w:r>
      <w:bookmarkEnd w:id="26"/>
      <w:r>
        <w:tab/>
        <w:t xml:space="preserve">Unterschrift/Stempel: </w:t>
      </w:r>
      <w:bookmarkStart w:id="27" w:name="Text5"/>
      <w:r w:rsidR="00784283">
        <w:fldChar w:fldCharType="begin">
          <w:ffData>
            <w:name w:val="Text5"/>
            <w:enabled/>
            <w:calcOnExit w:val="0"/>
            <w:textInput>
              <w:maxLength w:val="22"/>
            </w:textInput>
          </w:ffData>
        </w:fldChar>
      </w:r>
      <w:r w:rsidR="00784283">
        <w:instrText xml:space="preserve"> FORMTEXT </w:instrText>
      </w:r>
      <w:r w:rsidR="00784283">
        <w:fldChar w:fldCharType="separate"/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fldChar w:fldCharType="end"/>
      </w:r>
      <w:bookmarkEnd w:id="27"/>
    </w:p>
    <w:p w:rsidR="003B1133" w:rsidRDefault="003B1133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</w:pPr>
    </w:p>
    <w:p w:rsidR="00462D40" w:rsidRPr="009B6DF8" w:rsidRDefault="00462D40" w:rsidP="0049700B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sectPr w:rsidR="00462D40" w:rsidRPr="009B6DF8" w:rsidSect="00267623">
      <w:headerReference w:type="even" r:id="rId11"/>
      <w:headerReference w:type="default" r:id="rId12"/>
      <w:headerReference w:type="first" r:id="rId13"/>
      <w:footerReference w:type="first" r:id="rId14"/>
      <w:type w:val="continuous"/>
      <w:pgSz w:w="11907" w:h="16840" w:code="9"/>
      <w:pgMar w:top="1418" w:right="1134" w:bottom="1985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E4C" w:rsidRDefault="00480E4C">
      <w:r>
        <w:separator/>
      </w:r>
    </w:p>
  </w:endnote>
  <w:endnote w:type="continuationSeparator" w:id="0">
    <w:p w:rsidR="00480E4C" w:rsidRDefault="00480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236F00" w:rsidRPr="00B51A41">
      <w:tc>
        <w:tcPr>
          <w:tcW w:w="5103" w:type="dxa"/>
          <w:tcBorders>
            <w:top w:val="single" w:sz="4" w:space="0" w:color="auto"/>
          </w:tcBorders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Finanzdirektion</w:t>
          </w:r>
        </w:p>
      </w:tc>
      <w:tc>
        <w:tcPr>
          <w:tcW w:w="1560" w:type="dxa"/>
          <w:tcBorders>
            <w:top w:val="single" w:sz="4" w:space="0" w:color="auto"/>
          </w:tcBorders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041 875 21 14</w:t>
          </w:r>
        </w:p>
      </w:tc>
    </w:tr>
    <w:tr w:rsidR="00236F00" w:rsidRPr="00B51A41">
      <w:tc>
        <w:tcPr>
          <w:tcW w:w="5103" w:type="dxa"/>
          <w:shd w:val="clear" w:color="auto" w:fill="auto"/>
        </w:tcPr>
        <w:p w:rsidR="00236F00" w:rsidRPr="00B51A41" w:rsidRDefault="00236F00" w:rsidP="00FD02C3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Direktionssekretariat</w:t>
          </w:r>
        </w:p>
      </w:tc>
      <w:tc>
        <w:tcPr>
          <w:tcW w:w="1560" w:type="dxa"/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041 875 21 43</w:t>
          </w:r>
        </w:p>
      </w:tc>
    </w:tr>
    <w:tr w:rsidR="00236F00" w:rsidRPr="00B51A41">
      <w:tc>
        <w:tcPr>
          <w:tcW w:w="5103" w:type="dxa"/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Klausenstrasse 2</w:t>
          </w:r>
          <w:r w:rsidRPr="00B51A41">
            <w:rPr>
              <w:rFonts w:cs="Arial"/>
              <w:sz w:val="16"/>
              <w:szCs w:val="16"/>
            </w:rPr>
            <w:t>, 6460 Altdorf</w:t>
          </w:r>
        </w:p>
      </w:tc>
      <w:tc>
        <w:tcPr>
          <w:tcW w:w="1560" w:type="dxa"/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Sachbearbeiter/ in:</w:t>
          </w:r>
        </w:p>
      </w:tc>
      <w:tc>
        <w:tcPr>
          <w:tcW w:w="2517" w:type="dxa"/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Heinrich Furrer</w:t>
          </w:r>
        </w:p>
      </w:tc>
    </w:tr>
    <w:tr w:rsidR="00236F00" w:rsidRPr="00B51A41">
      <w:tc>
        <w:tcPr>
          <w:tcW w:w="5103" w:type="dxa"/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Internet:  www.ur.ch</w:t>
          </w:r>
        </w:p>
      </w:tc>
      <w:tc>
        <w:tcPr>
          <w:tcW w:w="1560" w:type="dxa"/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  <w:shd w:val="clear" w:color="auto" w:fill="auto"/>
        </w:tcPr>
        <w:p w:rsidR="00236F00" w:rsidRPr="00B51A41" w:rsidRDefault="00236F00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heinrich.furrer@ur.ch</w:t>
          </w:r>
        </w:p>
      </w:tc>
    </w:tr>
  </w:tbl>
  <w:p w:rsidR="00236F00" w:rsidRPr="00A63CFA" w:rsidRDefault="00236F00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E4C" w:rsidRDefault="00480E4C">
      <w:r>
        <w:separator/>
      </w:r>
    </w:p>
  </w:footnote>
  <w:footnote w:type="continuationSeparator" w:id="0">
    <w:p w:rsidR="00480E4C" w:rsidRDefault="00480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F00" w:rsidRDefault="00236F00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236F00" w:rsidRDefault="00236F00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F00" w:rsidRDefault="00236F00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711058">
      <w:rPr>
        <w:rStyle w:val="Seitenzahl"/>
        <w:noProof/>
      </w:rPr>
      <w:t>3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22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236F00" w:rsidRPr="00B51A41">
      <w:trPr>
        <w:trHeight w:hRule="exact" w:val="1134"/>
      </w:trPr>
      <w:tc>
        <w:tcPr>
          <w:tcW w:w="5070" w:type="dxa"/>
          <w:shd w:val="clear" w:color="auto" w:fill="auto"/>
        </w:tcPr>
        <w:p w:rsidR="00236F00" w:rsidRPr="00B51A41" w:rsidRDefault="00640735" w:rsidP="00B51A41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eastAsia="de-DE"/>
            </w:rPr>
            <w:drawing>
              <wp:inline distT="0" distB="0" distL="0" distR="0" wp14:anchorId="2CB56DCA" wp14:editId="4741A8B6">
                <wp:extent cx="1809750" cy="717550"/>
                <wp:effectExtent l="0" t="0" r="0" b="6350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shd w:val="clear" w:color="auto" w:fill="auto"/>
          <w:vAlign w:val="bottom"/>
        </w:tcPr>
        <w:p w:rsidR="00236F00" w:rsidRPr="00B51A41" w:rsidRDefault="00236F00" w:rsidP="00B51A41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 w:rsidRPr="00B51A41">
            <w:rPr>
              <w:rFonts w:cs="Arial"/>
              <w:caps/>
              <w:sz w:val="28"/>
              <w:lang w:val="en-US"/>
            </w:rPr>
            <w:t>Finanzdirektion</w:t>
          </w:r>
        </w:p>
      </w:tc>
    </w:tr>
  </w:tbl>
  <w:p w:rsidR="00236F00" w:rsidRPr="009174DF" w:rsidRDefault="00236F00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28" w:name="Iso"/>
    <w:bookmarkEnd w:id="28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DBA"/>
    <w:multiLevelType w:val="hybridMultilevel"/>
    <w:tmpl w:val="06FC40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37A89"/>
    <w:multiLevelType w:val="hybridMultilevel"/>
    <w:tmpl w:val="AF862D6A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2360D9"/>
    <w:multiLevelType w:val="multilevel"/>
    <w:tmpl w:val="628292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F7B1278"/>
    <w:multiLevelType w:val="hybridMultilevel"/>
    <w:tmpl w:val="229E769A"/>
    <w:lvl w:ilvl="0" w:tplc="66B0F2F8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8070019" w:tentative="1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79F57E1"/>
    <w:multiLevelType w:val="hybridMultilevel"/>
    <w:tmpl w:val="3FD67B44"/>
    <w:lvl w:ilvl="0" w:tplc="88FA5FC4">
      <w:start w:val="1"/>
      <w:numFmt w:val="decimal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5A65D8"/>
    <w:multiLevelType w:val="hybridMultilevel"/>
    <w:tmpl w:val="5F944AEC"/>
    <w:lvl w:ilvl="0" w:tplc="2794B9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B25A3E"/>
    <w:multiLevelType w:val="hybridMultilevel"/>
    <w:tmpl w:val="FE605CB6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9727E2"/>
    <w:multiLevelType w:val="hybridMultilevel"/>
    <w:tmpl w:val="9502F0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5D3566"/>
    <w:multiLevelType w:val="hybridMultilevel"/>
    <w:tmpl w:val="A08ED414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9">
    <w:nsid w:val="3DFF261C"/>
    <w:multiLevelType w:val="multilevel"/>
    <w:tmpl w:val="55E237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45D675C"/>
    <w:multiLevelType w:val="hybridMultilevel"/>
    <w:tmpl w:val="766460E2"/>
    <w:lvl w:ilvl="0" w:tplc="87985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27A21"/>
    <w:multiLevelType w:val="singleLevel"/>
    <w:tmpl w:val="32A06A2C"/>
    <w:lvl w:ilvl="0">
      <w:start w:val="18"/>
      <w:numFmt w:val="upperLetter"/>
      <w:lvlText w:val="%1. "/>
      <w:legacy w:legacy="1" w:legacySpace="0" w:legacyIndent="283"/>
      <w:lvlJc w:val="left"/>
      <w:pPr>
        <w:ind w:left="5103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abstractNum w:abstractNumId="12">
    <w:nsid w:val="635B73A7"/>
    <w:multiLevelType w:val="hybridMultilevel"/>
    <w:tmpl w:val="0506F3C6"/>
    <w:lvl w:ilvl="0" w:tplc="A204FD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840431"/>
    <w:multiLevelType w:val="multilevel"/>
    <w:tmpl w:val="0FC8D14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B7D64BC"/>
    <w:multiLevelType w:val="hybridMultilevel"/>
    <w:tmpl w:val="9350CF90"/>
    <w:lvl w:ilvl="0" w:tplc="E870B4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243A6C"/>
    <w:multiLevelType w:val="hybridMultilevel"/>
    <w:tmpl w:val="EFDC532A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6">
    <w:nsid w:val="7BD62242"/>
    <w:multiLevelType w:val="hybridMultilevel"/>
    <w:tmpl w:val="A71ED718"/>
    <w:lvl w:ilvl="0" w:tplc="B6962E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5"/>
  </w:num>
  <w:num w:numId="9">
    <w:abstractNumId w:val="12"/>
  </w:num>
  <w:num w:numId="10">
    <w:abstractNumId w:val="3"/>
  </w:num>
  <w:num w:numId="11">
    <w:abstractNumId w:val="14"/>
  </w:num>
  <w:num w:numId="12">
    <w:abstractNumId w:val="16"/>
  </w:num>
  <w:num w:numId="13">
    <w:abstractNumId w:val="4"/>
  </w:num>
  <w:num w:numId="14">
    <w:abstractNumId w:val="10"/>
  </w:num>
  <w:num w:numId="15">
    <w:abstractNumId w:val="9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dfwogu2A1Im0TkXXYJJmoi4LcsE=" w:salt="ybmUkLB9n4ET3pdvgWnYwg==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ABB"/>
    <w:rsid w:val="000002AA"/>
    <w:rsid w:val="00001DFD"/>
    <w:rsid w:val="0000346D"/>
    <w:rsid w:val="0001047B"/>
    <w:rsid w:val="0001101B"/>
    <w:rsid w:val="00012D5A"/>
    <w:rsid w:val="0001415C"/>
    <w:rsid w:val="00014337"/>
    <w:rsid w:val="000158DB"/>
    <w:rsid w:val="00015F42"/>
    <w:rsid w:val="00016932"/>
    <w:rsid w:val="00024EB8"/>
    <w:rsid w:val="000260E7"/>
    <w:rsid w:val="000275B9"/>
    <w:rsid w:val="0002765F"/>
    <w:rsid w:val="00032A4D"/>
    <w:rsid w:val="00034620"/>
    <w:rsid w:val="000359F0"/>
    <w:rsid w:val="00036E8C"/>
    <w:rsid w:val="0004085F"/>
    <w:rsid w:val="000446AC"/>
    <w:rsid w:val="000446EC"/>
    <w:rsid w:val="00044C22"/>
    <w:rsid w:val="0004634C"/>
    <w:rsid w:val="000473A4"/>
    <w:rsid w:val="00051051"/>
    <w:rsid w:val="000512F1"/>
    <w:rsid w:val="00051844"/>
    <w:rsid w:val="000527A8"/>
    <w:rsid w:val="00052C20"/>
    <w:rsid w:val="00063214"/>
    <w:rsid w:val="000648F8"/>
    <w:rsid w:val="00064E43"/>
    <w:rsid w:val="00071919"/>
    <w:rsid w:val="0007194E"/>
    <w:rsid w:val="00074359"/>
    <w:rsid w:val="0007596D"/>
    <w:rsid w:val="00082D24"/>
    <w:rsid w:val="0008363B"/>
    <w:rsid w:val="00085E64"/>
    <w:rsid w:val="00092479"/>
    <w:rsid w:val="00093F6A"/>
    <w:rsid w:val="000979F1"/>
    <w:rsid w:val="000A378F"/>
    <w:rsid w:val="000A3EA7"/>
    <w:rsid w:val="000B060B"/>
    <w:rsid w:val="000B1C2B"/>
    <w:rsid w:val="000B2D5F"/>
    <w:rsid w:val="000B3199"/>
    <w:rsid w:val="000B4E0A"/>
    <w:rsid w:val="000B7DDE"/>
    <w:rsid w:val="000C18F2"/>
    <w:rsid w:val="000C25DE"/>
    <w:rsid w:val="000C69E2"/>
    <w:rsid w:val="000D1893"/>
    <w:rsid w:val="000D3642"/>
    <w:rsid w:val="000D5D71"/>
    <w:rsid w:val="000E34DF"/>
    <w:rsid w:val="000E3EF7"/>
    <w:rsid w:val="000E46BB"/>
    <w:rsid w:val="000F2CAD"/>
    <w:rsid w:val="000F4E77"/>
    <w:rsid w:val="000F6042"/>
    <w:rsid w:val="000F7163"/>
    <w:rsid w:val="000F73A8"/>
    <w:rsid w:val="000F773A"/>
    <w:rsid w:val="00100D95"/>
    <w:rsid w:val="00104DF9"/>
    <w:rsid w:val="00106690"/>
    <w:rsid w:val="00110352"/>
    <w:rsid w:val="00112496"/>
    <w:rsid w:val="00112CE2"/>
    <w:rsid w:val="001163EA"/>
    <w:rsid w:val="00121E98"/>
    <w:rsid w:val="001222D0"/>
    <w:rsid w:val="00126DC8"/>
    <w:rsid w:val="00130976"/>
    <w:rsid w:val="0013555D"/>
    <w:rsid w:val="0013776C"/>
    <w:rsid w:val="00141A07"/>
    <w:rsid w:val="00143976"/>
    <w:rsid w:val="001459B8"/>
    <w:rsid w:val="001463DA"/>
    <w:rsid w:val="0014649C"/>
    <w:rsid w:val="001468AE"/>
    <w:rsid w:val="00150D1D"/>
    <w:rsid w:val="00150F4C"/>
    <w:rsid w:val="001516E6"/>
    <w:rsid w:val="0015175D"/>
    <w:rsid w:val="001530C8"/>
    <w:rsid w:val="00153FF6"/>
    <w:rsid w:val="0015410B"/>
    <w:rsid w:val="00154877"/>
    <w:rsid w:val="00155A63"/>
    <w:rsid w:val="00156D19"/>
    <w:rsid w:val="00162056"/>
    <w:rsid w:val="001669A4"/>
    <w:rsid w:val="00167ADC"/>
    <w:rsid w:val="00170A06"/>
    <w:rsid w:val="001721DA"/>
    <w:rsid w:val="001733E0"/>
    <w:rsid w:val="0017681D"/>
    <w:rsid w:val="00177B76"/>
    <w:rsid w:val="00180081"/>
    <w:rsid w:val="00181BC3"/>
    <w:rsid w:val="00182193"/>
    <w:rsid w:val="00182CD0"/>
    <w:rsid w:val="00182E8D"/>
    <w:rsid w:val="00184F15"/>
    <w:rsid w:val="00190B4C"/>
    <w:rsid w:val="0019295C"/>
    <w:rsid w:val="0019382D"/>
    <w:rsid w:val="001940BC"/>
    <w:rsid w:val="00195BED"/>
    <w:rsid w:val="001A33CD"/>
    <w:rsid w:val="001A35D9"/>
    <w:rsid w:val="001A369F"/>
    <w:rsid w:val="001A7C73"/>
    <w:rsid w:val="001B1744"/>
    <w:rsid w:val="001B2D5B"/>
    <w:rsid w:val="001B4383"/>
    <w:rsid w:val="001B6E54"/>
    <w:rsid w:val="001B730E"/>
    <w:rsid w:val="001C0C3E"/>
    <w:rsid w:val="001C0DA3"/>
    <w:rsid w:val="001D1E30"/>
    <w:rsid w:val="001D2207"/>
    <w:rsid w:val="001D4671"/>
    <w:rsid w:val="001D5B3E"/>
    <w:rsid w:val="001D6677"/>
    <w:rsid w:val="001E04AC"/>
    <w:rsid w:val="001E1BD6"/>
    <w:rsid w:val="001E2594"/>
    <w:rsid w:val="001E5287"/>
    <w:rsid w:val="001F046D"/>
    <w:rsid w:val="001F1F1C"/>
    <w:rsid w:val="001F3D6E"/>
    <w:rsid w:val="001F7100"/>
    <w:rsid w:val="001F757C"/>
    <w:rsid w:val="002025BA"/>
    <w:rsid w:val="00203F00"/>
    <w:rsid w:val="00206280"/>
    <w:rsid w:val="002118FE"/>
    <w:rsid w:val="0021440A"/>
    <w:rsid w:val="002170AA"/>
    <w:rsid w:val="00217612"/>
    <w:rsid w:val="002209E1"/>
    <w:rsid w:val="002218CB"/>
    <w:rsid w:val="00226248"/>
    <w:rsid w:val="002270DB"/>
    <w:rsid w:val="00227CFA"/>
    <w:rsid w:val="002367DD"/>
    <w:rsid w:val="00236B39"/>
    <w:rsid w:val="00236F00"/>
    <w:rsid w:val="0024138E"/>
    <w:rsid w:val="00245BBB"/>
    <w:rsid w:val="00247287"/>
    <w:rsid w:val="00247650"/>
    <w:rsid w:val="0025347A"/>
    <w:rsid w:val="002577AE"/>
    <w:rsid w:val="00257CDB"/>
    <w:rsid w:val="002627B6"/>
    <w:rsid w:val="0026412D"/>
    <w:rsid w:val="002643E1"/>
    <w:rsid w:val="00264ECD"/>
    <w:rsid w:val="002662DF"/>
    <w:rsid w:val="00267623"/>
    <w:rsid w:val="0027049E"/>
    <w:rsid w:val="00273A86"/>
    <w:rsid w:val="002744EC"/>
    <w:rsid w:val="0027526A"/>
    <w:rsid w:val="00286143"/>
    <w:rsid w:val="00290C0F"/>
    <w:rsid w:val="00293439"/>
    <w:rsid w:val="00293D7C"/>
    <w:rsid w:val="00295237"/>
    <w:rsid w:val="00295FFA"/>
    <w:rsid w:val="00297198"/>
    <w:rsid w:val="002A12DE"/>
    <w:rsid w:val="002A682C"/>
    <w:rsid w:val="002A6904"/>
    <w:rsid w:val="002A695E"/>
    <w:rsid w:val="002A72D8"/>
    <w:rsid w:val="002B03B0"/>
    <w:rsid w:val="002B31D1"/>
    <w:rsid w:val="002B43A5"/>
    <w:rsid w:val="002D2FBE"/>
    <w:rsid w:val="002D3991"/>
    <w:rsid w:val="002D51AF"/>
    <w:rsid w:val="002D6DEA"/>
    <w:rsid w:val="002E1BA8"/>
    <w:rsid w:val="002E3AD1"/>
    <w:rsid w:val="002E6124"/>
    <w:rsid w:val="002E75EA"/>
    <w:rsid w:val="002F395E"/>
    <w:rsid w:val="002F39F2"/>
    <w:rsid w:val="002F3A7A"/>
    <w:rsid w:val="002F3B43"/>
    <w:rsid w:val="002F4306"/>
    <w:rsid w:val="002F4BFC"/>
    <w:rsid w:val="002F67FE"/>
    <w:rsid w:val="00306C94"/>
    <w:rsid w:val="00306E47"/>
    <w:rsid w:val="00307A5F"/>
    <w:rsid w:val="00310695"/>
    <w:rsid w:val="0031240A"/>
    <w:rsid w:val="0031565A"/>
    <w:rsid w:val="00317508"/>
    <w:rsid w:val="003203D1"/>
    <w:rsid w:val="00321B51"/>
    <w:rsid w:val="00321DC0"/>
    <w:rsid w:val="00324379"/>
    <w:rsid w:val="00324E94"/>
    <w:rsid w:val="0032548C"/>
    <w:rsid w:val="00325A98"/>
    <w:rsid w:val="0033063D"/>
    <w:rsid w:val="00332286"/>
    <w:rsid w:val="00334CEC"/>
    <w:rsid w:val="00335150"/>
    <w:rsid w:val="003415CF"/>
    <w:rsid w:val="003447B3"/>
    <w:rsid w:val="00344BFD"/>
    <w:rsid w:val="0034779F"/>
    <w:rsid w:val="00350822"/>
    <w:rsid w:val="0035190C"/>
    <w:rsid w:val="00353CBA"/>
    <w:rsid w:val="00354CE2"/>
    <w:rsid w:val="00354F79"/>
    <w:rsid w:val="00355925"/>
    <w:rsid w:val="00356710"/>
    <w:rsid w:val="0036439B"/>
    <w:rsid w:val="0036774E"/>
    <w:rsid w:val="003679C7"/>
    <w:rsid w:val="00367AD1"/>
    <w:rsid w:val="0037508F"/>
    <w:rsid w:val="00375C2E"/>
    <w:rsid w:val="00381ABB"/>
    <w:rsid w:val="0038331F"/>
    <w:rsid w:val="003844C6"/>
    <w:rsid w:val="00385EA0"/>
    <w:rsid w:val="00386580"/>
    <w:rsid w:val="003872A2"/>
    <w:rsid w:val="00387ED0"/>
    <w:rsid w:val="003945F6"/>
    <w:rsid w:val="0039591D"/>
    <w:rsid w:val="00396B62"/>
    <w:rsid w:val="00397920"/>
    <w:rsid w:val="003A2FC2"/>
    <w:rsid w:val="003A33E2"/>
    <w:rsid w:val="003A4A6E"/>
    <w:rsid w:val="003A5A1E"/>
    <w:rsid w:val="003B1133"/>
    <w:rsid w:val="003B23E5"/>
    <w:rsid w:val="003B63F9"/>
    <w:rsid w:val="003B6705"/>
    <w:rsid w:val="003B6AF7"/>
    <w:rsid w:val="003B7335"/>
    <w:rsid w:val="003C2869"/>
    <w:rsid w:val="003C5F0B"/>
    <w:rsid w:val="003C5FB4"/>
    <w:rsid w:val="003C7A8A"/>
    <w:rsid w:val="003D3343"/>
    <w:rsid w:val="003D4BF1"/>
    <w:rsid w:val="003D4F29"/>
    <w:rsid w:val="003D5D31"/>
    <w:rsid w:val="003D5EB3"/>
    <w:rsid w:val="003D76BD"/>
    <w:rsid w:val="003E0321"/>
    <w:rsid w:val="003E4544"/>
    <w:rsid w:val="003E5464"/>
    <w:rsid w:val="003E5CA1"/>
    <w:rsid w:val="003E7255"/>
    <w:rsid w:val="003E7750"/>
    <w:rsid w:val="003F7B4A"/>
    <w:rsid w:val="003F7FA0"/>
    <w:rsid w:val="0040221A"/>
    <w:rsid w:val="0040353B"/>
    <w:rsid w:val="004047E4"/>
    <w:rsid w:val="004065A9"/>
    <w:rsid w:val="00406E02"/>
    <w:rsid w:val="004109BE"/>
    <w:rsid w:val="00411681"/>
    <w:rsid w:val="0041176C"/>
    <w:rsid w:val="0041379D"/>
    <w:rsid w:val="004138F1"/>
    <w:rsid w:val="00414A50"/>
    <w:rsid w:val="00415E62"/>
    <w:rsid w:val="00416016"/>
    <w:rsid w:val="00416932"/>
    <w:rsid w:val="00422997"/>
    <w:rsid w:val="004238DD"/>
    <w:rsid w:val="004319CD"/>
    <w:rsid w:val="00433BB6"/>
    <w:rsid w:val="00435FA2"/>
    <w:rsid w:val="00437349"/>
    <w:rsid w:val="0044096B"/>
    <w:rsid w:val="00441C42"/>
    <w:rsid w:val="004442A3"/>
    <w:rsid w:val="004444F5"/>
    <w:rsid w:val="004467AD"/>
    <w:rsid w:val="00446FBA"/>
    <w:rsid w:val="0044708E"/>
    <w:rsid w:val="00447480"/>
    <w:rsid w:val="00450A77"/>
    <w:rsid w:val="00450DCA"/>
    <w:rsid w:val="00455047"/>
    <w:rsid w:val="004557A5"/>
    <w:rsid w:val="004565E2"/>
    <w:rsid w:val="004573C3"/>
    <w:rsid w:val="00462D40"/>
    <w:rsid w:val="00472FC7"/>
    <w:rsid w:val="00476D00"/>
    <w:rsid w:val="00480E4C"/>
    <w:rsid w:val="0048334D"/>
    <w:rsid w:val="00484FE6"/>
    <w:rsid w:val="00487300"/>
    <w:rsid w:val="004879B6"/>
    <w:rsid w:val="00490DB3"/>
    <w:rsid w:val="00492CAB"/>
    <w:rsid w:val="0049700B"/>
    <w:rsid w:val="00497499"/>
    <w:rsid w:val="004A095C"/>
    <w:rsid w:val="004A31B7"/>
    <w:rsid w:val="004B0968"/>
    <w:rsid w:val="004B0CF2"/>
    <w:rsid w:val="004B584C"/>
    <w:rsid w:val="004B6E63"/>
    <w:rsid w:val="004C1114"/>
    <w:rsid w:val="004C16D5"/>
    <w:rsid w:val="004C1AA7"/>
    <w:rsid w:val="004C391C"/>
    <w:rsid w:val="004D0890"/>
    <w:rsid w:val="004D38BC"/>
    <w:rsid w:val="004D51CC"/>
    <w:rsid w:val="004D577E"/>
    <w:rsid w:val="004D7904"/>
    <w:rsid w:val="004E5F8F"/>
    <w:rsid w:val="004F3C9F"/>
    <w:rsid w:val="0050025B"/>
    <w:rsid w:val="00501E54"/>
    <w:rsid w:val="0050294F"/>
    <w:rsid w:val="005035B8"/>
    <w:rsid w:val="0050431A"/>
    <w:rsid w:val="00505516"/>
    <w:rsid w:val="00505C18"/>
    <w:rsid w:val="00506E61"/>
    <w:rsid w:val="00511993"/>
    <w:rsid w:val="005130F3"/>
    <w:rsid w:val="00513B71"/>
    <w:rsid w:val="0051683E"/>
    <w:rsid w:val="00520219"/>
    <w:rsid w:val="005240EE"/>
    <w:rsid w:val="00525F95"/>
    <w:rsid w:val="00526ED4"/>
    <w:rsid w:val="00527C13"/>
    <w:rsid w:val="00532253"/>
    <w:rsid w:val="005341C4"/>
    <w:rsid w:val="00534792"/>
    <w:rsid w:val="00536B0B"/>
    <w:rsid w:val="005402D1"/>
    <w:rsid w:val="00542E9F"/>
    <w:rsid w:val="005518FE"/>
    <w:rsid w:val="00556E9E"/>
    <w:rsid w:val="00565D20"/>
    <w:rsid w:val="0057131A"/>
    <w:rsid w:val="005728EB"/>
    <w:rsid w:val="0057360E"/>
    <w:rsid w:val="00573EC3"/>
    <w:rsid w:val="00574B38"/>
    <w:rsid w:val="005753D0"/>
    <w:rsid w:val="00577225"/>
    <w:rsid w:val="00591A08"/>
    <w:rsid w:val="00594097"/>
    <w:rsid w:val="005A0DA1"/>
    <w:rsid w:val="005A29F0"/>
    <w:rsid w:val="005A3131"/>
    <w:rsid w:val="005A3D88"/>
    <w:rsid w:val="005A4166"/>
    <w:rsid w:val="005A60F7"/>
    <w:rsid w:val="005B1B42"/>
    <w:rsid w:val="005B38FA"/>
    <w:rsid w:val="005B40AF"/>
    <w:rsid w:val="005B549B"/>
    <w:rsid w:val="005B653A"/>
    <w:rsid w:val="005B7803"/>
    <w:rsid w:val="005C0F22"/>
    <w:rsid w:val="005C3316"/>
    <w:rsid w:val="005C3CF1"/>
    <w:rsid w:val="005D0218"/>
    <w:rsid w:val="005D1DAE"/>
    <w:rsid w:val="005D4504"/>
    <w:rsid w:val="005D50EE"/>
    <w:rsid w:val="005D5428"/>
    <w:rsid w:val="005D77B8"/>
    <w:rsid w:val="005D7C5F"/>
    <w:rsid w:val="005E0B9E"/>
    <w:rsid w:val="005E1F4B"/>
    <w:rsid w:val="005E2F90"/>
    <w:rsid w:val="005E5400"/>
    <w:rsid w:val="005E5752"/>
    <w:rsid w:val="005E6F64"/>
    <w:rsid w:val="005E78F9"/>
    <w:rsid w:val="005F2817"/>
    <w:rsid w:val="005F4C42"/>
    <w:rsid w:val="005F558E"/>
    <w:rsid w:val="00600736"/>
    <w:rsid w:val="00601F35"/>
    <w:rsid w:val="00602C26"/>
    <w:rsid w:val="00603C0A"/>
    <w:rsid w:val="00604002"/>
    <w:rsid w:val="006062D4"/>
    <w:rsid w:val="00610128"/>
    <w:rsid w:val="0061026A"/>
    <w:rsid w:val="00612DD3"/>
    <w:rsid w:val="00615034"/>
    <w:rsid w:val="0061731E"/>
    <w:rsid w:val="0062084A"/>
    <w:rsid w:val="0062204D"/>
    <w:rsid w:val="0062749D"/>
    <w:rsid w:val="00633FB9"/>
    <w:rsid w:val="006361DE"/>
    <w:rsid w:val="00640735"/>
    <w:rsid w:val="00642F00"/>
    <w:rsid w:val="00643318"/>
    <w:rsid w:val="00646E2F"/>
    <w:rsid w:val="006505F3"/>
    <w:rsid w:val="006523C6"/>
    <w:rsid w:val="0065349E"/>
    <w:rsid w:val="00653CA2"/>
    <w:rsid w:val="00655CAA"/>
    <w:rsid w:val="006563E8"/>
    <w:rsid w:val="006616DA"/>
    <w:rsid w:val="006618AD"/>
    <w:rsid w:val="00665D04"/>
    <w:rsid w:val="006706FA"/>
    <w:rsid w:val="0067192E"/>
    <w:rsid w:val="0067417A"/>
    <w:rsid w:val="00674206"/>
    <w:rsid w:val="00674C5D"/>
    <w:rsid w:val="006810D3"/>
    <w:rsid w:val="0068119A"/>
    <w:rsid w:val="00681D5C"/>
    <w:rsid w:val="00685FFD"/>
    <w:rsid w:val="006877F3"/>
    <w:rsid w:val="006953F9"/>
    <w:rsid w:val="0069606A"/>
    <w:rsid w:val="00696B0D"/>
    <w:rsid w:val="00697483"/>
    <w:rsid w:val="006A0406"/>
    <w:rsid w:val="006A0967"/>
    <w:rsid w:val="006A118D"/>
    <w:rsid w:val="006A3905"/>
    <w:rsid w:val="006A3C8E"/>
    <w:rsid w:val="006A42B1"/>
    <w:rsid w:val="006A450C"/>
    <w:rsid w:val="006A4F13"/>
    <w:rsid w:val="006A6EED"/>
    <w:rsid w:val="006A7FE8"/>
    <w:rsid w:val="006B12AA"/>
    <w:rsid w:val="006B390E"/>
    <w:rsid w:val="006B6908"/>
    <w:rsid w:val="006B7864"/>
    <w:rsid w:val="006C0D1D"/>
    <w:rsid w:val="006C453C"/>
    <w:rsid w:val="006D082A"/>
    <w:rsid w:val="006D1411"/>
    <w:rsid w:val="006E1CD7"/>
    <w:rsid w:val="006E1F03"/>
    <w:rsid w:val="006E47CC"/>
    <w:rsid w:val="006E4F8F"/>
    <w:rsid w:val="006F1F5A"/>
    <w:rsid w:val="006F48E4"/>
    <w:rsid w:val="007002B6"/>
    <w:rsid w:val="007002F7"/>
    <w:rsid w:val="00700795"/>
    <w:rsid w:val="00702C25"/>
    <w:rsid w:val="007030D6"/>
    <w:rsid w:val="007042F6"/>
    <w:rsid w:val="007076F5"/>
    <w:rsid w:val="00707AD7"/>
    <w:rsid w:val="00707F26"/>
    <w:rsid w:val="00711058"/>
    <w:rsid w:val="00712847"/>
    <w:rsid w:val="007138D4"/>
    <w:rsid w:val="00714087"/>
    <w:rsid w:val="00715A2D"/>
    <w:rsid w:val="00722481"/>
    <w:rsid w:val="00723C8B"/>
    <w:rsid w:val="00724D8B"/>
    <w:rsid w:val="00734B30"/>
    <w:rsid w:val="0073656F"/>
    <w:rsid w:val="00740064"/>
    <w:rsid w:val="00741D75"/>
    <w:rsid w:val="0074304F"/>
    <w:rsid w:val="00746E12"/>
    <w:rsid w:val="007523B9"/>
    <w:rsid w:val="0075383A"/>
    <w:rsid w:val="00754F15"/>
    <w:rsid w:val="007553DE"/>
    <w:rsid w:val="007565CA"/>
    <w:rsid w:val="0075696A"/>
    <w:rsid w:val="007569D4"/>
    <w:rsid w:val="007571FE"/>
    <w:rsid w:val="00760441"/>
    <w:rsid w:val="007629CC"/>
    <w:rsid w:val="00762F60"/>
    <w:rsid w:val="007637F5"/>
    <w:rsid w:val="007718BA"/>
    <w:rsid w:val="00781957"/>
    <w:rsid w:val="00782061"/>
    <w:rsid w:val="0078300B"/>
    <w:rsid w:val="00784283"/>
    <w:rsid w:val="00784D38"/>
    <w:rsid w:val="00792F65"/>
    <w:rsid w:val="00794C29"/>
    <w:rsid w:val="007956B4"/>
    <w:rsid w:val="0079755F"/>
    <w:rsid w:val="007A7896"/>
    <w:rsid w:val="007B0CF5"/>
    <w:rsid w:val="007B527E"/>
    <w:rsid w:val="007B6204"/>
    <w:rsid w:val="007B6C32"/>
    <w:rsid w:val="007B79DA"/>
    <w:rsid w:val="007C2109"/>
    <w:rsid w:val="007C2662"/>
    <w:rsid w:val="007C4668"/>
    <w:rsid w:val="007C7AB0"/>
    <w:rsid w:val="007D4249"/>
    <w:rsid w:val="007D5993"/>
    <w:rsid w:val="007D64F9"/>
    <w:rsid w:val="007E0CAC"/>
    <w:rsid w:val="007E1E0A"/>
    <w:rsid w:val="007E48EE"/>
    <w:rsid w:val="007E76C8"/>
    <w:rsid w:val="007E7A94"/>
    <w:rsid w:val="007F22A0"/>
    <w:rsid w:val="00803325"/>
    <w:rsid w:val="00804692"/>
    <w:rsid w:val="00804E8C"/>
    <w:rsid w:val="008068D4"/>
    <w:rsid w:val="008110C1"/>
    <w:rsid w:val="00811B77"/>
    <w:rsid w:val="008164EC"/>
    <w:rsid w:val="008166B3"/>
    <w:rsid w:val="00817366"/>
    <w:rsid w:val="0081788C"/>
    <w:rsid w:val="0082048A"/>
    <w:rsid w:val="00821D49"/>
    <w:rsid w:val="0082343E"/>
    <w:rsid w:val="00825BBC"/>
    <w:rsid w:val="008260D5"/>
    <w:rsid w:val="00830C41"/>
    <w:rsid w:val="00834018"/>
    <w:rsid w:val="0083530B"/>
    <w:rsid w:val="008419F5"/>
    <w:rsid w:val="00847090"/>
    <w:rsid w:val="00853106"/>
    <w:rsid w:val="00853173"/>
    <w:rsid w:val="0085724E"/>
    <w:rsid w:val="00860E9B"/>
    <w:rsid w:val="00862097"/>
    <w:rsid w:val="00862219"/>
    <w:rsid w:val="00862FA0"/>
    <w:rsid w:val="00863D64"/>
    <w:rsid w:val="008645CB"/>
    <w:rsid w:val="00871FC6"/>
    <w:rsid w:val="00880408"/>
    <w:rsid w:val="008849CD"/>
    <w:rsid w:val="00885C72"/>
    <w:rsid w:val="0089068C"/>
    <w:rsid w:val="008916A3"/>
    <w:rsid w:val="00893707"/>
    <w:rsid w:val="00893EB8"/>
    <w:rsid w:val="0089527D"/>
    <w:rsid w:val="008956AA"/>
    <w:rsid w:val="008A0B2F"/>
    <w:rsid w:val="008A3E17"/>
    <w:rsid w:val="008A3F38"/>
    <w:rsid w:val="008A7293"/>
    <w:rsid w:val="008A7D20"/>
    <w:rsid w:val="008B04EB"/>
    <w:rsid w:val="008B0DF2"/>
    <w:rsid w:val="008B3651"/>
    <w:rsid w:val="008B42A1"/>
    <w:rsid w:val="008B632B"/>
    <w:rsid w:val="008B6ED3"/>
    <w:rsid w:val="008B7673"/>
    <w:rsid w:val="008C05A2"/>
    <w:rsid w:val="008C3B09"/>
    <w:rsid w:val="008C4F43"/>
    <w:rsid w:val="008C72F3"/>
    <w:rsid w:val="008D4001"/>
    <w:rsid w:val="008D56C5"/>
    <w:rsid w:val="008E0530"/>
    <w:rsid w:val="008E2031"/>
    <w:rsid w:val="008E25CD"/>
    <w:rsid w:val="008E6A42"/>
    <w:rsid w:val="008E7C88"/>
    <w:rsid w:val="00902240"/>
    <w:rsid w:val="0090226A"/>
    <w:rsid w:val="00904616"/>
    <w:rsid w:val="009077BC"/>
    <w:rsid w:val="00914D02"/>
    <w:rsid w:val="00916A6E"/>
    <w:rsid w:val="0091749E"/>
    <w:rsid w:val="009174DF"/>
    <w:rsid w:val="00922543"/>
    <w:rsid w:val="00923E95"/>
    <w:rsid w:val="00924D47"/>
    <w:rsid w:val="0092617F"/>
    <w:rsid w:val="00927EC4"/>
    <w:rsid w:val="00931848"/>
    <w:rsid w:val="0093487D"/>
    <w:rsid w:val="009353E8"/>
    <w:rsid w:val="00937E6C"/>
    <w:rsid w:val="009404F7"/>
    <w:rsid w:val="009414E7"/>
    <w:rsid w:val="009432E7"/>
    <w:rsid w:val="009444B4"/>
    <w:rsid w:val="00945C97"/>
    <w:rsid w:val="009460E2"/>
    <w:rsid w:val="009507F9"/>
    <w:rsid w:val="009607D0"/>
    <w:rsid w:val="009650E7"/>
    <w:rsid w:val="00972777"/>
    <w:rsid w:val="00973153"/>
    <w:rsid w:val="009758CC"/>
    <w:rsid w:val="00975BD3"/>
    <w:rsid w:val="009772EE"/>
    <w:rsid w:val="00980BE8"/>
    <w:rsid w:val="00982B29"/>
    <w:rsid w:val="009849F0"/>
    <w:rsid w:val="00985E8D"/>
    <w:rsid w:val="0098667D"/>
    <w:rsid w:val="00986E35"/>
    <w:rsid w:val="009929D4"/>
    <w:rsid w:val="009933BC"/>
    <w:rsid w:val="00995732"/>
    <w:rsid w:val="009A058C"/>
    <w:rsid w:val="009A090F"/>
    <w:rsid w:val="009A10A5"/>
    <w:rsid w:val="009A38F3"/>
    <w:rsid w:val="009A78D6"/>
    <w:rsid w:val="009B1BB9"/>
    <w:rsid w:val="009B373E"/>
    <w:rsid w:val="009B6C58"/>
    <w:rsid w:val="009B6DF8"/>
    <w:rsid w:val="009C2D00"/>
    <w:rsid w:val="009C2FDB"/>
    <w:rsid w:val="009C335D"/>
    <w:rsid w:val="009C3845"/>
    <w:rsid w:val="009C5B0E"/>
    <w:rsid w:val="009C5D02"/>
    <w:rsid w:val="009C6772"/>
    <w:rsid w:val="009D03BE"/>
    <w:rsid w:val="009D6C2E"/>
    <w:rsid w:val="009E036E"/>
    <w:rsid w:val="009E38BA"/>
    <w:rsid w:val="009E5AF1"/>
    <w:rsid w:val="009E6CA1"/>
    <w:rsid w:val="009F0BE9"/>
    <w:rsid w:val="009F0CE6"/>
    <w:rsid w:val="009F2034"/>
    <w:rsid w:val="009F2490"/>
    <w:rsid w:val="009F4FC1"/>
    <w:rsid w:val="009F7189"/>
    <w:rsid w:val="00A008F1"/>
    <w:rsid w:val="00A018F0"/>
    <w:rsid w:val="00A04EA9"/>
    <w:rsid w:val="00A0532A"/>
    <w:rsid w:val="00A066AB"/>
    <w:rsid w:val="00A067A1"/>
    <w:rsid w:val="00A10D65"/>
    <w:rsid w:val="00A12263"/>
    <w:rsid w:val="00A12EF3"/>
    <w:rsid w:val="00A218C4"/>
    <w:rsid w:val="00A2493C"/>
    <w:rsid w:val="00A259EF"/>
    <w:rsid w:val="00A25E09"/>
    <w:rsid w:val="00A260A8"/>
    <w:rsid w:val="00A265CF"/>
    <w:rsid w:val="00A31386"/>
    <w:rsid w:val="00A3238D"/>
    <w:rsid w:val="00A51480"/>
    <w:rsid w:val="00A51DB5"/>
    <w:rsid w:val="00A571F6"/>
    <w:rsid w:val="00A60E6E"/>
    <w:rsid w:val="00A620F2"/>
    <w:rsid w:val="00A620F9"/>
    <w:rsid w:val="00A63CFA"/>
    <w:rsid w:val="00A668F0"/>
    <w:rsid w:val="00A67497"/>
    <w:rsid w:val="00A72105"/>
    <w:rsid w:val="00A7462D"/>
    <w:rsid w:val="00A74633"/>
    <w:rsid w:val="00A77BC5"/>
    <w:rsid w:val="00A80B5F"/>
    <w:rsid w:val="00A859A7"/>
    <w:rsid w:val="00A86B22"/>
    <w:rsid w:val="00A86FC3"/>
    <w:rsid w:val="00A8704F"/>
    <w:rsid w:val="00A902DF"/>
    <w:rsid w:val="00A91EA8"/>
    <w:rsid w:val="00A94909"/>
    <w:rsid w:val="00A9542E"/>
    <w:rsid w:val="00A96905"/>
    <w:rsid w:val="00A97E63"/>
    <w:rsid w:val="00AA0E8B"/>
    <w:rsid w:val="00AA3109"/>
    <w:rsid w:val="00AA48A9"/>
    <w:rsid w:val="00AA4F7F"/>
    <w:rsid w:val="00AA699F"/>
    <w:rsid w:val="00AB10BE"/>
    <w:rsid w:val="00AB47E7"/>
    <w:rsid w:val="00AB7004"/>
    <w:rsid w:val="00AB771A"/>
    <w:rsid w:val="00AB7B54"/>
    <w:rsid w:val="00AC17D7"/>
    <w:rsid w:val="00AC3585"/>
    <w:rsid w:val="00AC445E"/>
    <w:rsid w:val="00AC46B0"/>
    <w:rsid w:val="00AC55A7"/>
    <w:rsid w:val="00AD1C46"/>
    <w:rsid w:val="00AD491F"/>
    <w:rsid w:val="00AD63C2"/>
    <w:rsid w:val="00AD7AF9"/>
    <w:rsid w:val="00AE29AD"/>
    <w:rsid w:val="00AE461C"/>
    <w:rsid w:val="00AE5836"/>
    <w:rsid w:val="00AE6841"/>
    <w:rsid w:val="00AE7491"/>
    <w:rsid w:val="00AF03C7"/>
    <w:rsid w:val="00AF422A"/>
    <w:rsid w:val="00AF5018"/>
    <w:rsid w:val="00AF5FD9"/>
    <w:rsid w:val="00AF6382"/>
    <w:rsid w:val="00B05262"/>
    <w:rsid w:val="00B055B5"/>
    <w:rsid w:val="00B14AAC"/>
    <w:rsid w:val="00B20ABE"/>
    <w:rsid w:val="00B21CCD"/>
    <w:rsid w:val="00B23B97"/>
    <w:rsid w:val="00B249D5"/>
    <w:rsid w:val="00B24ED3"/>
    <w:rsid w:val="00B2747F"/>
    <w:rsid w:val="00B30C24"/>
    <w:rsid w:val="00B31B0D"/>
    <w:rsid w:val="00B33982"/>
    <w:rsid w:val="00B3540B"/>
    <w:rsid w:val="00B36092"/>
    <w:rsid w:val="00B37107"/>
    <w:rsid w:val="00B428F2"/>
    <w:rsid w:val="00B4458B"/>
    <w:rsid w:val="00B463F5"/>
    <w:rsid w:val="00B51A41"/>
    <w:rsid w:val="00B521E5"/>
    <w:rsid w:val="00B5337D"/>
    <w:rsid w:val="00B54CD9"/>
    <w:rsid w:val="00B55F88"/>
    <w:rsid w:val="00B61C95"/>
    <w:rsid w:val="00B65384"/>
    <w:rsid w:val="00B65890"/>
    <w:rsid w:val="00B70C7E"/>
    <w:rsid w:val="00B70E0A"/>
    <w:rsid w:val="00B73369"/>
    <w:rsid w:val="00B7343F"/>
    <w:rsid w:val="00B7684D"/>
    <w:rsid w:val="00B769CC"/>
    <w:rsid w:val="00B81C41"/>
    <w:rsid w:val="00B84772"/>
    <w:rsid w:val="00B879C0"/>
    <w:rsid w:val="00B9346C"/>
    <w:rsid w:val="00BA3039"/>
    <w:rsid w:val="00BA4E1C"/>
    <w:rsid w:val="00BB1F53"/>
    <w:rsid w:val="00BB4AE5"/>
    <w:rsid w:val="00BB6B51"/>
    <w:rsid w:val="00BB6D00"/>
    <w:rsid w:val="00BB6D3A"/>
    <w:rsid w:val="00BC314D"/>
    <w:rsid w:val="00BC3D71"/>
    <w:rsid w:val="00BC4BFC"/>
    <w:rsid w:val="00BD4ED6"/>
    <w:rsid w:val="00BD539A"/>
    <w:rsid w:val="00BD5710"/>
    <w:rsid w:val="00BD642D"/>
    <w:rsid w:val="00BD7631"/>
    <w:rsid w:val="00BE1E5F"/>
    <w:rsid w:val="00BE6857"/>
    <w:rsid w:val="00BF092C"/>
    <w:rsid w:val="00BF0DCE"/>
    <w:rsid w:val="00BF3BF7"/>
    <w:rsid w:val="00BF43DE"/>
    <w:rsid w:val="00BF44DD"/>
    <w:rsid w:val="00C12348"/>
    <w:rsid w:val="00C12643"/>
    <w:rsid w:val="00C12B16"/>
    <w:rsid w:val="00C13E93"/>
    <w:rsid w:val="00C13F83"/>
    <w:rsid w:val="00C16215"/>
    <w:rsid w:val="00C30527"/>
    <w:rsid w:val="00C36320"/>
    <w:rsid w:val="00C3638B"/>
    <w:rsid w:val="00C36D7F"/>
    <w:rsid w:val="00C4080C"/>
    <w:rsid w:val="00C424F9"/>
    <w:rsid w:val="00C44D7C"/>
    <w:rsid w:val="00C4559F"/>
    <w:rsid w:val="00C45DF4"/>
    <w:rsid w:val="00C46823"/>
    <w:rsid w:val="00C4685E"/>
    <w:rsid w:val="00C46C4D"/>
    <w:rsid w:val="00C52597"/>
    <w:rsid w:val="00C5446C"/>
    <w:rsid w:val="00C54705"/>
    <w:rsid w:val="00C5508C"/>
    <w:rsid w:val="00C55550"/>
    <w:rsid w:val="00C665A6"/>
    <w:rsid w:val="00C735BC"/>
    <w:rsid w:val="00C76BD5"/>
    <w:rsid w:val="00C814F5"/>
    <w:rsid w:val="00C94C6A"/>
    <w:rsid w:val="00C97AA8"/>
    <w:rsid w:val="00CA0AF6"/>
    <w:rsid w:val="00CA265A"/>
    <w:rsid w:val="00CA3182"/>
    <w:rsid w:val="00CA462F"/>
    <w:rsid w:val="00CB310E"/>
    <w:rsid w:val="00CB33D2"/>
    <w:rsid w:val="00CB428C"/>
    <w:rsid w:val="00CC0A6C"/>
    <w:rsid w:val="00CC1F68"/>
    <w:rsid w:val="00CC5C3B"/>
    <w:rsid w:val="00CD04EF"/>
    <w:rsid w:val="00CD3F23"/>
    <w:rsid w:val="00CD5345"/>
    <w:rsid w:val="00CD7EB0"/>
    <w:rsid w:val="00CE2CB1"/>
    <w:rsid w:val="00CE4CFC"/>
    <w:rsid w:val="00CE79F9"/>
    <w:rsid w:val="00CF20E5"/>
    <w:rsid w:val="00CF371F"/>
    <w:rsid w:val="00CF52EE"/>
    <w:rsid w:val="00CF5C83"/>
    <w:rsid w:val="00D01F2C"/>
    <w:rsid w:val="00D034A8"/>
    <w:rsid w:val="00D054E4"/>
    <w:rsid w:val="00D05592"/>
    <w:rsid w:val="00D06969"/>
    <w:rsid w:val="00D07954"/>
    <w:rsid w:val="00D1083F"/>
    <w:rsid w:val="00D133A8"/>
    <w:rsid w:val="00D16180"/>
    <w:rsid w:val="00D16661"/>
    <w:rsid w:val="00D178D0"/>
    <w:rsid w:val="00D22102"/>
    <w:rsid w:val="00D259BA"/>
    <w:rsid w:val="00D27EE5"/>
    <w:rsid w:val="00D33CD3"/>
    <w:rsid w:val="00D441C4"/>
    <w:rsid w:val="00D46FF7"/>
    <w:rsid w:val="00D50FE9"/>
    <w:rsid w:val="00D52E31"/>
    <w:rsid w:val="00D56348"/>
    <w:rsid w:val="00D5795B"/>
    <w:rsid w:val="00D63174"/>
    <w:rsid w:val="00D64132"/>
    <w:rsid w:val="00D64172"/>
    <w:rsid w:val="00D64408"/>
    <w:rsid w:val="00D64AC7"/>
    <w:rsid w:val="00D64DFB"/>
    <w:rsid w:val="00D7222C"/>
    <w:rsid w:val="00D760DF"/>
    <w:rsid w:val="00D77667"/>
    <w:rsid w:val="00D81A95"/>
    <w:rsid w:val="00D910A1"/>
    <w:rsid w:val="00D91A98"/>
    <w:rsid w:val="00D91F1C"/>
    <w:rsid w:val="00D92ECF"/>
    <w:rsid w:val="00D94F25"/>
    <w:rsid w:val="00D96496"/>
    <w:rsid w:val="00DA66FB"/>
    <w:rsid w:val="00DB00C6"/>
    <w:rsid w:val="00DB05C0"/>
    <w:rsid w:val="00DB2381"/>
    <w:rsid w:val="00DB36ED"/>
    <w:rsid w:val="00DB5D76"/>
    <w:rsid w:val="00DB61A6"/>
    <w:rsid w:val="00DB65AF"/>
    <w:rsid w:val="00DC2C41"/>
    <w:rsid w:val="00DC395A"/>
    <w:rsid w:val="00DD175C"/>
    <w:rsid w:val="00DD2ACF"/>
    <w:rsid w:val="00DD43A0"/>
    <w:rsid w:val="00DD4563"/>
    <w:rsid w:val="00DD584A"/>
    <w:rsid w:val="00DE03E8"/>
    <w:rsid w:val="00DE060C"/>
    <w:rsid w:val="00DE3569"/>
    <w:rsid w:val="00DE4ECA"/>
    <w:rsid w:val="00DE68C1"/>
    <w:rsid w:val="00DF265D"/>
    <w:rsid w:val="00DF35E9"/>
    <w:rsid w:val="00DF5BE4"/>
    <w:rsid w:val="00DF63FA"/>
    <w:rsid w:val="00E058F2"/>
    <w:rsid w:val="00E05CC6"/>
    <w:rsid w:val="00E068AB"/>
    <w:rsid w:val="00E06F02"/>
    <w:rsid w:val="00E12E26"/>
    <w:rsid w:val="00E15201"/>
    <w:rsid w:val="00E203CF"/>
    <w:rsid w:val="00E23E78"/>
    <w:rsid w:val="00E242C8"/>
    <w:rsid w:val="00E2472B"/>
    <w:rsid w:val="00E27874"/>
    <w:rsid w:val="00E36164"/>
    <w:rsid w:val="00E41E28"/>
    <w:rsid w:val="00E661DA"/>
    <w:rsid w:val="00E71A93"/>
    <w:rsid w:val="00E736DD"/>
    <w:rsid w:val="00E74D27"/>
    <w:rsid w:val="00E768BE"/>
    <w:rsid w:val="00E76DCA"/>
    <w:rsid w:val="00E7743F"/>
    <w:rsid w:val="00E807DF"/>
    <w:rsid w:val="00E85CC5"/>
    <w:rsid w:val="00E861D7"/>
    <w:rsid w:val="00E92DFC"/>
    <w:rsid w:val="00E95C4D"/>
    <w:rsid w:val="00EA050B"/>
    <w:rsid w:val="00EA1EE3"/>
    <w:rsid w:val="00EA445E"/>
    <w:rsid w:val="00EA56C7"/>
    <w:rsid w:val="00EB00B0"/>
    <w:rsid w:val="00EB1EBD"/>
    <w:rsid w:val="00EB346A"/>
    <w:rsid w:val="00EB4AE2"/>
    <w:rsid w:val="00EB52BD"/>
    <w:rsid w:val="00EB5F0C"/>
    <w:rsid w:val="00EB6B9D"/>
    <w:rsid w:val="00EC1118"/>
    <w:rsid w:val="00EC1874"/>
    <w:rsid w:val="00EC34B5"/>
    <w:rsid w:val="00ED1AE8"/>
    <w:rsid w:val="00ED2C83"/>
    <w:rsid w:val="00ED7A39"/>
    <w:rsid w:val="00EE0E58"/>
    <w:rsid w:val="00EE0ECE"/>
    <w:rsid w:val="00EE2111"/>
    <w:rsid w:val="00EE2E7F"/>
    <w:rsid w:val="00EE3A10"/>
    <w:rsid w:val="00EE3E17"/>
    <w:rsid w:val="00EE73C2"/>
    <w:rsid w:val="00EE7B7D"/>
    <w:rsid w:val="00EF04DB"/>
    <w:rsid w:val="00F037EB"/>
    <w:rsid w:val="00F03A04"/>
    <w:rsid w:val="00F07712"/>
    <w:rsid w:val="00F13C87"/>
    <w:rsid w:val="00F166FF"/>
    <w:rsid w:val="00F17690"/>
    <w:rsid w:val="00F27121"/>
    <w:rsid w:val="00F27FAB"/>
    <w:rsid w:val="00F302CF"/>
    <w:rsid w:val="00F324DC"/>
    <w:rsid w:val="00F3561B"/>
    <w:rsid w:val="00F564B3"/>
    <w:rsid w:val="00F56AF9"/>
    <w:rsid w:val="00F570D4"/>
    <w:rsid w:val="00F63D3C"/>
    <w:rsid w:val="00F66562"/>
    <w:rsid w:val="00F6726F"/>
    <w:rsid w:val="00F67768"/>
    <w:rsid w:val="00F67EB3"/>
    <w:rsid w:val="00F67F41"/>
    <w:rsid w:val="00F74D14"/>
    <w:rsid w:val="00F82101"/>
    <w:rsid w:val="00F8294C"/>
    <w:rsid w:val="00F83300"/>
    <w:rsid w:val="00F8330A"/>
    <w:rsid w:val="00F83446"/>
    <w:rsid w:val="00F845C8"/>
    <w:rsid w:val="00F87DE3"/>
    <w:rsid w:val="00F91FD1"/>
    <w:rsid w:val="00F9561E"/>
    <w:rsid w:val="00F957EB"/>
    <w:rsid w:val="00F96CF7"/>
    <w:rsid w:val="00FA2009"/>
    <w:rsid w:val="00FA29CE"/>
    <w:rsid w:val="00FA3A08"/>
    <w:rsid w:val="00FA6D9E"/>
    <w:rsid w:val="00FB0371"/>
    <w:rsid w:val="00FB2503"/>
    <w:rsid w:val="00FB46FE"/>
    <w:rsid w:val="00FB6DC9"/>
    <w:rsid w:val="00FB7252"/>
    <w:rsid w:val="00FD02C3"/>
    <w:rsid w:val="00FD02E9"/>
    <w:rsid w:val="00FD47A3"/>
    <w:rsid w:val="00FD4DC6"/>
    <w:rsid w:val="00FE2450"/>
    <w:rsid w:val="00FE323F"/>
    <w:rsid w:val="00FE3A06"/>
    <w:rsid w:val="00FE7FE1"/>
    <w:rsid w:val="00FF165D"/>
    <w:rsid w:val="00FF3A25"/>
    <w:rsid w:val="00FF42C2"/>
    <w:rsid w:val="00FF475F"/>
    <w:rsid w:val="00FF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789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034620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99"/>
    <w:qFormat/>
    <w:rsid w:val="007E7A94"/>
    <w:pPr>
      <w:ind w:left="708"/>
    </w:pPr>
  </w:style>
  <w:style w:type="paragraph" w:styleId="KeinLeerraum">
    <w:name w:val="No Spacing"/>
    <w:link w:val="KeinLeerraumZchn"/>
    <w:uiPriority w:val="1"/>
    <w:qFormat/>
    <w:rsid w:val="00446FBA"/>
    <w:rPr>
      <w:rFonts w:ascii="Calibri" w:hAnsi="Calibri"/>
      <w:sz w:val="22"/>
      <w:szCs w:val="22"/>
      <w:lang w:val="de-CH" w:eastAsia="de-CH"/>
    </w:rPr>
  </w:style>
  <w:style w:type="character" w:customStyle="1" w:styleId="KeinLeerraumZchn">
    <w:name w:val="Kein Leerraum Zchn"/>
    <w:link w:val="KeinLeerraum"/>
    <w:uiPriority w:val="1"/>
    <w:rsid w:val="00446FBA"/>
    <w:rPr>
      <w:rFonts w:ascii="Calibri" w:hAnsi="Calibri"/>
      <w:sz w:val="22"/>
      <w:szCs w:val="22"/>
    </w:rPr>
  </w:style>
  <w:style w:type="character" w:customStyle="1" w:styleId="berschrift2Zchn">
    <w:name w:val="Überschrift 2 Zchn"/>
    <w:link w:val="berschrift2"/>
    <w:uiPriority w:val="99"/>
    <w:rsid w:val="00034620"/>
    <w:rPr>
      <w:rFonts w:ascii="Cambria" w:hAnsi="Cambria" w:cs="Cambria"/>
      <w:b/>
      <w:bCs/>
      <w:color w:val="4F81BD"/>
      <w:sz w:val="26"/>
      <w:szCs w:val="26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71105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789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034620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99"/>
    <w:qFormat/>
    <w:rsid w:val="007E7A94"/>
    <w:pPr>
      <w:ind w:left="708"/>
    </w:pPr>
  </w:style>
  <w:style w:type="paragraph" w:styleId="KeinLeerraum">
    <w:name w:val="No Spacing"/>
    <w:link w:val="KeinLeerraumZchn"/>
    <w:uiPriority w:val="1"/>
    <w:qFormat/>
    <w:rsid w:val="00446FBA"/>
    <w:rPr>
      <w:rFonts w:ascii="Calibri" w:hAnsi="Calibri"/>
      <w:sz w:val="22"/>
      <w:szCs w:val="22"/>
      <w:lang w:val="de-CH" w:eastAsia="de-CH"/>
    </w:rPr>
  </w:style>
  <w:style w:type="character" w:customStyle="1" w:styleId="KeinLeerraumZchn">
    <w:name w:val="Kein Leerraum Zchn"/>
    <w:link w:val="KeinLeerraum"/>
    <w:uiPriority w:val="1"/>
    <w:rsid w:val="00446FBA"/>
    <w:rPr>
      <w:rFonts w:ascii="Calibri" w:hAnsi="Calibri"/>
      <w:sz w:val="22"/>
      <w:szCs w:val="22"/>
    </w:rPr>
  </w:style>
  <w:style w:type="character" w:customStyle="1" w:styleId="berschrift2Zchn">
    <w:name w:val="Überschrift 2 Zchn"/>
    <w:link w:val="berschrift2"/>
    <w:uiPriority w:val="99"/>
    <w:rsid w:val="00034620"/>
    <w:rPr>
      <w:rFonts w:ascii="Cambria" w:hAnsi="Cambria" w:cs="Cambria"/>
      <w:b/>
      <w:bCs/>
      <w:color w:val="4F81BD"/>
      <w:sz w:val="26"/>
      <w:szCs w:val="26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71105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heinrich.furrer@ur.c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r.ch/de/verwaltung/dienstleistungen/welcome.php?dienst_id=3147&amp;page=7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C6E65-761A-4917-A88E-762F96775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Fragebogen_Dritte_WB2016_20160121.dotx</Template>
  <TotalTime>0</TotalTime>
  <Pages>9</Pages>
  <Words>1309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9540</CharactersWithSpaces>
  <SharedDoc>false</SharedDoc>
  <HLinks>
    <vt:vector size="12" baseType="variant">
      <vt:variant>
        <vt:i4>1704032</vt:i4>
      </vt:variant>
      <vt:variant>
        <vt:i4>10</vt:i4>
      </vt:variant>
      <vt:variant>
        <vt:i4>0</vt:i4>
      </vt:variant>
      <vt:variant>
        <vt:i4>5</vt:i4>
      </vt:variant>
      <vt:variant>
        <vt:lpwstr>mailto:heinrich.furrer@ur.ch</vt:lpwstr>
      </vt:variant>
      <vt:variant>
        <vt:lpwstr/>
      </vt:variant>
      <vt:variant>
        <vt:i4>5308428</vt:i4>
      </vt:variant>
      <vt:variant>
        <vt:i4>7</vt:i4>
      </vt:variant>
      <vt:variant>
        <vt:i4>0</vt:i4>
      </vt:variant>
      <vt:variant>
        <vt:i4>5</vt:i4>
      </vt:variant>
      <vt:variant>
        <vt:lpwstr>http://www.ur.ch/de/fd/aff/innerkantonaler-finanzausgleich-m1752/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Kantonale Verwaltung Uri</dc:creator>
  <cp:lastModifiedBy>Furrer Heinrich</cp:lastModifiedBy>
  <cp:revision>13</cp:revision>
  <cp:lastPrinted>2015-08-03T12:10:00Z</cp:lastPrinted>
  <dcterms:created xsi:type="dcterms:W3CDTF">2015-08-03T10:04:00Z</dcterms:created>
  <dcterms:modified xsi:type="dcterms:W3CDTF">2016-01-27T14:05:00Z</dcterms:modified>
</cp:coreProperties>
</file>